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A93" w:rsidRDefault="00120717" w:rsidP="00120717">
      <w:pPr>
        <w:jc w:val="center"/>
        <w:rPr>
          <w:b/>
        </w:rPr>
      </w:pPr>
      <w:r>
        <w:rPr>
          <w:b/>
        </w:rPr>
        <w:t>Year 5 Autumn 1</w:t>
      </w:r>
    </w:p>
    <w:p w:rsidR="00120717" w:rsidRDefault="00120717" w:rsidP="00120717">
      <w:pPr>
        <w:rPr>
          <w:b/>
          <w:u w:val="single"/>
        </w:rPr>
      </w:pPr>
      <w:r>
        <w:rPr>
          <w:b/>
          <w:u w:val="single"/>
        </w:rPr>
        <w:t>List 1</w:t>
      </w:r>
    </w:p>
    <w:p w:rsidR="00120717" w:rsidRDefault="00120717" w:rsidP="00120717">
      <w:r>
        <w:t>Accommodate</w:t>
      </w:r>
    </w:p>
    <w:p w:rsidR="00120717" w:rsidRDefault="00120717" w:rsidP="00120717">
      <w:r>
        <w:t>Accommodation</w:t>
      </w:r>
    </w:p>
    <w:p w:rsidR="00120717" w:rsidRDefault="00120717" w:rsidP="00120717">
      <w:r>
        <w:t>Accommodating</w:t>
      </w:r>
    </w:p>
    <w:p w:rsidR="00120717" w:rsidRDefault="00120717" w:rsidP="00120717">
      <w:r>
        <w:t>Accompany</w:t>
      </w:r>
    </w:p>
    <w:p w:rsidR="00120717" w:rsidRDefault="00120717" w:rsidP="00120717">
      <w:r>
        <w:t>According</w:t>
      </w:r>
    </w:p>
    <w:p w:rsidR="00120717" w:rsidRDefault="00120717" w:rsidP="00120717">
      <w:r>
        <w:t>Accordance</w:t>
      </w:r>
    </w:p>
    <w:p w:rsidR="00120717" w:rsidRDefault="00120717" w:rsidP="00120717">
      <w:r>
        <w:t>Achieve</w:t>
      </w:r>
    </w:p>
    <w:p w:rsidR="00120717" w:rsidRDefault="00120717" w:rsidP="00120717">
      <w:r>
        <w:t>Achievable</w:t>
      </w:r>
    </w:p>
    <w:p w:rsidR="00120717" w:rsidRDefault="00120717" w:rsidP="00120717">
      <w:r>
        <w:t>Achievement</w:t>
      </w:r>
      <w:bookmarkStart w:id="0" w:name="_GoBack"/>
      <w:bookmarkEnd w:id="0"/>
    </w:p>
    <w:p w:rsidR="00120717" w:rsidRDefault="00120717" w:rsidP="00120717">
      <w:r>
        <w:t>Overachieve</w:t>
      </w:r>
    </w:p>
    <w:p w:rsidR="00120717" w:rsidRDefault="00120717" w:rsidP="00120717"/>
    <w:p w:rsidR="00120717" w:rsidRDefault="00120717" w:rsidP="00120717">
      <w:pPr>
        <w:rPr>
          <w:b/>
          <w:u w:val="single"/>
        </w:rPr>
      </w:pPr>
      <w:r>
        <w:rPr>
          <w:b/>
          <w:u w:val="single"/>
        </w:rPr>
        <w:t>List</w:t>
      </w:r>
      <w:r w:rsidRPr="00120717">
        <w:rPr>
          <w:b/>
          <w:u w:val="single"/>
        </w:rPr>
        <w:t xml:space="preserve"> 2</w:t>
      </w:r>
    </w:p>
    <w:p w:rsidR="00120717" w:rsidRDefault="00120717" w:rsidP="00120717">
      <w:r>
        <w:t>Aggressive</w:t>
      </w:r>
    </w:p>
    <w:p w:rsidR="00120717" w:rsidRDefault="00120717" w:rsidP="00120717">
      <w:r>
        <w:t>Aggressively</w:t>
      </w:r>
    </w:p>
    <w:p w:rsidR="00120717" w:rsidRDefault="00120717" w:rsidP="00120717">
      <w:r>
        <w:t>Amateur</w:t>
      </w:r>
    </w:p>
    <w:p w:rsidR="00120717" w:rsidRDefault="00120717" w:rsidP="00120717">
      <w:r>
        <w:t>Ancient</w:t>
      </w:r>
    </w:p>
    <w:p w:rsidR="00120717" w:rsidRDefault="00120717" w:rsidP="00120717">
      <w:r>
        <w:t>Apparent</w:t>
      </w:r>
    </w:p>
    <w:p w:rsidR="00120717" w:rsidRDefault="00120717" w:rsidP="00120717">
      <w:r>
        <w:t>Apparently</w:t>
      </w:r>
    </w:p>
    <w:p w:rsidR="00120717" w:rsidRDefault="00120717" w:rsidP="00120717">
      <w:r>
        <w:t>Appreciate</w:t>
      </w:r>
    </w:p>
    <w:p w:rsidR="00120717" w:rsidRDefault="00120717" w:rsidP="00120717">
      <w:r>
        <w:t>Appreciative</w:t>
      </w:r>
    </w:p>
    <w:p w:rsidR="00120717" w:rsidRDefault="00120717" w:rsidP="00120717">
      <w:r>
        <w:t>Appreciated</w:t>
      </w:r>
    </w:p>
    <w:p w:rsidR="00120717" w:rsidRDefault="00120717" w:rsidP="00120717">
      <w:r>
        <w:t>Unappreciated</w:t>
      </w:r>
    </w:p>
    <w:p w:rsidR="00120717" w:rsidRDefault="00120717" w:rsidP="00120717"/>
    <w:p w:rsidR="00120717" w:rsidRDefault="00120717" w:rsidP="00120717"/>
    <w:p w:rsidR="00120717" w:rsidRDefault="00120717" w:rsidP="00120717"/>
    <w:p w:rsidR="00120717" w:rsidRDefault="00120717" w:rsidP="00120717"/>
    <w:p w:rsidR="00120717" w:rsidRDefault="00120717" w:rsidP="00120717"/>
    <w:p w:rsidR="00120717" w:rsidRDefault="00120717" w:rsidP="00120717"/>
    <w:p w:rsidR="00120717" w:rsidRDefault="00120717" w:rsidP="00120717"/>
    <w:p w:rsidR="00120717" w:rsidRDefault="00120717" w:rsidP="00120717">
      <w:pPr>
        <w:rPr>
          <w:b/>
          <w:u w:val="single"/>
        </w:rPr>
      </w:pPr>
      <w:r>
        <w:rPr>
          <w:b/>
          <w:u w:val="single"/>
        </w:rPr>
        <w:lastRenderedPageBreak/>
        <w:t>List 3</w:t>
      </w:r>
    </w:p>
    <w:p w:rsidR="00120717" w:rsidRDefault="00120717" w:rsidP="00120717">
      <w:r>
        <w:t>Attached</w:t>
      </w:r>
    </w:p>
    <w:p w:rsidR="00120717" w:rsidRDefault="00120717" w:rsidP="00120717">
      <w:r>
        <w:t>Attachable</w:t>
      </w:r>
    </w:p>
    <w:p w:rsidR="00120717" w:rsidRDefault="00120717" w:rsidP="00120717">
      <w:r>
        <w:t>Attaching</w:t>
      </w:r>
    </w:p>
    <w:p w:rsidR="00120717" w:rsidRDefault="00120717" w:rsidP="00120717">
      <w:r>
        <w:t>Attachment</w:t>
      </w:r>
    </w:p>
    <w:p w:rsidR="00120717" w:rsidRDefault="00120717" w:rsidP="00120717">
      <w:r>
        <w:t>Unattached</w:t>
      </w:r>
    </w:p>
    <w:p w:rsidR="00120717" w:rsidRDefault="00120717" w:rsidP="00120717">
      <w:r>
        <w:t>Available</w:t>
      </w:r>
    </w:p>
    <w:p w:rsidR="00120717" w:rsidRDefault="00120717" w:rsidP="00120717">
      <w:r>
        <w:t>Unavailable</w:t>
      </w:r>
    </w:p>
    <w:p w:rsidR="00120717" w:rsidRDefault="00120717" w:rsidP="00120717">
      <w:r>
        <w:t>Availability</w:t>
      </w:r>
    </w:p>
    <w:p w:rsidR="00120717" w:rsidRDefault="00120717" w:rsidP="00120717">
      <w:r>
        <w:t>Average</w:t>
      </w:r>
    </w:p>
    <w:p w:rsidR="00120717" w:rsidRDefault="00120717" w:rsidP="00120717">
      <w:r>
        <w:t>Awkward</w:t>
      </w:r>
    </w:p>
    <w:p w:rsidR="00120717" w:rsidRDefault="00120717" w:rsidP="00120717"/>
    <w:p w:rsidR="00120717" w:rsidRDefault="00120717" w:rsidP="00120717">
      <w:pPr>
        <w:rPr>
          <w:b/>
          <w:u w:val="single"/>
        </w:rPr>
      </w:pPr>
      <w:r>
        <w:rPr>
          <w:b/>
          <w:u w:val="single"/>
        </w:rPr>
        <w:t>List 4</w:t>
      </w:r>
    </w:p>
    <w:p w:rsidR="00120717" w:rsidRDefault="00120717" w:rsidP="00120717">
      <w:r>
        <w:t>Awkwardness</w:t>
      </w:r>
    </w:p>
    <w:p w:rsidR="00120717" w:rsidRDefault="00120717" w:rsidP="00120717">
      <w:r>
        <w:t>Bargain</w:t>
      </w:r>
    </w:p>
    <w:p w:rsidR="00120717" w:rsidRDefault="00120717" w:rsidP="00120717">
      <w:r>
        <w:t>Bargained</w:t>
      </w:r>
    </w:p>
    <w:p w:rsidR="00120717" w:rsidRDefault="00120717" w:rsidP="00120717">
      <w:r>
        <w:t>Bruised</w:t>
      </w:r>
    </w:p>
    <w:p w:rsidR="00120717" w:rsidRDefault="00120717" w:rsidP="00120717">
      <w:r>
        <w:t>Bruising</w:t>
      </w:r>
    </w:p>
    <w:p w:rsidR="00120717" w:rsidRDefault="00120717" w:rsidP="00120717">
      <w:r>
        <w:t>Category</w:t>
      </w:r>
    </w:p>
    <w:p w:rsidR="00120717" w:rsidRDefault="00120717" w:rsidP="00120717">
      <w:r>
        <w:t>Categorise</w:t>
      </w:r>
    </w:p>
    <w:p w:rsidR="00120717" w:rsidRDefault="00120717" w:rsidP="00120717">
      <w:r>
        <w:t>Categorisation</w:t>
      </w:r>
    </w:p>
    <w:p w:rsidR="00120717" w:rsidRDefault="00120717" w:rsidP="00120717">
      <w:proofErr w:type="spellStart"/>
      <w:r>
        <w:t>Categorisable</w:t>
      </w:r>
      <w:proofErr w:type="spellEnd"/>
    </w:p>
    <w:p w:rsidR="00120717" w:rsidRDefault="00120717" w:rsidP="00120717">
      <w:r>
        <w:t>Categorically</w:t>
      </w:r>
    </w:p>
    <w:p w:rsidR="00120717" w:rsidRDefault="00120717" w:rsidP="00120717"/>
    <w:p w:rsidR="00120717" w:rsidRDefault="00120717" w:rsidP="00120717"/>
    <w:p w:rsidR="00120717" w:rsidRDefault="00120717" w:rsidP="00120717"/>
    <w:p w:rsidR="00120717" w:rsidRDefault="00120717" w:rsidP="00120717"/>
    <w:p w:rsidR="00120717" w:rsidRDefault="00120717" w:rsidP="00120717"/>
    <w:p w:rsidR="00120717" w:rsidRDefault="00120717" w:rsidP="00120717"/>
    <w:p w:rsidR="00120717" w:rsidRDefault="00120717" w:rsidP="00120717"/>
    <w:p w:rsidR="00120717" w:rsidRDefault="00120717" w:rsidP="00120717"/>
    <w:p w:rsidR="00120717" w:rsidRDefault="00120717" w:rsidP="00120717">
      <w:pPr>
        <w:rPr>
          <w:b/>
          <w:u w:val="single"/>
        </w:rPr>
      </w:pPr>
      <w:r w:rsidRPr="00120717">
        <w:rPr>
          <w:b/>
          <w:u w:val="single"/>
        </w:rPr>
        <w:lastRenderedPageBreak/>
        <w:t>List 5</w:t>
      </w:r>
    </w:p>
    <w:p w:rsidR="00120717" w:rsidRDefault="00120717" w:rsidP="00120717">
      <w:r w:rsidRPr="00120717">
        <w:t>Cemetery</w:t>
      </w:r>
    </w:p>
    <w:p w:rsidR="00120717" w:rsidRDefault="00120717" w:rsidP="00120717">
      <w:r>
        <w:t>Committee</w:t>
      </w:r>
    </w:p>
    <w:p w:rsidR="00120717" w:rsidRDefault="00120717" w:rsidP="00120717">
      <w:r>
        <w:t>Communicate</w:t>
      </w:r>
    </w:p>
    <w:p w:rsidR="00120717" w:rsidRDefault="00120717" w:rsidP="00120717">
      <w:r>
        <w:t>Communication</w:t>
      </w:r>
    </w:p>
    <w:p w:rsidR="00120717" w:rsidRDefault="00120717" w:rsidP="00120717">
      <w:r>
        <w:t>Miscommunicate</w:t>
      </w:r>
    </w:p>
    <w:p w:rsidR="00120717" w:rsidRDefault="00120717" w:rsidP="00120717">
      <w:r>
        <w:t>Communicable</w:t>
      </w:r>
    </w:p>
    <w:p w:rsidR="00120717" w:rsidRDefault="00120717" w:rsidP="00120717">
      <w:r>
        <w:t>Communicative</w:t>
      </w:r>
    </w:p>
    <w:p w:rsidR="00120717" w:rsidRDefault="00120717" w:rsidP="00120717">
      <w:r>
        <w:t>Community</w:t>
      </w:r>
    </w:p>
    <w:p w:rsidR="00120717" w:rsidRDefault="00120717" w:rsidP="00120717">
      <w:r>
        <w:t>Competition</w:t>
      </w:r>
    </w:p>
    <w:p w:rsidR="00120717" w:rsidRDefault="00120717" w:rsidP="00120717">
      <w:r>
        <w:t>Competitive</w:t>
      </w:r>
    </w:p>
    <w:p w:rsidR="00120717" w:rsidRDefault="00120717" w:rsidP="00120717"/>
    <w:p w:rsidR="00120717" w:rsidRDefault="00120717" w:rsidP="00120717">
      <w:pPr>
        <w:rPr>
          <w:b/>
          <w:u w:val="single"/>
        </w:rPr>
      </w:pPr>
      <w:r w:rsidRPr="00120717">
        <w:rPr>
          <w:b/>
          <w:u w:val="single"/>
        </w:rPr>
        <w:t>List 6</w:t>
      </w:r>
    </w:p>
    <w:p w:rsidR="00120717" w:rsidRDefault="00120717" w:rsidP="00120717">
      <w:r>
        <w:t>Conscience</w:t>
      </w:r>
    </w:p>
    <w:p w:rsidR="00120717" w:rsidRDefault="00120717" w:rsidP="00120717">
      <w:r>
        <w:t>Conscious</w:t>
      </w:r>
    </w:p>
    <w:p w:rsidR="00120717" w:rsidRDefault="00120717" w:rsidP="00120717">
      <w:r>
        <w:t>Controversy</w:t>
      </w:r>
    </w:p>
    <w:p w:rsidR="00120717" w:rsidRDefault="00120717" w:rsidP="00120717">
      <w:r>
        <w:t>Convenience</w:t>
      </w:r>
    </w:p>
    <w:p w:rsidR="00120717" w:rsidRDefault="00120717" w:rsidP="00120717">
      <w:r>
        <w:t>Convenient</w:t>
      </w:r>
    </w:p>
    <w:p w:rsidR="00120717" w:rsidRDefault="00120717" w:rsidP="00120717">
      <w:r>
        <w:t>Conveniently</w:t>
      </w:r>
    </w:p>
    <w:p w:rsidR="00120717" w:rsidRDefault="00120717" w:rsidP="00120717">
      <w:r>
        <w:t>Correspond</w:t>
      </w:r>
    </w:p>
    <w:p w:rsidR="00120717" w:rsidRDefault="00120717" w:rsidP="00120717">
      <w:r>
        <w:t>Correspondence</w:t>
      </w:r>
    </w:p>
    <w:p w:rsidR="00120717" w:rsidRDefault="00120717" w:rsidP="00120717">
      <w:r>
        <w:t>Critic</w:t>
      </w:r>
    </w:p>
    <w:p w:rsidR="00120717" w:rsidRPr="00120717" w:rsidRDefault="00120717" w:rsidP="00120717">
      <w:r>
        <w:t>criticise</w:t>
      </w:r>
    </w:p>
    <w:p w:rsidR="00120717" w:rsidRPr="00120717" w:rsidRDefault="00120717" w:rsidP="00120717">
      <w:pPr>
        <w:rPr>
          <w:b/>
          <w:u w:val="single"/>
        </w:rPr>
      </w:pPr>
    </w:p>
    <w:sectPr w:rsidR="00120717" w:rsidRPr="001207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717"/>
    <w:rsid w:val="00120717"/>
    <w:rsid w:val="00DE1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A3C23"/>
  <w15:chartTrackingRefBased/>
  <w15:docId w15:val="{E52F1EB8-88C2-403D-A70B-8819A46B1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4C23C020</Template>
  <TotalTime>8</TotalTime>
  <Pages>3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1</cp:revision>
  <dcterms:created xsi:type="dcterms:W3CDTF">2020-09-08T14:12:00Z</dcterms:created>
  <dcterms:modified xsi:type="dcterms:W3CDTF">2020-09-08T14:20:00Z</dcterms:modified>
</cp:coreProperties>
</file>