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561" w:rsidRDefault="00E205DE" w:rsidP="000979D5">
      <w:pPr>
        <w:jc w:val="center"/>
      </w:pPr>
      <w:r>
        <w:t>Year 5</w:t>
      </w:r>
      <w:bookmarkStart w:id="0" w:name="_GoBack"/>
      <w:bookmarkEnd w:id="0"/>
      <w:r w:rsidR="000979D5">
        <w:t xml:space="preserve"> Autumn 2</w:t>
      </w:r>
    </w:p>
    <w:p w:rsidR="000979D5" w:rsidRDefault="000979D5" w:rsidP="000979D5">
      <w:r>
        <w:t>List 1</w:t>
      </w:r>
    </w:p>
    <w:p w:rsidR="000979D5" w:rsidRDefault="000979D5" w:rsidP="000979D5">
      <w:r>
        <w:t>Critical</w:t>
      </w:r>
    </w:p>
    <w:p w:rsidR="000979D5" w:rsidRDefault="000979D5" w:rsidP="000979D5">
      <w:r>
        <w:t>Critically</w:t>
      </w:r>
    </w:p>
    <w:p w:rsidR="000979D5" w:rsidRDefault="000979D5" w:rsidP="000979D5">
      <w:r>
        <w:t>Curious</w:t>
      </w:r>
    </w:p>
    <w:p w:rsidR="000979D5" w:rsidRDefault="000979D5" w:rsidP="000979D5">
      <w:r>
        <w:t>Curiosity</w:t>
      </w:r>
    </w:p>
    <w:p w:rsidR="000979D5" w:rsidRDefault="000979D5" w:rsidP="000979D5">
      <w:r>
        <w:t>definite</w:t>
      </w:r>
    </w:p>
    <w:p w:rsidR="000979D5" w:rsidRDefault="000979D5" w:rsidP="000979D5">
      <w:r>
        <w:t>Definitely</w:t>
      </w:r>
    </w:p>
    <w:p w:rsidR="000979D5" w:rsidRDefault="000979D5" w:rsidP="000979D5">
      <w:r>
        <w:t>Definitive</w:t>
      </w:r>
    </w:p>
    <w:p w:rsidR="000979D5" w:rsidRDefault="000979D5" w:rsidP="000979D5">
      <w:r>
        <w:t>Definitively</w:t>
      </w:r>
    </w:p>
    <w:p w:rsidR="000979D5" w:rsidRDefault="000979D5" w:rsidP="000979D5">
      <w:r>
        <w:t>Defined</w:t>
      </w:r>
    </w:p>
    <w:p w:rsidR="000979D5" w:rsidRDefault="000979D5" w:rsidP="000979D5">
      <w:r>
        <w:t>Definition</w:t>
      </w:r>
    </w:p>
    <w:p w:rsidR="000979D5" w:rsidRDefault="000979D5" w:rsidP="000979D5"/>
    <w:p w:rsidR="000979D5" w:rsidRDefault="000979D5" w:rsidP="000979D5">
      <w:pPr>
        <w:jc w:val="both"/>
      </w:pPr>
      <w:r>
        <w:t>List 2</w:t>
      </w:r>
    </w:p>
    <w:p w:rsidR="000979D5" w:rsidRDefault="000979D5" w:rsidP="000979D5">
      <w:pPr>
        <w:jc w:val="both"/>
      </w:pPr>
      <w:r>
        <w:t>Desperate</w:t>
      </w:r>
    </w:p>
    <w:p w:rsidR="000979D5" w:rsidRDefault="000979D5" w:rsidP="000979D5">
      <w:pPr>
        <w:jc w:val="both"/>
      </w:pPr>
      <w:r>
        <w:t>Desperately</w:t>
      </w:r>
    </w:p>
    <w:p w:rsidR="000979D5" w:rsidRDefault="000979D5" w:rsidP="000979D5">
      <w:pPr>
        <w:jc w:val="both"/>
      </w:pPr>
      <w:r>
        <w:t>Desperation</w:t>
      </w:r>
    </w:p>
    <w:p w:rsidR="000979D5" w:rsidRDefault="000979D5" w:rsidP="000979D5">
      <w:pPr>
        <w:jc w:val="both"/>
      </w:pPr>
      <w:r>
        <w:t>Determined</w:t>
      </w:r>
    </w:p>
    <w:p w:rsidR="000979D5" w:rsidRDefault="000979D5" w:rsidP="000979D5">
      <w:pPr>
        <w:jc w:val="both"/>
      </w:pPr>
      <w:r>
        <w:t>Determination</w:t>
      </w:r>
    </w:p>
    <w:p w:rsidR="000979D5" w:rsidRDefault="000979D5" w:rsidP="000979D5">
      <w:pPr>
        <w:jc w:val="both"/>
      </w:pPr>
      <w:r>
        <w:t>Develop</w:t>
      </w:r>
    </w:p>
    <w:p w:rsidR="000979D5" w:rsidRDefault="000979D5" w:rsidP="000979D5">
      <w:pPr>
        <w:jc w:val="both"/>
      </w:pPr>
      <w:r>
        <w:t>Developed</w:t>
      </w:r>
    </w:p>
    <w:p w:rsidR="000979D5" w:rsidRDefault="000979D5" w:rsidP="000979D5">
      <w:pPr>
        <w:jc w:val="both"/>
      </w:pPr>
      <w:r>
        <w:t>development</w:t>
      </w:r>
    </w:p>
    <w:p w:rsidR="000979D5" w:rsidRDefault="000979D5" w:rsidP="000979D5">
      <w:pPr>
        <w:jc w:val="both"/>
      </w:pPr>
      <w:r>
        <w:t>Redevelop</w:t>
      </w:r>
    </w:p>
    <w:p w:rsidR="000979D5" w:rsidRDefault="000979D5" w:rsidP="000979D5">
      <w:pPr>
        <w:jc w:val="both"/>
      </w:pPr>
      <w:r>
        <w:t>Redevelopment</w:t>
      </w: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  <w:r>
        <w:lastRenderedPageBreak/>
        <w:t>List 3</w:t>
      </w:r>
    </w:p>
    <w:p w:rsidR="000979D5" w:rsidRDefault="000979D5" w:rsidP="000979D5">
      <w:pPr>
        <w:jc w:val="both"/>
      </w:pPr>
      <w:r>
        <w:t>Dictionary</w:t>
      </w:r>
    </w:p>
    <w:p w:rsidR="000979D5" w:rsidRDefault="000979D5" w:rsidP="000979D5">
      <w:pPr>
        <w:jc w:val="both"/>
      </w:pPr>
      <w:r>
        <w:t>Disastrous</w:t>
      </w:r>
    </w:p>
    <w:p w:rsidR="000979D5" w:rsidRDefault="000979D5" w:rsidP="000979D5">
      <w:pPr>
        <w:jc w:val="both"/>
      </w:pPr>
      <w:r>
        <w:t>Disastrously</w:t>
      </w:r>
    </w:p>
    <w:p w:rsidR="000979D5" w:rsidRDefault="000979D5" w:rsidP="000979D5">
      <w:pPr>
        <w:jc w:val="both"/>
      </w:pPr>
      <w:r>
        <w:t>Embarrass</w:t>
      </w:r>
    </w:p>
    <w:p w:rsidR="000979D5" w:rsidRDefault="000979D5" w:rsidP="000979D5">
      <w:pPr>
        <w:jc w:val="both"/>
      </w:pPr>
      <w:r>
        <w:t>Embarrassment</w:t>
      </w:r>
    </w:p>
    <w:p w:rsidR="000979D5" w:rsidRDefault="000979D5" w:rsidP="000979D5">
      <w:pPr>
        <w:jc w:val="both"/>
      </w:pPr>
      <w:r>
        <w:t>Environment</w:t>
      </w:r>
    </w:p>
    <w:p w:rsidR="000979D5" w:rsidRDefault="000979D5" w:rsidP="000979D5">
      <w:pPr>
        <w:jc w:val="both"/>
      </w:pPr>
      <w:r>
        <w:t>Environmentally</w:t>
      </w:r>
    </w:p>
    <w:p w:rsidR="000979D5" w:rsidRDefault="000979D5" w:rsidP="000979D5">
      <w:pPr>
        <w:jc w:val="both"/>
      </w:pPr>
      <w:r>
        <w:t>Equip</w:t>
      </w:r>
    </w:p>
    <w:p w:rsidR="000979D5" w:rsidRDefault="000979D5" w:rsidP="000979D5">
      <w:pPr>
        <w:jc w:val="both"/>
      </w:pPr>
      <w:r>
        <w:t>Equipped</w:t>
      </w:r>
    </w:p>
    <w:p w:rsidR="000979D5" w:rsidRDefault="000979D5" w:rsidP="000979D5">
      <w:pPr>
        <w:jc w:val="both"/>
      </w:pPr>
      <w:r>
        <w:t>Equipment</w:t>
      </w: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  <w:r>
        <w:t>List 4</w:t>
      </w:r>
    </w:p>
    <w:p w:rsidR="000979D5" w:rsidRDefault="000979D5" w:rsidP="000979D5">
      <w:pPr>
        <w:jc w:val="both"/>
      </w:pPr>
      <w:r>
        <w:t>Especially</w:t>
      </w:r>
    </w:p>
    <w:p w:rsidR="000979D5" w:rsidRDefault="000979D5" w:rsidP="000979D5">
      <w:pPr>
        <w:jc w:val="both"/>
      </w:pPr>
      <w:r>
        <w:t>Exaggerate</w:t>
      </w:r>
    </w:p>
    <w:p w:rsidR="000979D5" w:rsidRDefault="000979D5" w:rsidP="000979D5">
      <w:pPr>
        <w:jc w:val="both"/>
      </w:pPr>
      <w:r>
        <w:t>Exaggerated</w:t>
      </w:r>
    </w:p>
    <w:p w:rsidR="000979D5" w:rsidRDefault="000979D5" w:rsidP="000979D5">
      <w:pPr>
        <w:jc w:val="both"/>
      </w:pPr>
      <w:r>
        <w:t>Exaggeration</w:t>
      </w:r>
    </w:p>
    <w:p w:rsidR="000979D5" w:rsidRDefault="000979D5" w:rsidP="000979D5">
      <w:pPr>
        <w:jc w:val="both"/>
      </w:pPr>
      <w:r>
        <w:t>Excellent</w:t>
      </w:r>
    </w:p>
    <w:p w:rsidR="000979D5" w:rsidRDefault="000979D5" w:rsidP="000979D5">
      <w:pPr>
        <w:jc w:val="both"/>
      </w:pPr>
      <w:r>
        <w:t>Excellence</w:t>
      </w:r>
    </w:p>
    <w:p w:rsidR="000979D5" w:rsidRDefault="000979D5" w:rsidP="000979D5">
      <w:pPr>
        <w:jc w:val="both"/>
      </w:pPr>
      <w:r>
        <w:t>Excel</w:t>
      </w:r>
    </w:p>
    <w:p w:rsidR="000979D5" w:rsidRDefault="000979D5" w:rsidP="000979D5">
      <w:pPr>
        <w:jc w:val="both"/>
      </w:pPr>
      <w:r>
        <w:t>Excelled</w:t>
      </w:r>
    </w:p>
    <w:p w:rsidR="000979D5" w:rsidRDefault="000979D5" w:rsidP="000979D5">
      <w:pPr>
        <w:jc w:val="both"/>
      </w:pPr>
      <w:r>
        <w:t>Existence</w:t>
      </w:r>
    </w:p>
    <w:p w:rsidR="000979D5" w:rsidRDefault="000979D5" w:rsidP="000979D5">
      <w:pPr>
        <w:jc w:val="both"/>
      </w:pPr>
      <w:r>
        <w:t>Explanation</w:t>
      </w: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  <w:r>
        <w:lastRenderedPageBreak/>
        <w:t>List 5</w:t>
      </w:r>
    </w:p>
    <w:p w:rsidR="000979D5" w:rsidRDefault="000979D5" w:rsidP="000979D5">
      <w:pPr>
        <w:jc w:val="both"/>
      </w:pPr>
      <w:r>
        <w:t>Self-explanatory</w:t>
      </w:r>
    </w:p>
    <w:p w:rsidR="000979D5" w:rsidRDefault="000979D5" w:rsidP="000979D5">
      <w:pPr>
        <w:jc w:val="both"/>
      </w:pPr>
      <w:r>
        <w:t>Familiar</w:t>
      </w:r>
    </w:p>
    <w:p w:rsidR="000979D5" w:rsidRDefault="000979D5" w:rsidP="000979D5">
      <w:pPr>
        <w:jc w:val="both"/>
      </w:pPr>
      <w:r>
        <w:t>Familiarise</w:t>
      </w:r>
    </w:p>
    <w:p w:rsidR="000979D5" w:rsidRDefault="000979D5" w:rsidP="000979D5">
      <w:pPr>
        <w:jc w:val="both"/>
      </w:pPr>
      <w:r>
        <w:t>Familiarity</w:t>
      </w:r>
    </w:p>
    <w:p w:rsidR="000979D5" w:rsidRDefault="000979D5" w:rsidP="000979D5">
      <w:pPr>
        <w:jc w:val="both"/>
      </w:pPr>
      <w:r>
        <w:t>Familiarisation</w:t>
      </w:r>
    </w:p>
    <w:p w:rsidR="000979D5" w:rsidRDefault="000979D5" w:rsidP="000979D5">
      <w:pPr>
        <w:jc w:val="both"/>
      </w:pPr>
      <w:r>
        <w:t>Foreign</w:t>
      </w:r>
    </w:p>
    <w:p w:rsidR="000979D5" w:rsidRDefault="000979D5" w:rsidP="000979D5">
      <w:pPr>
        <w:jc w:val="both"/>
      </w:pPr>
      <w:r>
        <w:t>Forty</w:t>
      </w:r>
    </w:p>
    <w:p w:rsidR="000979D5" w:rsidRDefault="000979D5" w:rsidP="000979D5">
      <w:pPr>
        <w:jc w:val="both"/>
      </w:pPr>
      <w:r>
        <w:t>Frequently</w:t>
      </w:r>
    </w:p>
    <w:p w:rsidR="000979D5" w:rsidRDefault="000979D5" w:rsidP="000979D5">
      <w:pPr>
        <w:jc w:val="both"/>
      </w:pPr>
      <w:r>
        <w:t>Frequency</w:t>
      </w:r>
    </w:p>
    <w:p w:rsidR="000979D5" w:rsidRDefault="000979D5" w:rsidP="000979D5">
      <w:pPr>
        <w:jc w:val="both"/>
      </w:pPr>
      <w:r>
        <w:t>Government</w:t>
      </w:r>
    </w:p>
    <w:p w:rsidR="000979D5" w:rsidRDefault="000979D5" w:rsidP="000979D5">
      <w:pPr>
        <w:jc w:val="both"/>
      </w:pPr>
    </w:p>
    <w:p w:rsidR="000979D5" w:rsidRDefault="000979D5" w:rsidP="000979D5">
      <w:pPr>
        <w:jc w:val="both"/>
      </w:pPr>
      <w:r>
        <w:t>List 6</w:t>
      </w:r>
    </w:p>
    <w:p w:rsidR="000979D5" w:rsidRDefault="000979D5" w:rsidP="000979D5">
      <w:pPr>
        <w:jc w:val="both"/>
      </w:pPr>
      <w:r>
        <w:t>Misgovern</w:t>
      </w:r>
    </w:p>
    <w:p w:rsidR="000979D5" w:rsidRDefault="000979D5" w:rsidP="000979D5">
      <w:pPr>
        <w:jc w:val="both"/>
      </w:pPr>
      <w:r>
        <w:t>Governance</w:t>
      </w:r>
    </w:p>
    <w:p w:rsidR="000979D5" w:rsidRDefault="000979D5" w:rsidP="000979D5">
      <w:pPr>
        <w:jc w:val="both"/>
      </w:pPr>
      <w:r>
        <w:t>Guarantee</w:t>
      </w:r>
    </w:p>
    <w:p w:rsidR="000979D5" w:rsidRDefault="000979D5" w:rsidP="000979D5">
      <w:pPr>
        <w:jc w:val="both"/>
      </w:pPr>
      <w:r>
        <w:t>Guaranteed</w:t>
      </w:r>
    </w:p>
    <w:p w:rsidR="000979D5" w:rsidRDefault="000979D5" w:rsidP="000979D5">
      <w:pPr>
        <w:jc w:val="both"/>
      </w:pPr>
      <w:r>
        <w:t>Harass</w:t>
      </w:r>
    </w:p>
    <w:p w:rsidR="000979D5" w:rsidRDefault="000979D5" w:rsidP="000979D5">
      <w:pPr>
        <w:jc w:val="both"/>
      </w:pPr>
      <w:r>
        <w:t>Harassed</w:t>
      </w:r>
    </w:p>
    <w:p w:rsidR="000979D5" w:rsidRDefault="000979D5" w:rsidP="000979D5">
      <w:pPr>
        <w:jc w:val="both"/>
      </w:pPr>
      <w:r>
        <w:t>Harassment</w:t>
      </w:r>
    </w:p>
    <w:p w:rsidR="000979D5" w:rsidRDefault="000979D5" w:rsidP="000979D5">
      <w:pPr>
        <w:jc w:val="both"/>
      </w:pPr>
      <w:r>
        <w:t>Hindrance</w:t>
      </w:r>
    </w:p>
    <w:p w:rsidR="000979D5" w:rsidRDefault="000979D5" w:rsidP="000979D5">
      <w:pPr>
        <w:jc w:val="both"/>
      </w:pPr>
      <w:r>
        <w:t>Identity</w:t>
      </w:r>
    </w:p>
    <w:p w:rsidR="000979D5" w:rsidRDefault="000979D5" w:rsidP="000979D5">
      <w:pPr>
        <w:jc w:val="both"/>
      </w:pPr>
      <w:r>
        <w:t>immediate</w:t>
      </w:r>
    </w:p>
    <w:p w:rsidR="000979D5" w:rsidRDefault="000979D5" w:rsidP="000979D5">
      <w:pPr>
        <w:jc w:val="both"/>
      </w:pPr>
    </w:p>
    <w:sectPr w:rsidR="00097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D5"/>
    <w:rsid w:val="000979D5"/>
    <w:rsid w:val="00A03561"/>
    <w:rsid w:val="00E2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00F34"/>
  <w15:chartTrackingRefBased/>
  <w15:docId w15:val="{C19FED24-5AD0-4EC0-85D2-CEF5CBD1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CAB5B4D4</Template>
  <TotalTime>8</TotalTime>
  <Pages>3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2020-10-15T08:07:00Z</dcterms:created>
  <dcterms:modified xsi:type="dcterms:W3CDTF">2020-10-19T07:49:00Z</dcterms:modified>
</cp:coreProperties>
</file>