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561" w:rsidRPr="00713FF2" w:rsidRDefault="00713FF2" w:rsidP="00713FF2">
      <w:pPr>
        <w:jc w:val="center"/>
        <w:rPr>
          <w:b/>
        </w:rPr>
      </w:pPr>
      <w:bookmarkStart w:id="0" w:name="_GoBack"/>
      <w:r w:rsidRPr="00713FF2">
        <w:rPr>
          <w:b/>
        </w:rPr>
        <w:t>Autumn 2 Year 4</w:t>
      </w:r>
    </w:p>
    <w:bookmarkEnd w:id="0"/>
    <w:p w:rsidR="00713FF2" w:rsidRPr="00713FF2" w:rsidRDefault="00713FF2" w:rsidP="00713FF2">
      <w:pPr>
        <w:rPr>
          <w:b/>
        </w:rPr>
      </w:pPr>
      <w:r w:rsidRPr="00713FF2">
        <w:rPr>
          <w:b/>
        </w:rPr>
        <w:t>List 1</w:t>
      </w:r>
    </w:p>
    <w:p w:rsidR="00713FF2" w:rsidRDefault="00713FF2" w:rsidP="00713FF2">
      <w:r>
        <w:t>Specially</w:t>
      </w:r>
    </w:p>
    <w:p w:rsidR="00713FF2" w:rsidRDefault="00713FF2" w:rsidP="00713FF2">
      <w:r>
        <w:t>Specialist</w:t>
      </w:r>
    </w:p>
    <w:p w:rsidR="00713FF2" w:rsidRDefault="00713FF2" w:rsidP="00713FF2">
      <w:r>
        <w:t>Straight</w:t>
      </w:r>
    </w:p>
    <w:p w:rsidR="00713FF2" w:rsidRDefault="00713FF2" w:rsidP="00713FF2">
      <w:r>
        <w:t>Straightened</w:t>
      </w:r>
    </w:p>
    <w:p w:rsidR="00713FF2" w:rsidRDefault="00713FF2" w:rsidP="00713FF2">
      <w:r>
        <w:t>Strange</w:t>
      </w:r>
    </w:p>
    <w:p w:rsidR="00713FF2" w:rsidRDefault="00713FF2" w:rsidP="00713FF2">
      <w:r>
        <w:t>Strength</w:t>
      </w:r>
    </w:p>
    <w:p w:rsidR="00713FF2" w:rsidRDefault="00713FF2" w:rsidP="00713FF2">
      <w:r>
        <w:t>Durability</w:t>
      </w:r>
    </w:p>
    <w:p w:rsidR="00713FF2" w:rsidRDefault="00713FF2" w:rsidP="00713FF2">
      <w:r>
        <w:t>Stability</w:t>
      </w:r>
    </w:p>
    <w:p w:rsidR="00713FF2" w:rsidRDefault="00713FF2" w:rsidP="00713FF2">
      <w:r>
        <w:t>Suppose</w:t>
      </w:r>
    </w:p>
    <w:p w:rsidR="00713FF2" w:rsidRDefault="00713FF2" w:rsidP="00713FF2">
      <w:r>
        <w:t>Surprise</w:t>
      </w:r>
    </w:p>
    <w:p w:rsidR="00713FF2" w:rsidRDefault="00713FF2" w:rsidP="00713FF2"/>
    <w:p w:rsidR="00713FF2" w:rsidRPr="00713FF2" w:rsidRDefault="00713FF2" w:rsidP="00713FF2">
      <w:pPr>
        <w:rPr>
          <w:b/>
        </w:rPr>
      </w:pPr>
      <w:r w:rsidRPr="00713FF2">
        <w:rPr>
          <w:b/>
        </w:rPr>
        <w:t>List 2</w:t>
      </w:r>
    </w:p>
    <w:p w:rsidR="00713FF2" w:rsidRDefault="00713FF2" w:rsidP="00713FF2">
      <w:r>
        <w:t>Therefore</w:t>
      </w:r>
    </w:p>
    <w:p w:rsidR="00713FF2" w:rsidRDefault="00713FF2" w:rsidP="00713FF2">
      <w:r>
        <w:t>Though</w:t>
      </w:r>
    </w:p>
    <w:p w:rsidR="00713FF2" w:rsidRDefault="00713FF2" w:rsidP="00713FF2">
      <w:r>
        <w:t>Although</w:t>
      </w:r>
    </w:p>
    <w:p w:rsidR="00713FF2" w:rsidRDefault="00713FF2" w:rsidP="00713FF2">
      <w:r>
        <w:t>Thought</w:t>
      </w:r>
    </w:p>
    <w:p w:rsidR="00713FF2" w:rsidRDefault="00713FF2" w:rsidP="00713FF2">
      <w:r>
        <w:t>Thoughtfulness</w:t>
      </w:r>
    </w:p>
    <w:p w:rsidR="00713FF2" w:rsidRDefault="00713FF2" w:rsidP="00713FF2">
      <w:r>
        <w:t>Through</w:t>
      </w:r>
    </w:p>
    <w:p w:rsidR="00713FF2" w:rsidRDefault="00713FF2" w:rsidP="00713FF2">
      <w:r>
        <w:t>Throughout</w:t>
      </w:r>
    </w:p>
    <w:p w:rsidR="00713FF2" w:rsidRDefault="00713FF2" w:rsidP="00713FF2">
      <w:r>
        <w:t>Various</w:t>
      </w:r>
    </w:p>
    <w:p w:rsidR="00713FF2" w:rsidRDefault="00713FF2" w:rsidP="00713FF2">
      <w:r>
        <w:t>Variety</w:t>
      </w:r>
    </w:p>
    <w:p w:rsidR="00713FF2" w:rsidRDefault="00713FF2" w:rsidP="00713FF2">
      <w:r>
        <w:t>Weight</w:t>
      </w:r>
    </w:p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Pr="00713FF2" w:rsidRDefault="00713FF2" w:rsidP="00713FF2">
      <w:pPr>
        <w:rPr>
          <w:b/>
        </w:rPr>
      </w:pPr>
      <w:r w:rsidRPr="00713FF2">
        <w:rPr>
          <w:b/>
        </w:rPr>
        <w:lastRenderedPageBreak/>
        <w:t>List 3</w:t>
      </w:r>
    </w:p>
    <w:p w:rsidR="00713FF2" w:rsidRDefault="00713FF2" w:rsidP="00713FF2">
      <w:r>
        <w:t>Weightlessness</w:t>
      </w:r>
    </w:p>
    <w:p w:rsidR="00713FF2" w:rsidRDefault="00713FF2" w:rsidP="00713FF2">
      <w:r>
        <w:t>Woman</w:t>
      </w:r>
    </w:p>
    <w:p w:rsidR="00713FF2" w:rsidRDefault="00713FF2" w:rsidP="00713FF2">
      <w:r>
        <w:t>Women</w:t>
      </w:r>
    </w:p>
    <w:p w:rsidR="00713FF2" w:rsidRDefault="00713FF2" w:rsidP="00713FF2">
      <w:r>
        <w:t>Assure</w:t>
      </w:r>
    </w:p>
    <w:p w:rsidR="00713FF2" w:rsidRDefault="00713FF2" w:rsidP="00713FF2">
      <w:r>
        <w:t>Ensure</w:t>
      </w:r>
    </w:p>
    <w:p w:rsidR="00713FF2" w:rsidRDefault="00713FF2" w:rsidP="00713FF2">
      <w:r>
        <w:t>Unsure</w:t>
      </w:r>
    </w:p>
    <w:p w:rsidR="00713FF2" w:rsidRDefault="00713FF2" w:rsidP="00713FF2">
      <w:r>
        <w:t>Closure</w:t>
      </w:r>
    </w:p>
    <w:p w:rsidR="00713FF2" w:rsidRDefault="00713FF2" w:rsidP="00713FF2">
      <w:r>
        <w:t>Reassure</w:t>
      </w:r>
    </w:p>
    <w:p w:rsidR="00713FF2" w:rsidRDefault="00713FF2" w:rsidP="00713FF2">
      <w:r>
        <w:t>Treasure</w:t>
      </w:r>
    </w:p>
    <w:p w:rsidR="00713FF2" w:rsidRDefault="00713FF2" w:rsidP="00713FF2">
      <w:r>
        <w:t>Enclosure</w:t>
      </w:r>
    </w:p>
    <w:p w:rsidR="00713FF2" w:rsidRDefault="00713FF2" w:rsidP="00713FF2"/>
    <w:p w:rsidR="00713FF2" w:rsidRPr="00713FF2" w:rsidRDefault="00713FF2" w:rsidP="00713FF2">
      <w:pPr>
        <w:rPr>
          <w:b/>
        </w:rPr>
      </w:pPr>
      <w:r w:rsidRPr="00713FF2">
        <w:rPr>
          <w:b/>
        </w:rPr>
        <w:t>List 4</w:t>
      </w:r>
    </w:p>
    <w:p w:rsidR="00713FF2" w:rsidRDefault="00713FF2" w:rsidP="00713FF2">
      <w:r>
        <w:t>Agriculture</w:t>
      </w:r>
    </w:p>
    <w:p w:rsidR="00713FF2" w:rsidRDefault="00713FF2" w:rsidP="00713FF2">
      <w:r>
        <w:t>Capture</w:t>
      </w:r>
    </w:p>
    <w:p w:rsidR="00713FF2" w:rsidRDefault="00713FF2" w:rsidP="00713FF2">
      <w:r>
        <w:t>Culture</w:t>
      </w:r>
    </w:p>
    <w:p w:rsidR="00713FF2" w:rsidRDefault="00713FF2" w:rsidP="00713FF2">
      <w:r>
        <w:t>Denture</w:t>
      </w:r>
    </w:p>
    <w:p w:rsidR="00713FF2" w:rsidRDefault="00713FF2" w:rsidP="00713FF2">
      <w:r>
        <w:t>Fixture</w:t>
      </w:r>
    </w:p>
    <w:p w:rsidR="00713FF2" w:rsidRDefault="00713FF2" w:rsidP="00713FF2">
      <w:r>
        <w:t>Fracture</w:t>
      </w:r>
    </w:p>
    <w:p w:rsidR="00713FF2" w:rsidRDefault="00713FF2" w:rsidP="00713FF2">
      <w:r>
        <w:t>Future</w:t>
      </w:r>
    </w:p>
    <w:p w:rsidR="00713FF2" w:rsidRDefault="00713FF2" w:rsidP="00713FF2">
      <w:r>
        <w:t>Futuristic</w:t>
      </w:r>
    </w:p>
    <w:p w:rsidR="00713FF2" w:rsidRDefault="00713FF2" w:rsidP="00713FF2">
      <w:r>
        <w:t>Gesture</w:t>
      </w:r>
    </w:p>
    <w:p w:rsidR="00713FF2" w:rsidRDefault="00713FF2" w:rsidP="00713FF2">
      <w:r>
        <w:t>Lecture</w:t>
      </w:r>
    </w:p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Default="00713FF2" w:rsidP="00713FF2"/>
    <w:p w:rsidR="00713FF2" w:rsidRPr="00713FF2" w:rsidRDefault="00713FF2" w:rsidP="00713FF2">
      <w:pPr>
        <w:rPr>
          <w:b/>
        </w:rPr>
      </w:pPr>
      <w:r w:rsidRPr="00713FF2">
        <w:rPr>
          <w:b/>
        </w:rPr>
        <w:lastRenderedPageBreak/>
        <w:t>List 5</w:t>
      </w:r>
    </w:p>
    <w:p w:rsidR="00713FF2" w:rsidRDefault="00713FF2" w:rsidP="00713FF2">
      <w:r>
        <w:t>Literature</w:t>
      </w:r>
    </w:p>
    <w:p w:rsidR="00713FF2" w:rsidRDefault="00713FF2" w:rsidP="00713FF2">
      <w:r>
        <w:t>Manufacture</w:t>
      </w:r>
    </w:p>
    <w:p w:rsidR="00713FF2" w:rsidRDefault="00713FF2" w:rsidP="00713FF2">
      <w:r>
        <w:t>Mature</w:t>
      </w:r>
    </w:p>
    <w:p w:rsidR="00713FF2" w:rsidRDefault="00713FF2" w:rsidP="00713FF2">
      <w:r>
        <w:t>Miniature</w:t>
      </w:r>
    </w:p>
    <w:p w:rsidR="00713FF2" w:rsidRDefault="00713FF2" w:rsidP="00713FF2">
      <w:r>
        <w:t>Mixture</w:t>
      </w:r>
    </w:p>
    <w:p w:rsidR="00713FF2" w:rsidRDefault="00713FF2" w:rsidP="00713FF2">
      <w:r>
        <w:t>Moisture</w:t>
      </w:r>
    </w:p>
    <w:p w:rsidR="00713FF2" w:rsidRDefault="00713FF2" w:rsidP="00713FF2">
      <w:r>
        <w:t>Posture</w:t>
      </w:r>
    </w:p>
    <w:p w:rsidR="00713FF2" w:rsidRDefault="00713FF2" w:rsidP="00713FF2">
      <w:r>
        <w:t>Sculpture</w:t>
      </w:r>
    </w:p>
    <w:p w:rsidR="00713FF2" w:rsidRDefault="00713FF2" w:rsidP="00713FF2">
      <w:r>
        <w:t>Signature</w:t>
      </w:r>
    </w:p>
    <w:p w:rsidR="00713FF2" w:rsidRDefault="00713FF2" w:rsidP="00713FF2">
      <w:r>
        <w:t>Temperature</w:t>
      </w:r>
    </w:p>
    <w:p w:rsidR="00713FF2" w:rsidRDefault="00713FF2" w:rsidP="00713FF2"/>
    <w:p w:rsidR="00713FF2" w:rsidRPr="00713FF2" w:rsidRDefault="00713FF2" w:rsidP="00713FF2">
      <w:pPr>
        <w:rPr>
          <w:b/>
        </w:rPr>
      </w:pPr>
      <w:r w:rsidRPr="00713FF2">
        <w:rPr>
          <w:b/>
        </w:rPr>
        <w:t>List 6</w:t>
      </w:r>
    </w:p>
    <w:p w:rsidR="00713FF2" w:rsidRDefault="00713FF2" w:rsidP="00713FF2">
      <w:r>
        <w:t>Adventure</w:t>
      </w:r>
    </w:p>
    <w:p w:rsidR="00713FF2" w:rsidRDefault="00713FF2" w:rsidP="00713FF2">
      <w:r>
        <w:t>Texture</w:t>
      </w:r>
    </w:p>
    <w:p w:rsidR="00713FF2" w:rsidRDefault="00713FF2" w:rsidP="00713FF2">
      <w:r>
        <w:t>Archer</w:t>
      </w:r>
    </w:p>
    <w:p w:rsidR="00713FF2" w:rsidRDefault="00713FF2" w:rsidP="00713FF2">
      <w:r>
        <w:t>Butcher</w:t>
      </w:r>
    </w:p>
    <w:p w:rsidR="00713FF2" w:rsidRDefault="00713FF2" w:rsidP="00713FF2">
      <w:r>
        <w:t>Richer</w:t>
      </w:r>
    </w:p>
    <w:p w:rsidR="00713FF2" w:rsidRDefault="00713FF2" w:rsidP="00713FF2">
      <w:r>
        <w:t>Stretcher</w:t>
      </w:r>
    </w:p>
    <w:p w:rsidR="00713FF2" w:rsidRDefault="00713FF2" w:rsidP="00713FF2">
      <w:r>
        <w:t>Teacher</w:t>
      </w:r>
    </w:p>
    <w:p w:rsidR="00713FF2" w:rsidRDefault="00713FF2" w:rsidP="00713FF2">
      <w:r>
        <w:t>Voucher</w:t>
      </w:r>
    </w:p>
    <w:p w:rsidR="00713FF2" w:rsidRDefault="00713FF2" w:rsidP="00713FF2">
      <w:r>
        <w:t>Fusion</w:t>
      </w:r>
    </w:p>
    <w:p w:rsidR="00713FF2" w:rsidRDefault="00713FF2" w:rsidP="00713FF2">
      <w:r>
        <w:t>vision</w:t>
      </w:r>
    </w:p>
    <w:sectPr w:rsidR="00713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F2"/>
    <w:rsid w:val="00713FF2"/>
    <w:rsid w:val="00A0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4D815"/>
  <w15:chartTrackingRefBased/>
  <w15:docId w15:val="{2AFBD4ED-5A79-4530-926B-1EF9AE6E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A0827D20</Template>
  <TotalTime>9</TotalTime>
  <Pages>3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2020-10-15T08:16:00Z</dcterms:created>
  <dcterms:modified xsi:type="dcterms:W3CDTF">2020-10-15T08:25:00Z</dcterms:modified>
</cp:coreProperties>
</file>