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77" w:rsidRPr="00D51E77" w:rsidRDefault="002C1E8F" w:rsidP="0091348E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Year 5</w:t>
      </w:r>
      <w:r w:rsidR="00A51C5B">
        <w:rPr>
          <w:b/>
          <w:sz w:val="28"/>
          <w:szCs w:val="28"/>
        </w:rPr>
        <w:t xml:space="preserve">   Summer 1</w:t>
      </w:r>
    </w:p>
    <w:bookmarkEnd w:id="0"/>
    <w:p w:rsidR="00A32396" w:rsidRPr="00D51E77" w:rsidRDefault="0091348E" w:rsidP="0091348E">
      <w:pPr>
        <w:jc w:val="center"/>
        <w:rPr>
          <w:sz w:val="28"/>
          <w:szCs w:val="28"/>
        </w:rPr>
      </w:pPr>
      <w:r w:rsidRPr="00D51E77">
        <w:rPr>
          <w:b/>
          <w:sz w:val="28"/>
          <w:szCs w:val="28"/>
        </w:rPr>
        <w:t>Spellings lists</w:t>
      </w: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1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 xml:space="preserve">who 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which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where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when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whose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that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perhaps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surely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might</w:t>
      </w:r>
    </w:p>
    <w:p w:rsidR="0086568E" w:rsidRP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should</w:t>
      </w:r>
    </w:p>
    <w:p w:rsidR="005D1016" w:rsidRDefault="005D1016" w:rsidP="0091348E">
      <w:pPr>
        <w:rPr>
          <w:sz w:val="28"/>
          <w:szCs w:val="28"/>
        </w:rPr>
      </w:pPr>
    </w:p>
    <w:p w:rsidR="005D1016" w:rsidRPr="00D51E77" w:rsidRDefault="005D1016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2</w:t>
      </w:r>
    </w:p>
    <w:p w:rsidR="009134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Nearby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Secondly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Thirdly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Fourthly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Vice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Vicious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Grace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Gracious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Space</w:t>
      </w:r>
    </w:p>
    <w:p w:rsidR="0086568E" w:rsidRPr="00D51E77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spacious</w:t>
      </w: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3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Anxious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Anxiety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Malice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Malicious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Precious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Consciousness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Delicious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Suspicious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Ambition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Ambitious</w:t>
      </w:r>
    </w:p>
    <w:p w:rsidR="0086568E" w:rsidRPr="0086568E" w:rsidRDefault="0086568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4</w:t>
      </w:r>
    </w:p>
    <w:p w:rsidR="00D51E77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Cautious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Cautiously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Fictitious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Infectious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Nutrition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Nutrition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Nutritious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Nutritional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Luscious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Spacious</w:t>
      </w:r>
    </w:p>
    <w:p w:rsidR="0086568E" w:rsidRPr="00D51E77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atrocious</w:t>
      </w:r>
    </w:p>
    <w:p w:rsidR="00D51E77" w:rsidRDefault="00D51E77" w:rsidP="0091348E">
      <w:pPr>
        <w:rPr>
          <w:sz w:val="28"/>
          <w:szCs w:val="28"/>
        </w:rPr>
      </w:pPr>
    </w:p>
    <w:p w:rsidR="0088529E" w:rsidRPr="00D51E77" w:rsidRDefault="0088529E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5</w:t>
      </w:r>
    </w:p>
    <w:p w:rsidR="0088529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Antisocial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Initial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Finance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Financial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Financially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Commerce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Commercial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Commercially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Province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Provincial</w:t>
      </w:r>
    </w:p>
    <w:p w:rsidR="0086568E" w:rsidRPr="00D51E77" w:rsidRDefault="0086568E" w:rsidP="0091348E">
      <w:pPr>
        <w:rPr>
          <w:sz w:val="28"/>
          <w:szCs w:val="28"/>
        </w:rPr>
      </w:pPr>
    </w:p>
    <w:p w:rsidR="00D51E77" w:rsidRPr="00D51E77" w:rsidRDefault="00D51E77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6</w:t>
      </w:r>
    </w:p>
    <w:p w:rsidR="00E51163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Official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Unofficial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Officially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Special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Speciality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Superficial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Artificial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Artificially</w:t>
      </w:r>
    </w:p>
    <w:p w:rsidR="0086568E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Partial</w:t>
      </w:r>
    </w:p>
    <w:p w:rsidR="0086568E" w:rsidRPr="00D51E77" w:rsidRDefault="0086568E" w:rsidP="0091348E">
      <w:pPr>
        <w:rPr>
          <w:sz w:val="28"/>
          <w:szCs w:val="28"/>
        </w:rPr>
      </w:pPr>
      <w:r>
        <w:rPr>
          <w:sz w:val="28"/>
          <w:szCs w:val="28"/>
        </w:rPr>
        <w:t>partially</w:t>
      </w:r>
    </w:p>
    <w:p w:rsidR="00D51E77" w:rsidRDefault="00D51E77" w:rsidP="0091348E"/>
    <w:p w:rsidR="00D51E77" w:rsidRDefault="00D51E77" w:rsidP="0091348E"/>
    <w:p w:rsidR="0091348E" w:rsidRDefault="0091348E" w:rsidP="0091348E"/>
    <w:sectPr w:rsidR="00913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8E"/>
    <w:rsid w:val="002C1E8F"/>
    <w:rsid w:val="005D1016"/>
    <w:rsid w:val="0086568E"/>
    <w:rsid w:val="0088529E"/>
    <w:rsid w:val="0091348E"/>
    <w:rsid w:val="00A32396"/>
    <w:rsid w:val="00A51C5B"/>
    <w:rsid w:val="00D51E77"/>
    <w:rsid w:val="00D8597A"/>
    <w:rsid w:val="00D95861"/>
    <w:rsid w:val="00E51163"/>
    <w:rsid w:val="00E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75977"/>
  <w15:chartTrackingRefBased/>
  <w15:docId w15:val="{151CC972-F560-4FCF-AB2C-766906A6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D1CEBF79</Template>
  <TotalTime>60</TotalTime>
  <Pages>3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3</cp:revision>
  <dcterms:created xsi:type="dcterms:W3CDTF">2021-04-28T09:10:00Z</dcterms:created>
  <dcterms:modified xsi:type="dcterms:W3CDTF">2021-04-28T10:09:00Z</dcterms:modified>
</cp:coreProperties>
</file>