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FB" w:rsidRDefault="00E1173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CA7B2E6">
            <wp:extent cx="4334510" cy="33350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04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73B"/>
    <w:rsid w:val="00B048FB"/>
    <w:rsid w:val="00E1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E5495ED-AF82-45E9-BBCD-573E0610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E5EFEBF8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2020-09-15T13:05:00Z</dcterms:created>
  <dcterms:modified xsi:type="dcterms:W3CDTF">2020-09-15T13:06:00Z</dcterms:modified>
</cp:coreProperties>
</file>