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EC5390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4   Spring 1</w:t>
      </w:r>
      <w:r w:rsidR="0091348E" w:rsidRPr="00D51E77">
        <w:rPr>
          <w:b/>
          <w:sz w:val="28"/>
          <w:szCs w:val="28"/>
        </w:rPr>
        <w:t xml:space="preserve"> 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Erosion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Expansion</w:t>
      </w:r>
      <w:bookmarkStart w:id="0" w:name="_GoBack"/>
      <w:bookmarkEnd w:id="0"/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Illusion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Mansion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Pension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Progression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Television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Televise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Version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Diversion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Adventurous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Carnivorous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Coniferous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Conspicuous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Dangerous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Famous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Generous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Herbivorous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Joyous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Marvellous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Mountainous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Poisonous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Thunderous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Contagious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Curious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Dubious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Glorious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Gracious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Hilarious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Luxurious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Mysterious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Precious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Religious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Spacious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Studious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Victorious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Courteous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Courageous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Gorgeous</w:t>
      </w:r>
    </w:p>
    <w:p w:rsidR="0091348E" w:rsidRPr="00D51E77" w:rsidRDefault="0091348E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Hideous</w:t>
      </w:r>
    </w:p>
    <w:p w:rsidR="0091348E" w:rsidRPr="00D51E77" w:rsidRDefault="0091348E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91348E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Outrageous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Spontaneous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Glamorous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Humorous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Enormous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Jealous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Activate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Action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Active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Activity</w:t>
      </w:r>
    </w:p>
    <w:p w:rsidR="00D51E77" w:rsidRPr="00D51E77" w:rsidRDefault="00D51E77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Addition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Audition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Caption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Edition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Emotion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Eviction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Invention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Lotion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Location</w:t>
      </w:r>
    </w:p>
    <w:p w:rsidR="00D51E77" w:rsidRPr="00D51E77" w:rsidRDefault="00D51E77" w:rsidP="0091348E">
      <w:pPr>
        <w:rPr>
          <w:sz w:val="28"/>
          <w:szCs w:val="28"/>
        </w:rPr>
      </w:pPr>
      <w:r w:rsidRPr="00D51E77">
        <w:rPr>
          <w:sz w:val="28"/>
          <w:szCs w:val="28"/>
        </w:rPr>
        <w:t>Mention</w:t>
      </w:r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91348E"/>
    <w:rsid w:val="00A32396"/>
    <w:rsid w:val="00D51E77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8648B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372ADE0</Template>
  <TotalTime>17</TotalTime>
  <Pages>3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2020-12-28T15:55:00Z</dcterms:created>
  <dcterms:modified xsi:type="dcterms:W3CDTF">2020-12-28T16:12:00Z</dcterms:modified>
</cp:coreProperties>
</file>