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Book Week 2019</w:t>
      </w:r>
    </w:p>
    <w:p w:rsidR="005D4EE3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Environment Poem – Beech Class with Mr Skinner 17.10.19</w:t>
      </w:r>
    </w:p>
    <w:p w:rsidR="00751F64" w:rsidRPr="00B33574" w:rsidRDefault="00751F64">
      <w:pPr>
        <w:rPr>
          <w:rFonts w:ascii="Comic Sans MS" w:hAnsi="Comic Sans MS"/>
        </w:rPr>
      </w:pP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Climate change is not nice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Now its melting Polar ice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The world is warming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Here’s our warning!</w:t>
      </w:r>
    </w:p>
    <w:p w:rsidR="00751F64" w:rsidRPr="00B33574" w:rsidRDefault="00751F64">
      <w:pPr>
        <w:rPr>
          <w:rFonts w:ascii="Comic Sans MS" w:hAnsi="Comic Sans MS"/>
        </w:rPr>
      </w:pP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Deforestation is destroying nations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No time for an investigation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We are destroying habitats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What do you think about that?</w:t>
      </w:r>
      <w:bookmarkStart w:id="0" w:name="_GoBack"/>
      <w:bookmarkEnd w:id="0"/>
    </w:p>
    <w:p w:rsidR="00751F64" w:rsidRPr="00B33574" w:rsidRDefault="00751F64">
      <w:pPr>
        <w:rPr>
          <w:rFonts w:ascii="Comic Sans MS" w:hAnsi="Comic Sans MS"/>
        </w:rPr>
      </w:pP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Plastic is not fantastic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We need to do something really drastic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Reduce, reuse, don’t throw away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Otherwise Our Planet will surely pay!</w:t>
      </w:r>
    </w:p>
    <w:p w:rsidR="00751F64" w:rsidRPr="00B33574" w:rsidRDefault="00751F64">
      <w:pPr>
        <w:rPr>
          <w:rFonts w:ascii="Comic Sans MS" w:hAnsi="Comic Sans MS"/>
        </w:rPr>
      </w:pP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Fossil fuels are really bad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Wind and sun – they make us glad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And power Our World to keep it clean</w:t>
      </w:r>
    </w:p>
    <w:p w:rsidR="00751F64" w:rsidRPr="00B33574" w:rsidRDefault="00751F64">
      <w:pPr>
        <w:rPr>
          <w:rFonts w:ascii="Comic Sans MS" w:hAnsi="Comic Sans MS"/>
        </w:rPr>
      </w:pPr>
      <w:r w:rsidRPr="00B33574">
        <w:rPr>
          <w:rFonts w:ascii="Comic Sans MS" w:hAnsi="Comic Sans MS"/>
        </w:rPr>
        <w:t>Let’s save Our Earth by acting Green!</w:t>
      </w:r>
    </w:p>
    <w:p w:rsidR="00751F64" w:rsidRPr="00B33574" w:rsidRDefault="00751F64">
      <w:pPr>
        <w:rPr>
          <w:rFonts w:ascii="Comic Sans MS" w:hAnsi="Comic Sans MS"/>
        </w:rPr>
      </w:pPr>
    </w:p>
    <w:p w:rsidR="00751F64" w:rsidRPr="00B33574" w:rsidRDefault="00751F64">
      <w:pPr>
        <w:rPr>
          <w:rFonts w:ascii="Comic Sans MS" w:hAnsi="Comic Sans MS"/>
        </w:rPr>
      </w:pPr>
    </w:p>
    <w:sectPr w:rsidR="00751F64" w:rsidRPr="00B335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64"/>
    <w:rsid w:val="005D4EE3"/>
    <w:rsid w:val="00751F64"/>
    <w:rsid w:val="00B3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4A512"/>
  <w15:chartTrackingRefBased/>
  <w15:docId w15:val="{868FCAB8-201F-457F-B507-33AE2F772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4C0BEE65</Template>
  <TotalTime>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2019-10-18T10:23:00Z</dcterms:created>
  <dcterms:modified xsi:type="dcterms:W3CDTF">2019-10-18T10:29:00Z</dcterms:modified>
</cp:coreProperties>
</file>