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E77" w:rsidRPr="00D51E77" w:rsidRDefault="002C1E8F" w:rsidP="009134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Year 5</w:t>
      </w:r>
      <w:r w:rsidR="00EC5390">
        <w:rPr>
          <w:b/>
          <w:sz w:val="28"/>
          <w:szCs w:val="28"/>
        </w:rPr>
        <w:t xml:space="preserve">   Spring 1</w:t>
      </w:r>
      <w:r w:rsidR="0091348E" w:rsidRPr="00D51E77">
        <w:rPr>
          <w:b/>
          <w:sz w:val="28"/>
          <w:szCs w:val="28"/>
        </w:rPr>
        <w:t xml:space="preserve"> </w:t>
      </w:r>
    </w:p>
    <w:p w:rsidR="00A32396" w:rsidRPr="00D51E77" w:rsidRDefault="0091348E" w:rsidP="0091348E">
      <w:pPr>
        <w:jc w:val="center"/>
        <w:rPr>
          <w:sz w:val="28"/>
          <w:szCs w:val="28"/>
        </w:rPr>
      </w:pPr>
      <w:r w:rsidRPr="00D51E77">
        <w:rPr>
          <w:b/>
          <w:sz w:val="28"/>
          <w:szCs w:val="28"/>
        </w:rPr>
        <w:t>Spellings lists</w:t>
      </w: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1</w:t>
      </w:r>
    </w:p>
    <w:p w:rsidR="0091348E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Immediately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Appropriate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Appropriately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Concentrate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Concentrated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Concentrating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Demonstrate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Demonstrated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Demonstrative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Demonstrating</w:t>
      </w:r>
    </w:p>
    <w:p w:rsidR="0091348E" w:rsidRPr="00D51E77" w:rsidRDefault="0091348E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2</w:t>
      </w:r>
    </w:p>
    <w:p w:rsidR="0091348E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Hydrate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Hydration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Hydrated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Dehydrated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Dehydration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Incriminate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Incriminated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Investigate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Investigation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Investigated</w:t>
      </w:r>
    </w:p>
    <w:p w:rsidR="0091348E" w:rsidRPr="00D51E77" w:rsidRDefault="0091348E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3</w:t>
      </w:r>
    </w:p>
    <w:p w:rsidR="0091348E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Invigorate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Invigoration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Reinvigorate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Unfortunate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Unfortunately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Vertebrate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Accessory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Accessorise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Personal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Personalise</w:t>
      </w:r>
    </w:p>
    <w:p w:rsidR="00E51163" w:rsidRPr="00D51E77" w:rsidRDefault="00E51163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4</w:t>
      </w:r>
    </w:p>
    <w:p w:rsidR="0091348E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Enterprise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Improvise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Summarise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Symbolise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Turquoise</w:t>
      </w:r>
    </w:p>
    <w:p w:rsidR="00E51163" w:rsidRDefault="00E51163" w:rsidP="0091348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Uprise</w:t>
      </w:r>
      <w:proofErr w:type="spellEnd"/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Utilise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Vandalise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Classify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Classification</w:t>
      </w:r>
    </w:p>
    <w:p w:rsidR="00E51163" w:rsidRPr="00D51E77" w:rsidRDefault="00E51163" w:rsidP="0091348E">
      <w:pPr>
        <w:rPr>
          <w:sz w:val="28"/>
          <w:szCs w:val="28"/>
        </w:rPr>
      </w:pPr>
    </w:p>
    <w:p w:rsidR="00D51E77" w:rsidRPr="00D51E77" w:rsidRDefault="00D51E77" w:rsidP="0091348E">
      <w:pPr>
        <w:rPr>
          <w:sz w:val="28"/>
          <w:szCs w:val="28"/>
        </w:rPr>
      </w:pPr>
    </w:p>
    <w:p w:rsidR="00D51E77" w:rsidRPr="00D51E77" w:rsidRDefault="00D51E77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5</w:t>
      </w:r>
    </w:p>
    <w:p w:rsidR="00D51E77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Disqualify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Disqualification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Identify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Identification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Justify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Justification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Purify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Purification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Solidify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Solidification</w:t>
      </w:r>
    </w:p>
    <w:p w:rsidR="00E51163" w:rsidRPr="00D51E77" w:rsidRDefault="00E51163" w:rsidP="0091348E">
      <w:pPr>
        <w:rPr>
          <w:sz w:val="28"/>
          <w:szCs w:val="28"/>
        </w:rPr>
      </w:pPr>
    </w:p>
    <w:p w:rsidR="00D51E77" w:rsidRPr="00D51E77" w:rsidRDefault="00D51E77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6</w:t>
      </w:r>
    </w:p>
    <w:p w:rsidR="00D51E77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Disappeared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Disbelieve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Discourtesy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Disorganise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Disapprove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Disapproval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Discovering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Disregarded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Disturbed</w:t>
      </w:r>
    </w:p>
    <w:p w:rsidR="00E51163" w:rsidRDefault="00E51163" w:rsidP="0091348E">
      <w:pPr>
        <w:rPr>
          <w:sz w:val="28"/>
          <w:szCs w:val="28"/>
        </w:rPr>
      </w:pPr>
      <w:r>
        <w:rPr>
          <w:sz w:val="28"/>
          <w:szCs w:val="28"/>
        </w:rPr>
        <w:t>Disallowed</w:t>
      </w:r>
    </w:p>
    <w:p w:rsidR="00E51163" w:rsidRPr="00D51E77" w:rsidRDefault="00E51163" w:rsidP="0091348E">
      <w:pPr>
        <w:rPr>
          <w:sz w:val="28"/>
          <w:szCs w:val="28"/>
        </w:rPr>
      </w:pPr>
      <w:bookmarkStart w:id="0" w:name="_GoBack"/>
      <w:bookmarkEnd w:id="0"/>
    </w:p>
    <w:p w:rsidR="00D51E77" w:rsidRDefault="00D51E77" w:rsidP="0091348E"/>
    <w:p w:rsidR="00D51E77" w:rsidRDefault="00D51E77" w:rsidP="0091348E"/>
    <w:p w:rsidR="0091348E" w:rsidRDefault="0091348E" w:rsidP="0091348E"/>
    <w:sectPr w:rsidR="00913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8E"/>
    <w:rsid w:val="002C1E8F"/>
    <w:rsid w:val="0091348E"/>
    <w:rsid w:val="00A32396"/>
    <w:rsid w:val="00D51E77"/>
    <w:rsid w:val="00E51163"/>
    <w:rsid w:val="00EC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8648B"/>
  <w15:chartTrackingRefBased/>
  <w15:docId w15:val="{151CC972-F560-4FCF-AB2C-766906A6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372ADE0</Template>
  <TotalTime>0</TotalTime>
  <Pages>3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2</cp:revision>
  <dcterms:created xsi:type="dcterms:W3CDTF">2020-12-28T16:28:00Z</dcterms:created>
  <dcterms:modified xsi:type="dcterms:W3CDTF">2020-12-28T16:28:00Z</dcterms:modified>
</cp:coreProperties>
</file>