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A77" w:rsidRPr="00C32DEC" w:rsidRDefault="00C32DEC">
      <w:pPr>
        <w:rPr>
          <w:rFonts w:ascii="Comic Sans MS" w:hAnsi="Comic Sans MS"/>
          <w:sz w:val="28"/>
          <w:szCs w:val="28"/>
          <w:lang w:val="en-GB"/>
        </w:rPr>
      </w:pPr>
      <w:bookmarkStart w:id="0" w:name="_GoBack"/>
      <w:bookmarkEnd w:id="0"/>
      <w:r w:rsidRPr="00C32DEC">
        <w:rPr>
          <w:rFonts w:ascii="Comic Sans MS" w:hAnsi="Comic Sans MS"/>
          <w:sz w:val="28"/>
          <w:szCs w:val="28"/>
          <w:lang w:val="en-GB"/>
        </w:rPr>
        <w:t>Put the shapes in the correct box:</w:t>
      </w:r>
    </w:p>
    <w:p w:rsidR="00C32DEC" w:rsidRDefault="00C32DE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5943600" cy="32480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DEC" w:rsidRDefault="00C32DEC">
      <w:pPr>
        <w:rPr>
          <w:lang w:val="en-GB"/>
        </w:rPr>
      </w:pPr>
    </w:p>
    <w:p w:rsidR="00C32DEC" w:rsidRPr="00C32DEC" w:rsidRDefault="00C32DEC" w:rsidP="00C32DEC">
      <w:pPr>
        <w:rPr>
          <w:rFonts w:ascii="Comic Sans MS" w:hAnsi="Comic Sans MS"/>
          <w:sz w:val="28"/>
          <w:szCs w:val="28"/>
          <w:lang w:val="en-GB"/>
        </w:rPr>
      </w:pPr>
      <w:r w:rsidRPr="00C32DEC">
        <w:rPr>
          <w:rFonts w:ascii="Comic Sans MS" w:hAnsi="Comic Sans MS"/>
          <w:sz w:val="28"/>
          <w:szCs w:val="28"/>
          <w:lang w:val="en-GB"/>
        </w:rPr>
        <w:t>Put the shapes in the correct box:</w:t>
      </w:r>
    </w:p>
    <w:p w:rsidR="00C32DEC" w:rsidRPr="00C32DEC" w:rsidRDefault="00C32DEC">
      <w:pPr>
        <w:rPr>
          <w:lang w:val="en-GB"/>
        </w:rPr>
      </w:pPr>
      <w:r w:rsidRPr="00C32DEC">
        <w:rPr>
          <w:noProof/>
          <w:lang w:val="en-GB" w:eastAsia="en-GB"/>
        </w:rPr>
        <w:drawing>
          <wp:inline distT="0" distB="0" distL="0" distR="0">
            <wp:extent cx="5943600" cy="324802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2DEC" w:rsidRPr="00C32DEC" w:rsidSect="00EC1A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DEC"/>
    <w:rsid w:val="002A4BCF"/>
    <w:rsid w:val="00C32DEC"/>
    <w:rsid w:val="00EC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5E89DF-C4E2-45F6-B8A6-8D73CCB5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2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5DEA4BC1</Template>
  <TotalTime>0</TotalTime>
  <Pages>1</Pages>
  <Words>11</Words>
  <Characters>64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WeeksC</dc:creator>
  <cp:keywords/>
  <dc:description/>
  <cp:lastModifiedBy>HallV</cp:lastModifiedBy>
  <cp:revision>2</cp:revision>
  <dcterms:created xsi:type="dcterms:W3CDTF">2021-01-04T08:35:00Z</dcterms:created>
  <dcterms:modified xsi:type="dcterms:W3CDTF">2021-01-04T08:35:00Z</dcterms:modified>
</cp:coreProperties>
</file>