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7FFE7" w14:textId="106FCC1D" w:rsidR="00E612A7" w:rsidRPr="009C0A8B" w:rsidRDefault="006C1353">
      <w:pPr>
        <w:rPr>
          <w:b/>
          <w:bCs/>
          <w:sz w:val="32"/>
          <w:szCs w:val="32"/>
        </w:rPr>
      </w:pPr>
      <w:bookmarkStart w:id="0" w:name="_GoBack"/>
      <w:bookmarkEnd w:id="0"/>
      <w:r w:rsidRPr="009C0A8B">
        <w:rPr>
          <w:b/>
          <w:bCs/>
          <w:sz w:val="32"/>
          <w:szCs w:val="32"/>
        </w:rPr>
        <w:t>Computing</w:t>
      </w:r>
    </w:p>
    <w:p w14:paraId="027A32B0" w14:textId="093F4105" w:rsidR="006C1353" w:rsidRPr="009C0A8B" w:rsidRDefault="006C1353">
      <w:pPr>
        <w:rPr>
          <w:b/>
          <w:bCs/>
          <w:sz w:val="32"/>
          <w:szCs w:val="32"/>
        </w:rPr>
      </w:pPr>
      <w:r w:rsidRPr="009C0A8B">
        <w:rPr>
          <w:sz w:val="32"/>
          <w:szCs w:val="32"/>
        </w:rPr>
        <w:t xml:space="preserve">Today’s LI is </w:t>
      </w:r>
      <w:r w:rsidR="00436B6F" w:rsidRPr="009C0A8B">
        <w:rPr>
          <w:b/>
          <w:bCs/>
          <w:sz w:val="32"/>
          <w:szCs w:val="32"/>
        </w:rPr>
        <w:t>How do web searches work</w:t>
      </w:r>
      <w:r w:rsidRPr="009C0A8B">
        <w:rPr>
          <w:b/>
          <w:bCs/>
          <w:sz w:val="32"/>
          <w:szCs w:val="32"/>
        </w:rPr>
        <w:t>?</w:t>
      </w:r>
    </w:p>
    <w:p w14:paraId="37A0B50A" w14:textId="77777777" w:rsidR="006227D2" w:rsidRPr="009C0A8B" w:rsidRDefault="006227D2">
      <w:pPr>
        <w:rPr>
          <w:sz w:val="24"/>
          <w:szCs w:val="24"/>
        </w:rPr>
      </w:pPr>
    </w:p>
    <w:p w14:paraId="64B97D4C" w14:textId="7078CDC9" w:rsidR="00A9430A" w:rsidRDefault="00436B6F">
      <w:pPr>
        <w:rPr>
          <w:sz w:val="28"/>
          <w:szCs w:val="28"/>
        </w:rPr>
      </w:pPr>
      <w:r>
        <w:rPr>
          <w:sz w:val="28"/>
          <w:szCs w:val="28"/>
        </w:rPr>
        <w:t>First</w:t>
      </w:r>
      <w:r w:rsidR="006C1353">
        <w:rPr>
          <w:sz w:val="28"/>
          <w:szCs w:val="28"/>
        </w:rPr>
        <w:t xml:space="preserve"> visit th</w:t>
      </w:r>
      <w:r>
        <w:rPr>
          <w:sz w:val="28"/>
          <w:szCs w:val="28"/>
        </w:rPr>
        <w:t>is</w:t>
      </w:r>
      <w:r w:rsidR="006C1353">
        <w:rPr>
          <w:sz w:val="28"/>
          <w:szCs w:val="28"/>
        </w:rPr>
        <w:t xml:space="preserve"> webpage</w:t>
      </w:r>
      <w:r>
        <w:rPr>
          <w:sz w:val="28"/>
          <w:szCs w:val="28"/>
        </w:rPr>
        <w:t xml:space="preserve"> and watch the video</w:t>
      </w:r>
      <w:r w:rsidR="004058CF">
        <w:rPr>
          <w:sz w:val="28"/>
          <w:szCs w:val="28"/>
        </w:rPr>
        <w:t>:</w:t>
      </w:r>
    </w:p>
    <w:p w14:paraId="214BCE38" w14:textId="0A4B0011" w:rsidR="00436B6F" w:rsidRDefault="002B1202">
      <w:pPr>
        <w:rPr>
          <w:sz w:val="28"/>
          <w:szCs w:val="28"/>
        </w:rPr>
      </w:pPr>
      <w:hyperlink r:id="rId5" w:history="1">
        <w:r w:rsidR="00436B6F" w:rsidRPr="00436B6F">
          <w:rPr>
            <w:rStyle w:val="Hyperlink"/>
            <w:sz w:val="28"/>
            <w:szCs w:val="28"/>
          </w:rPr>
          <w:t>https://www.bbc.co.uk/bitesize/topics/z7wtb9q/articles/ztbjq6f</w:t>
        </w:r>
      </w:hyperlink>
    </w:p>
    <w:p w14:paraId="46167068" w14:textId="127A94B7" w:rsidR="00164F5D" w:rsidRDefault="00164F5D">
      <w:pPr>
        <w:rPr>
          <w:sz w:val="28"/>
          <w:szCs w:val="28"/>
        </w:rPr>
      </w:pPr>
      <w:r>
        <w:rPr>
          <w:sz w:val="28"/>
          <w:szCs w:val="28"/>
        </w:rPr>
        <w:t xml:space="preserve">Make sure you also click on the link </w:t>
      </w:r>
      <w:r w:rsidRPr="00164F5D">
        <w:rPr>
          <w:b/>
          <w:bCs/>
          <w:sz w:val="28"/>
          <w:szCs w:val="28"/>
        </w:rPr>
        <w:t>Top tips for evaluating online content</w:t>
      </w:r>
      <w:r>
        <w:rPr>
          <w:sz w:val="28"/>
          <w:szCs w:val="28"/>
        </w:rPr>
        <w:t xml:space="preserve"> as this will help you decide which search results are the best.</w:t>
      </w:r>
    </w:p>
    <w:p w14:paraId="482C8FB1" w14:textId="1323B2C3" w:rsidR="00436B6F" w:rsidRPr="00436B6F" w:rsidRDefault="00436B6F">
      <w:pPr>
        <w:rPr>
          <w:sz w:val="28"/>
          <w:szCs w:val="28"/>
        </w:rPr>
      </w:pPr>
      <w:r>
        <w:rPr>
          <w:sz w:val="28"/>
          <w:szCs w:val="28"/>
        </w:rPr>
        <w:t>Then have a look at this website to see if you can find out any extra information (remember to watch any videos too):</w:t>
      </w:r>
    </w:p>
    <w:p w14:paraId="60AF44E6" w14:textId="4EF26AAC" w:rsidR="00436B6F" w:rsidRPr="00436B6F" w:rsidRDefault="002B1202">
      <w:pPr>
        <w:rPr>
          <w:sz w:val="28"/>
          <w:szCs w:val="28"/>
        </w:rPr>
      </w:pPr>
      <w:hyperlink r:id="rId6" w:history="1">
        <w:r w:rsidR="00436B6F" w:rsidRPr="00436B6F">
          <w:rPr>
            <w:rStyle w:val="Hyperlink"/>
            <w:sz w:val="28"/>
            <w:szCs w:val="28"/>
          </w:rPr>
          <w:t>https://www.schoolsofkingedwardvi.co.uk/ks2-computing-digital-literacy-5-using-search-engines/</w:t>
        </w:r>
      </w:hyperlink>
    </w:p>
    <w:p w14:paraId="1A651475" w14:textId="77777777" w:rsidR="004058CF" w:rsidRDefault="004058CF">
      <w:pPr>
        <w:rPr>
          <w:sz w:val="28"/>
          <w:szCs w:val="28"/>
        </w:rPr>
      </w:pPr>
    </w:p>
    <w:p w14:paraId="5A714342" w14:textId="2C621C35" w:rsidR="00D34C92" w:rsidRPr="00D34C92" w:rsidRDefault="00D34C92">
      <w:pPr>
        <w:rPr>
          <w:sz w:val="28"/>
          <w:szCs w:val="28"/>
          <w:u w:val="single"/>
        </w:rPr>
      </w:pPr>
      <w:r w:rsidRPr="00D34C92">
        <w:rPr>
          <w:sz w:val="28"/>
          <w:szCs w:val="28"/>
          <w:u w:val="single"/>
        </w:rPr>
        <w:t>Your Task</w:t>
      </w:r>
      <w:r w:rsidR="00463761">
        <w:rPr>
          <w:sz w:val="28"/>
          <w:szCs w:val="28"/>
          <w:u w:val="single"/>
        </w:rPr>
        <w:t>s</w:t>
      </w:r>
    </w:p>
    <w:p w14:paraId="7E317990" w14:textId="3A29AF99" w:rsidR="00A9430A" w:rsidRDefault="00A9430A" w:rsidP="004058CF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058CF">
        <w:rPr>
          <w:sz w:val="28"/>
          <w:szCs w:val="28"/>
        </w:rPr>
        <w:t xml:space="preserve">Complete </w:t>
      </w:r>
      <w:r w:rsidR="00D35EC5">
        <w:rPr>
          <w:sz w:val="28"/>
          <w:szCs w:val="28"/>
        </w:rPr>
        <w:t xml:space="preserve">the </w:t>
      </w:r>
      <w:r w:rsidR="0001607E">
        <w:rPr>
          <w:sz w:val="28"/>
          <w:szCs w:val="28"/>
        </w:rPr>
        <w:t>internet search worksheet</w:t>
      </w:r>
      <w:r w:rsidR="004058CF" w:rsidRPr="004058CF">
        <w:rPr>
          <w:sz w:val="28"/>
          <w:szCs w:val="28"/>
        </w:rPr>
        <w:t>.</w:t>
      </w:r>
      <w:r w:rsidR="0001607E">
        <w:rPr>
          <w:sz w:val="28"/>
          <w:szCs w:val="28"/>
        </w:rPr>
        <w:t xml:space="preserve"> Remember to use keywords and to spell search terms correctly. </w:t>
      </w:r>
      <w:r w:rsidR="00463761">
        <w:rPr>
          <w:sz w:val="28"/>
          <w:szCs w:val="28"/>
        </w:rPr>
        <w:t xml:space="preserve"> Open the document in Word and add your answers as you find them. You can then email me the finished document.</w:t>
      </w:r>
    </w:p>
    <w:p w14:paraId="486677B9" w14:textId="77777777" w:rsidR="0001607E" w:rsidRDefault="0001607E" w:rsidP="0001607E">
      <w:pPr>
        <w:pStyle w:val="ListParagraph"/>
        <w:rPr>
          <w:sz w:val="28"/>
          <w:szCs w:val="28"/>
        </w:rPr>
      </w:pPr>
    </w:p>
    <w:p w14:paraId="13389F4B" w14:textId="231BBC1B" w:rsidR="0001607E" w:rsidRDefault="0001607E" w:rsidP="004058C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Try using some different search engines to carry out </w:t>
      </w:r>
      <w:r w:rsidR="009C0A8B">
        <w:rPr>
          <w:sz w:val="28"/>
          <w:szCs w:val="28"/>
        </w:rPr>
        <w:t xml:space="preserve">a specific search – for instance, you could search for </w:t>
      </w:r>
      <w:r w:rsidR="009C0A8B" w:rsidRPr="00903651">
        <w:rPr>
          <w:b/>
          <w:bCs/>
          <w:sz w:val="28"/>
          <w:szCs w:val="28"/>
        </w:rPr>
        <w:t>‘World’s Largest Ocean’</w:t>
      </w:r>
      <w:r w:rsidR="009C0A8B">
        <w:rPr>
          <w:sz w:val="28"/>
          <w:szCs w:val="28"/>
        </w:rPr>
        <w:t xml:space="preserve"> – and compare the results.</w:t>
      </w:r>
      <w:r>
        <w:rPr>
          <w:sz w:val="28"/>
          <w:szCs w:val="28"/>
        </w:rPr>
        <w:t xml:space="preserve"> </w:t>
      </w:r>
      <w:r w:rsidR="009C0A8B">
        <w:rPr>
          <w:sz w:val="28"/>
          <w:szCs w:val="28"/>
        </w:rPr>
        <w:t>W</w:t>
      </w:r>
      <w:r>
        <w:rPr>
          <w:sz w:val="28"/>
          <w:szCs w:val="28"/>
        </w:rPr>
        <w:t>rite a short paragraph explaining which one you preferred and why.</w:t>
      </w:r>
      <w:r w:rsidR="00D35EC5">
        <w:rPr>
          <w:sz w:val="28"/>
          <w:szCs w:val="28"/>
        </w:rPr>
        <w:t xml:space="preserve"> What differences </w:t>
      </w:r>
      <w:r w:rsidR="009C0A8B">
        <w:rPr>
          <w:sz w:val="28"/>
          <w:szCs w:val="28"/>
        </w:rPr>
        <w:t xml:space="preserve">are there </w:t>
      </w:r>
      <w:r w:rsidR="00D35EC5">
        <w:rPr>
          <w:sz w:val="28"/>
          <w:szCs w:val="28"/>
        </w:rPr>
        <w:t>between them?</w:t>
      </w:r>
    </w:p>
    <w:p w14:paraId="25F75A1E" w14:textId="77777777" w:rsidR="00D35EC5" w:rsidRPr="00D35EC5" w:rsidRDefault="00D35EC5" w:rsidP="00D35EC5">
      <w:pPr>
        <w:pStyle w:val="ListParagraph"/>
        <w:rPr>
          <w:sz w:val="28"/>
          <w:szCs w:val="28"/>
        </w:rPr>
      </w:pPr>
    </w:p>
    <w:p w14:paraId="0C45BA78" w14:textId="3B4F6525" w:rsidR="00D35EC5" w:rsidRPr="00164F5D" w:rsidRDefault="00D35EC5" w:rsidP="00164F5D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You could try</w:t>
      </w:r>
      <w:r w:rsidR="00164F5D">
        <w:rPr>
          <w:sz w:val="28"/>
          <w:szCs w:val="28"/>
        </w:rPr>
        <w:t>:</w:t>
      </w:r>
    </w:p>
    <w:p w14:paraId="68D54377" w14:textId="0D78ED56" w:rsidR="00D35EC5" w:rsidRDefault="002B1202" w:rsidP="00D35EC5">
      <w:pPr>
        <w:pStyle w:val="ListParagraph"/>
        <w:rPr>
          <w:sz w:val="28"/>
          <w:szCs w:val="28"/>
        </w:rPr>
      </w:pPr>
      <w:hyperlink r:id="rId7" w:history="1">
        <w:r w:rsidR="00D35EC5" w:rsidRPr="009C2565">
          <w:rPr>
            <w:rStyle w:val="Hyperlink"/>
            <w:sz w:val="28"/>
            <w:szCs w:val="28"/>
          </w:rPr>
          <w:t>www.google.co.uk</w:t>
        </w:r>
      </w:hyperlink>
    </w:p>
    <w:p w14:paraId="6EE08D64" w14:textId="6B321772" w:rsidR="00D35EC5" w:rsidRDefault="002B1202" w:rsidP="00D35EC5">
      <w:pPr>
        <w:pStyle w:val="ListParagraph"/>
        <w:rPr>
          <w:sz w:val="28"/>
          <w:szCs w:val="28"/>
        </w:rPr>
      </w:pPr>
      <w:hyperlink r:id="rId8" w:history="1">
        <w:r w:rsidR="00D35EC5" w:rsidRPr="009C2565">
          <w:rPr>
            <w:rStyle w:val="Hyperlink"/>
            <w:sz w:val="28"/>
            <w:szCs w:val="28"/>
          </w:rPr>
          <w:t>www.bing.com</w:t>
        </w:r>
      </w:hyperlink>
    </w:p>
    <w:p w14:paraId="02705308" w14:textId="68C65899" w:rsidR="00D35EC5" w:rsidRPr="00D35EC5" w:rsidRDefault="002B1202" w:rsidP="00D35EC5">
      <w:pPr>
        <w:pStyle w:val="ListParagraph"/>
        <w:rPr>
          <w:sz w:val="28"/>
          <w:szCs w:val="28"/>
        </w:rPr>
      </w:pPr>
      <w:hyperlink r:id="rId9" w:history="1">
        <w:r w:rsidR="00D35EC5" w:rsidRPr="009C2565">
          <w:rPr>
            <w:rStyle w:val="Hyperlink"/>
            <w:sz w:val="28"/>
            <w:szCs w:val="28"/>
          </w:rPr>
          <w:t>www.duckduckgo.com</w:t>
        </w:r>
      </w:hyperlink>
    </w:p>
    <w:p w14:paraId="0F64AB81" w14:textId="175EE034" w:rsidR="00D35EC5" w:rsidRDefault="002B1202" w:rsidP="00D35EC5">
      <w:pPr>
        <w:pStyle w:val="ListParagraph"/>
        <w:rPr>
          <w:sz w:val="28"/>
          <w:szCs w:val="28"/>
        </w:rPr>
      </w:pPr>
      <w:hyperlink r:id="rId10" w:history="1">
        <w:r w:rsidR="00D35EC5" w:rsidRPr="009C2565">
          <w:rPr>
            <w:rStyle w:val="Hyperlink"/>
            <w:sz w:val="28"/>
            <w:szCs w:val="28"/>
          </w:rPr>
          <w:t>www.ecosia.org</w:t>
        </w:r>
      </w:hyperlink>
    </w:p>
    <w:p w14:paraId="79861F30" w14:textId="00DCA993" w:rsidR="004058CF" w:rsidRPr="009C0A8B" w:rsidRDefault="002B1202" w:rsidP="00463761">
      <w:pPr>
        <w:pStyle w:val="ListParagraph"/>
        <w:rPr>
          <w:sz w:val="28"/>
          <w:szCs w:val="28"/>
        </w:rPr>
      </w:pPr>
      <w:hyperlink r:id="rId11" w:history="1">
        <w:r w:rsidR="00D35EC5" w:rsidRPr="00D35EC5">
          <w:rPr>
            <w:rStyle w:val="Hyperlink"/>
            <w:sz w:val="28"/>
            <w:szCs w:val="28"/>
          </w:rPr>
          <w:t>https://uk.yahoo.com/</w:t>
        </w:r>
      </w:hyperlink>
    </w:p>
    <w:p w14:paraId="6C92C08F" w14:textId="4865B4FA" w:rsidR="006227D2" w:rsidRDefault="004058CF" w:rsidP="006227D2">
      <w:pPr>
        <w:rPr>
          <w:sz w:val="28"/>
          <w:szCs w:val="28"/>
        </w:rPr>
      </w:pPr>
      <w:r>
        <w:rPr>
          <w:sz w:val="28"/>
          <w:szCs w:val="28"/>
        </w:rPr>
        <w:t>You can print off copies of both pieces of work to put into your Computing folder when we return to school.</w:t>
      </w:r>
      <w:r w:rsidR="00463761">
        <w:rPr>
          <w:sz w:val="28"/>
          <w:szCs w:val="28"/>
        </w:rPr>
        <w:t xml:space="preserve"> </w:t>
      </w:r>
      <w:r w:rsidR="006227D2">
        <w:rPr>
          <w:sz w:val="28"/>
          <w:szCs w:val="28"/>
        </w:rPr>
        <w:t>You can also send me pictures of all your work if you would like them to be marked:</w:t>
      </w:r>
    </w:p>
    <w:p w14:paraId="05EFD4AE" w14:textId="03A7D9EB" w:rsidR="006227D2" w:rsidRDefault="002B1202" w:rsidP="006227D2">
      <w:pPr>
        <w:rPr>
          <w:rStyle w:val="Hyperlink"/>
          <w:sz w:val="28"/>
          <w:szCs w:val="28"/>
        </w:rPr>
      </w:pPr>
      <w:hyperlink r:id="rId12" w:history="1">
        <w:r w:rsidR="006227D2" w:rsidRPr="008B2CB4">
          <w:rPr>
            <w:rStyle w:val="Hyperlink"/>
            <w:sz w:val="28"/>
            <w:szCs w:val="28"/>
          </w:rPr>
          <w:t>fionagodden@elham.kent.sch.uk</w:t>
        </w:r>
      </w:hyperlink>
    </w:p>
    <w:p w14:paraId="203CB184" w14:textId="5CBEBA6D" w:rsidR="006227D2" w:rsidRDefault="006227D2" w:rsidP="006227D2">
      <w:pPr>
        <w:rPr>
          <w:rStyle w:val="Hyperlink"/>
          <w:color w:val="auto"/>
          <w:sz w:val="28"/>
          <w:szCs w:val="28"/>
          <w:u w:val="none"/>
        </w:rPr>
      </w:pPr>
      <w:r w:rsidRPr="006227D2">
        <w:rPr>
          <w:rStyle w:val="Hyperlink"/>
          <w:color w:val="auto"/>
          <w:sz w:val="28"/>
          <w:szCs w:val="28"/>
          <w:u w:val="none"/>
        </w:rPr>
        <w:t>Thank you</w:t>
      </w:r>
    </w:p>
    <w:p w14:paraId="196C58AE" w14:textId="77FCF1EA" w:rsidR="006227D2" w:rsidRPr="006227D2" w:rsidRDefault="006227D2">
      <w:pPr>
        <w:rPr>
          <w:i/>
          <w:iCs/>
          <w:sz w:val="28"/>
          <w:szCs w:val="28"/>
        </w:rPr>
      </w:pPr>
      <w:r w:rsidRPr="006227D2">
        <w:rPr>
          <w:rStyle w:val="Hyperlink"/>
          <w:i/>
          <w:iCs/>
          <w:color w:val="auto"/>
          <w:sz w:val="28"/>
          <w:szCs w:val="28"/>
          <w:u w:val="none"/>
        </w:rPr>
        <w:t>Mrs Godden</w:t>
      </w:r>
    </w:p>
    <w:sectPr w:rsidR="006227D2" w:rsidRPr="006227D2" w:rsidSect="00C61015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874D9C"/>
    <w:multiLevelType w:val="hybridMultilevel"/>
    <w:tmpl w:val="6F52F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53"/>
    <w:rsid w:val="0001607E"/>
    <w:rsid w:val="0007461B"/>
    <w:rsid w:val="001519B0"/>
    <w:rsid w:val="00164F5D"/>
    <w:rsid w:val="002B1202"/>
    <w:rsid w:val="004058CF"/>
    <w:rsid w:val="004244EC"/>
    <w:rsid w:val="00436B6F"/>
    <w:rsid w:val="00463761"/>
    <w:rsid w:val="005F2794"/>
    <w:rsid w:val="00605F57"/>
    <w:rsid w:val="006227D2"/>
    <w:rsid w:val="006560F1"/>
    <w:rsid w:val="006C1353"/>
    <w:rsid w:val="00903651"/>
    <w:rsid w:val="009C0A8B"/>
    <w:rsid w:val="00A9430A"/>
    <w:rsid w:val="00C03EBE"/>
    <w:rsid w:val="00C61015"/>
    <w:rsid w:val="00CF3A4A"/>
    <w:rsid w:val="00D34C92"/>
    <w:rsid w:val="00D35EC5"/>
    <w:rsid w:val="00E612A7"/>
    <w:rsid w:val="00E724F3"/>
    <w:rsid w:val="00F96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4950EA"/>
  <w15:chartTrackingRefBased/>
  <w15:docId w15:val="{2D712728-7ABB-4CC9-AF55-0E0C586F6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96039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244E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058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ng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oogle.co.uk" TargetMode="External"/><Relationship Id="rId12" Type="http://schemas.openxmlformats.org/officeDocument/2006/relationships/hyperlink" Target="mailto:fionagodden@elham.kent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choolsofkingedwardvi.co.uk/ks2-computing-digital-literacy-5-using-search-engines/" TargetMode="External"/><Relationship Id="rId11" Type="http://schemas.openxmlformats.org/officeDocument/2006/relationships/hyperlink" Target="https://uk.yahoo.com/" TargetMode="External"/><Relationship Id="rId5" Type="http://schemas.openxmlformats.org/officeDocument/2006/relationships/hyperlink" Target="https://www.bbc.co.uk/bitesize/topics/z7wtb9q/articles/ztbjq6f" TargetMode="External"/><Relationship Id="rId10" Type="http://schemas.openxmlformats.org/officeDocument/2006/relationships/hyperlink" Target="http://www.ecosia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uckduckgo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A6DA1603</Template>
  <TotalTime>0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Fiona's HP</dc:creator>
  <cp:keywords/>
  <dc:description/>
  <cp:lastModifiedBy>StroverP</cp:lastModifiedBy>
  <cp:revision>2</cp:revision>
  <dcterms:created xsi:type="dcterms:W3CDTF">2020-05-05T15:01:00Z</dcterms:created>
  <dcterms:modified xsi:type="dcterms:W3CDTF">2020-05-05T15:01:00Z</dcterms:modified>
</cp:coreProperties>
</file>