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07FFE7" w14:textId="106FCC1D" w:rsidR="00E612A7" w:rsidRDefault="006C1353">
      <w:pPr>
        <w:rPr>
          <w:b/>
          <w:bCs/>
          <w:sz w:val="28"/>
          <w:szCs w:val="28"/>
        </w:rPr>
      </w:pPr>
      <w:r w:rsidRPr="006C1353">
        <w:rPr>
          <w:b/>
          <w:bCs/>
          <w:sz w:val="28"/>
          <w:szCs w:val="28"/>
        </w:rPr>
        <w:t>Computing</w:t>
      </w:r>
      <w:bookmarkStart w:id="0" w:name="_GoBack"/>
      <w:bookmarkEnd w:id="0"/>
    </w:p>
    <w:p w14:paraId="2BF63D38" w14:textId="7F39BB04" w:rsidR="006C1353" w:rsidRDefault="006C1353">
      <w:pPr>
        <w:rPr>
          <w:sz w:val="28"/>
          <w:szCs w:val="28"/>
        </w:rPr>
      </w:pPr>
      <w:r>
        <w:rPr>
          <w:sz w:val="28"/>
          <w:szCs w:val="28"/>
        </w:rPr>
        <w:t>This term we will be learning about how computer networks work, including the internet and the world wide web. We will also learn about how web searches work and then have a go at creating a web page ourselves using html (the computer language of the web).</w:t>
      </w:r>
    </w:p>
    <w:p w14:paraId="027A32B0" w14:textId="686D93A3" w:rsidR="006C1353" w:rsidRDefault="006C1353">
      <w:pPr>
        <w:rPr>
          <w:b/>
          <w:bCs/>
          <w:sz w:val="28"/>
          <w:szCs w:val="28"/>
        </w:rPr>
      </w:pPr>
      <w:r>
        <w:rPr>
          <w:sz w:val="28"/>
          <w:szCs w:val="28"/>
        </w:rPr>
        <w:t xml:space="preserve">Today’s LI is </w:t>
      </w:r>
      <w:r w:rsidRPr="006C1353">
        <w:rPr>
          <w:b/>
          <w:bCs/>
          <w:sz w:val="28"/>
          <w:szCs w:val="28"/>
        </w:rPr>
        <w:t>What is meant by a computer network?</w:t>
      </w:r>
    </w:p>
    <w:p w14:paraId="612424EA" w14:textId="77777777" w:rsidR="00F96039" w:rsidRDefault="006C1353">
      <w:pPr>
        <w:rPr>
          <w:sz w:val="28"/>
          <w:szCs w:val="28"/>
        </w:rPr>
      </w:pPr>
      <w:r>
        <w:rPr>
          <w:sz w:val="28"/>
          <w:szCs w:val="28"/>
        </w:rPr>
        <w:t>Please visit this webpage.</w:t>
      </w:r>
    </w:p>
    <w:p w14:paraId="2DA2399C" w14:textId="7DF448AF" w:rsidR="00F96039" w:rsidRPr="00F96039" w:rsidRDefault="00607561">
      <w:pPr>
        <w:rPr>
          <w:sz w:val="28"/>
          <w:szCs w:val="28"/>
        </w:rPr>
      </w:pPr>
      <w:hyperlink r:id="rId4" w:history="1">
        <w:r w:rsidR="00F96039" w:rsidRPr="00F96039">
          <w:rPr>
            <w:rStyle w:val="Hyperlink"/>
            <w:sz w:val="28"/>
            <w:szCs w:val="28"/>
          </w:rPr>
          <w:t>https://www.schoolsofkingedwardvi.co.uk/ks2-computing-computing-theory-5-computer-networks/</w:t>
        </w:r>
      </w:hyperlink>
    </w:p>
    <w:p w14:paraId="4EC5BD30" w14:textId="6B36BA9E" w:rsidR="006C1353" w:rsidRDefault="006C1353">
      <w:pPr>
        <w:rPr>
          <w:sz w:val="28"/>
          <w:szCs w:val="28"/>
        </w:rPr>
      </w:pPr>
      <w:r>
        <w:rPr>
          <w:sz w:val="28"/>
          <w:szCs w:val="28"/>
        </w:rPr>
        <w:t>Read it carefully, study the diagram and watch the video. If you don’t understand something fully, then you can do a web search for more information.</w:t>
      </w:r>
    </w:p>
    <w:p w14:paraId="460FC4BA" w14:textId="3177EBBB" w:rsidR="006C1353" w:rsidRDefault="006C1353">
      <w:pPr>
        <w:rPr>
          <w:sz w:val="28"/>
          <w:szCs w:val="28"/>
        </w:rPr>
      </w:pPr>
      <w:r>
        <w:rPr>
          <w:sz w:val="28"/>
          <w:szCs w:val="28"/>
        </w:rPr>
        <w:t>Our school has a LAN (Local Area Network) – here are where some of the parts of our network can be found:</w:t>
      </w:r>
    </w:p>
    <w:p w14:paraId="609B3C60" w14:textId="7E109DB0" w:rsidR="006C1353" w:rsidRDefault="006C1353">
      <w:pPr>
        <w:rPr>
          <w:sz w:val="28"/>
          <w:szCs w:val="28"/>
        </w:rPr>
      </w:pPr>
      <w:r w:rsidRPr="006C1353">
        <w:rPr>
          <w:b/>
          <w:bCs/>
          <w:sz w:val="28"/>
          <w:szCs w:val="28"/>
        </w:rPr>
        <w:t>Server</w:t>
      </w:r>
      <w:r>
        <w:rPr>
          <w:sz w:val="28"/>
          <w:szCs w:val="28"/>
        </w:rPr>
        <w:t xml:space="preserve"> – in the school office</w:t>
      </w:r>
    </w:p>
    <w:p w14:paraId="5E7E6BD6" w14:textId="0A3B64C9" w:rsidR="006C1353" w:rsidRDefault="006C1353">
      <w:pPr>
        <w:rPr>
          <w:sz w:val="28"/>
          <w:szCs w:val="28"/>
        </w:rPr>
      </w:pPr>
      <w:r w:rsidRPr="006C1353">
        <w:rPr>
          <w:b/>
          <w:bCs/>
          <w:sz w:val="28"/>
          <w:szCs w:val="28"/>
        </w:rPr>
        <w:t>Printer</w:t>
      </w:r>
      <w:r>
        <w:rPr>
          <w:sz w:val="28"/>
          <w:szCs w:val="28"/>
        </w:rPr>
        <w:t xml:space="preserve"> – in the staffroom</w:t>
      </w:r>
    </w:p>
    <w:p w14:paraId="23961809" w14:textId="44F26BB5" w:rsidR="006C1353" w:rsidRDefault="006C1353">
      <w:pPr>
        <w:rPr>
          <w:sz w:val="28"/>
          <w:szCs w:val="28"/>
        </w:rPr>
      </w:pPr>
      <w:r w:rsidRPr="006C1353">
        <w:rPr>
          <w:b/>
          <w:bCs/>
          <w:sz w:val="28"/>
          <w:szCs w:val="28"/>
        </w:rPr>
        <w:t>Modem</w:t>
      </w:r>
      <w:r>
        <w:rPr>
          <w:sz w:val="28"/>
          <w:szCs w:val="28"/>
        </w:rPr>
        <w:t xml:space="preserve"> – in the school office</w:t>
      </w:r>
    </w:p>
    <w:p w14:paraId="231AE39C" w14:textId="3EE793BC" w:rsidR="006C1353" w:rsidRDefault="006C1353">
      <w:pPr>
        <w:rPr>
          <w:sz w:val="28"/>
          <w:szCs w:val="28"/>
        </w:rPr>
      </w:pPr>
      <w:r w:rsidRPr="006C1353">
        <w:rPr>
          <w:b/>
          <w:bCs/>
          <w:sz w:val="28"/>
          <w:szCs w:val="28"/>
        </w:rPr>
        <w:t>Wi</w:t>
      </w:r>
      <w:r>
        <w:rPr>
          <w:b/>
          <w:bCs/>
          <w:sz w:val="28"/>
          <w:szCs w:val="28"/>
        </w:rPr>
        <w:t>reless</w:t>
      </w:r>
      <w:r w:rsidRPr="006C1353">
        <w:rPr>
          <w:b/>
          <w:bCs/>
          <w:sz w:val="28"/>
          <w:szCs w:val="28"/>
        </w:rPr>
        <w:t xml:space="preserve"> routers</w:t>
      </w:r>
      <w:r>
        <w:rPr>
          <w:sz w:val="28"/>
          <w:szCs w:val="28"/>
        </w:rPr>
        <w:t xml:space="preserve"> – in all the classroom, the library and the hall</w:t>
      </w:r>
    </w:p>
    <w:p w14:paraId="67C475FE" w14:textId="2549673D" w:rsidR="00D34C92" w:rsidRDefault="006C1353">
      <w:pPr>
        <w:rPr>
          <w:sz w:val="28"/>
          <w:szCs w:val="28"/>
        </w:rPr>
      </w:pPr>
      <w:r w:rsidRPr="006C1353">
        <w:rPr>
          <w:b/>
          <w:bCs/>
          <w:sz w:val="28"/>
          <w:szCs w:val="28"/>
        </w:rPr>
        <w:t>Clients</w:t>
      </w:r>
      <w:r>
        <w:rPr>
          <w:sz w:val="28"/>
          <w:szCs w:val="28"/>
        </w:rPr>
        <w:t xml:space="preserve"> (class computers, laptop computers, iPads and teachers’ smartphones) – in all the classrooms, the office</w:t>
      </w:r>
      <w:r w:rsidR="00F96039">
        <w:rPr>
          <w:sz w:val="28"/>
          <w:szCs w:val="28"/>
        </w:rPr>
        <w:t>, the staffroom</w:t>
      </w:r>
      <w:r>
        <w:rPr>
          <w:sz w:val="28"/>
          <w:szCs w:val="28"/>
        </w:rPr>
        <w:t xml:space="preserve"> and the library</w:t>
      </w:r>
    </w:p>
    <w:p w14:paraId="5A714342" w14:textId="0F5B01EC" w:rsidR="00D34C92" w:rsidRPr="00D34C92" w:rsidRDefault="00D34C92">
      <w:pPr>
        <w:rPr>
          <w:sz w:val="28"/>
          <w:szCs w:val="28"/>
          <w:u w:val="single"/>
        </w:rPr>
      </w:pPr>
      <w:r w:rsidRPr="00D34C92">
        <w:rPr>
          <w:sz w:val="28"/>
          <w:szCs w:val="28"/>
          <w:u w:val="single"/>
        </w:rPr>
        <w:t>Your Task</w:t>
      </w:r>
    </w:p>
    <w:p w14:paraId="4C8AF73B" w14:textId="476FE212" w:rsidR="006C1353" w:rsidRDefault="00D34C92">
      <w:pPr>
        <w:rPr>
          <w:sz w:val="28"/>
          <w:szCs w:val="28"/>
        </w:rPr>
      </w:pPr>
      <w:r>
        <w:rPr>
          <w:sz w:val="28"/>
          <w:szCs w:val="28"/>
        </w:rPr>
        <w:t xml:space="preserve">Once you understand how a LAN works, take a large piece of paper or a double-page spread in your exercise book. Draw a simple LAN and label </w:t>
      </w:r>
      <w:r w:rsidR="00CF3A4A">
        <w:rPr>
          <w:sz w:val="28"/>
          <w:szCs w:val="28"/>
        </w:rPr>
        <w:t>all the parts. Then, under each item, write a sentence explaining what each item does.</w:t>
      </w:r>
    </w:p>
    <w:p w14:paraId="2A40B045" w14:textId="65F184D2" w:rsidR="004244EC" w:rsidRDefault="004244EC">
      <w:pPr>
        <w:rPr>
          <w:sz w:val="28"/>
          <w:szCs w:val="28"/>
        </w:rPr>
      </w:pPr>
      <w:r>
        <w:rPr>
          <w:sz w:val="28"/>
          <w:szCs w:val="28"/>
        </w:rPr>
        <w:t>Take a photo of your work and send it to Mrs Godden for marking please:</w:t>
      </w:r>
    </w:p>
    <w:p w14:paraId="7D815D0D" w14:textId="4A89B9F2" w:rsidR="004244EC" w:rsidRDefault="00607561">
      <w:pPr>
        <w:rPr>
          <w:sz w:val="28"/>
          <w:szCs w:val="28"/>
        </w:rPr>
      </w:pPr>
      <w:hyperlink r:id="rId5" w:history="1">
        <w:r w:rsidR="004244EC" w:rsidRPr="008B2CB4">
          <w:rPr>
            <w:rStyle w:val="Hyperlink"/>
            <w:sz w:val="28"/>
            <w:szCs w:val="28"/>
          </w:rPr>
          <w:t>fionagodden@elham.kent.sch.uk</w:t>
        </w:r>
      </w:hyperlink>
    </w:p>
    <w:p w14:paraId="57F63CE8" w14:textId="77777777" w:rsidR="004244EC" w:rsidRPr="006C1353" w:rsidRDefault="004244EC">
      <w:pPr>
        <w:rPr>
          <w:sz w:val="28"/>
          <w:szCs w:val="28"/>
        </w:rPr>
      </w:pPr>
    </w:p>
    <w:sectPr w:rsidR="004244EC" w:rsidRPr="006C1353" w:rsidSect="00C61015">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353"/>
    <w:rsid w:val="004244EC"/>
    <w:rsid w:val="00607561"/>
    <w:rsid w:val="006C1353"/>
    <w:rsid w:val="00C03EBE"/>
    <w:rsid w:val="00C61015"/>
    <w:rsid w:val="00CF3A4A"/>
    <w:rsid w:val="00D34C92"/>
    <w:rsid w:val="00E612A7"/>
    <w:rsid w:val="00F960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50EA"/>
  <w15:chartTrackingRefBased/>
  <w15:docId w15:val="{2D712728-7ABB-4CC9-AF55-0E0C586F6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6039"/>
    <w:rPr>
      <w:color w:val="0000FF"/>
      <w:u w:val="single"/>
    </w:rPr>
  </w:style>
  <w:style w:type="character" w:customStyle="1" w:styleId="UnresolvedMention">
    <w:name w:val="Unresolved Mention"/>
    <w:basedOn w:val="DefaultParagraphFont"/>
    <w:uiPriority w:val="99"/>
    <w:semiHidden/>
    <w:unhideWhenUsed/>
    <w:rsid w:val="004244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ionagodden@elham.kent.sch.uk" TargetMode="External"/><Relationship Id="rId4" Type="http://schemas.openxmlformats.org/officeDocument/2006/relationships/hyperlink" Target="https://www.schoolsofkingedwardvi.co.uk/ks2-computing-computing-theory-5-computer-networ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65EBBFF</Template>
  <TotalTime>0</TotalTime>
  <Pages>1</Pages>
  <Words>222</Words>
  <Characters>1268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Fiona's HP</dc:creator>
  <cp:keywords/>
  <dc:description/>
  <cp:lastModifiedBy>StroverP</cp:lastModifiedBy>
  <cp:revision>2</cp:revision>
  <dcterms:created xsi:type="dcterms:W3CDTF">2020-04-21T14:34:00Z</dcterms:created>
  <dcterms:modified xsi:type="dcterms:W3CDTF">2020-04-21T14:34:00Z</dcterms:modified>
</cp:coreProperties>
</file>