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D89" w:rsidRPr="007802CE" w:rsidRDefault="007802CE" w:rsidP="001F0D89">
      <w:pPr>
        <w:jc w:val="center"/>
        <w:rPr>
          <w:b/>
          <w:color w:val="7030A0"/>
          <w:sz w:val="28"/>
          <w:szCs w:val="28"/>
        </w:rPr>
      </w:pPr>
      <w:r w:rsidRPr="007802CE">
        <w:rPr>
          <w:b/>
          <w:color w:val="7030A0"/>
          <w:sz w:val="28"/>
          <w:szCs w:val="28"/>
        </w:rPr>
        <w:t xml:space="preserve">SAMUEL’S </w:t>
      </w:r>
      <w:r w:rsidR="009A4CEC" w:rsidRPr="007802CE">
        <w:rPr>
          <w:b/>
          <w:color w:val="7030A0"/>
          <w:sz w:val="28"/>
          <w:szCs w:val="28"/>
        </w:rPr>
        <w:t>EASTER HOLIDAY</w:t>
      </w:r>
    </w:p>
    <w:p w:rsidR="00597DF3" w:rsidRPr="004C4063" w:rsidRDefault="009A4CEC" w:rsidP="00EB2C5D">
      <w:pPr>
        <w:spacing w:after="0" w:line="240" w:lineRule="auto"/>
        <w:jc w:val="center"/>
        <w:rPr>
          <w:b/>
          <w:noProof/>
          <w:color w:val="31849B" w:themeColor="accent5" w:themeShade="BF"/>
          <w:sz w:val="32"/>
          <w:szCs w:val="32"/>
          <w:lang w:eastAsia="en-GB"/>
        </w:rPr>
      </w:pPr>
      <w:r w:rsidRPr="004C4063">
        <w:rPr>
          <w:b/>
          <w:color w:val="31849B" w:themeColor="accent5" w:themeShade="BF"/>
          <w:sz w:val="28"/>
          <w:szCs w:val="28"/>
        </w:rPr>
        <w:t xml:space="preserve">This Easter </w:t>
      </w:r>
      <w:r w:rsidR="004259C5" w:rsidRPr="004C4063">
        <w:rPr>
          <w:b/>
          <w:color w:val="31849B" w:themeColor="accent5" w:themeShade="BF"/>
          <w:sz w:val="28"/>
          <w:szCs w:val="28"/>
        </w:rPr>
        <w:t>we made</w:t>
      </w:r>
      <w:r w:rsidR="007802CE" w:rsidRPr="004C4063">
        <w:rPr>
          <w:b/>
          <w:color w:val="31849B" w:themeColor="accent5" w:themeShade="BF"/>
          <w:sz w:val="28"/>
          <w:szCs w:val="28"/>
        </w:rPr>
        <w:t>:</w:t>
      </w:r>
      <w:r w:rsidR="004259C5" w:rsidRPr="004C4063">
        <w:rPr>
          <w:b/>
          <w:color w:val="31849B" w:themeColor="accent5" w:themeShade="BF"/>
          <w:sz w:val="28"/>
          <w:szCs w:val="28"/>
        </w:rPr>
        <w:t xml:space="preserve"> cakes, bird feeders, </w:t>
      </w:r>
      <w:r w:rsidRPr="004C4063">
        <w:rPr>
          <w:b/>
          <w:color w:val="31849B" w:themeColor="accent5" w:themeShade="BF"/>
          <w:sz w:val="28"/>
          <w:szCs w:val="28"/>
        </w:rPr>
        <w:t>paint</w:t>
      </w:r>
      <w:r w:rsidR="00BA5C48" w:rsidRPr="004C4063">
        <w:rPr>
          <w:b/>
          <w:color w:val="31849B" w:themeColor="accent5" w:themeShade="BF"/>
          <w:sz w:val="28"/>
          <w:szCs w:val="28"/>
        </w:rPr>
        <w:t>ed glass jar</w:t>
      </w:r>
      <w:r w:rsidR="004259C5" w:rsidRPr="004C4063">
        <w:rPr>
          <w:b/>
          <w:color w:val="31849B" w:themeColor="accent5" w:themeShade="BF"/>
          <w:sz w:val="28"/>
          <w:szCs w:val="28"/>
        </w:rPr>
        <w:t>s</w:t>
      </w:r>
      <w:r w:rsidR="007802CE" w:rsidRPr="004C4063">
        <w:rPr>
          <w:b/>
          <w:color w:val="31849B" w:themeColor="accent5" w:themeShade="BF"/>
          <w:sz w:val="28"/>
          <w:szCs w:val="28"/>
        </w:rPr>
        <w:t xml:space="preserve">, </w:t>
      </w:r>
      <w:r w:rsidR="004259C5" w:rsidRPr="004C4063">
        <w:rPr>
          <w:b/>
          <w:color w:val="31849B" w:themeColor="accent5" w:themeShade="BF"/>
          <w:sz w:val="28"/>
          <w:szCs w:val="28"/>
        </w:rPr>
        <w:t>Easter stones and an Easter tree</w:t>
      </w:r>
      <w:r w:rsidR="00BA5C48" w:rsidRPr="004C4063">
        <w:rPr>
          <w:b/>
          <w:color w:val="31849B" w:themeColor="accent5" w:themeShade="BF"/>
          <w:sz w:val="28"/>
          <w:szCs w:val="28"/>
        </w:rPr>
        <w:t xml:space="preserve">.  </w:t>
      </w:r>
      <w:r w:rsidR="004259C5" w:rsidRPr="004C4063">
        <w:rPr>
          <w:b/>
          <w:color w:val="31849B" w:themeColor="accent5" w:themeShade="BF"/>
          <w:sz w:val="28"/>
          <w:szCs w:val="28"/>
        </w:rPr>
        <w:t xml:space="preserve">Here are some </w:t>
      </w:r>
      <w:r w:rsidR="00BA5C48" w:rsidRPr="004C4063">
        <w:rPr>
          <w:b/>
          <w:color w:val="31849B" w:themeColor="accent5" w:themeShade="BF"/>
          <w:sz w:val="28"/>
          <w:szCs w:val="28"/>
        </w:rPr>
        <w:t xml:space="preserve">cool </w:t>
      </w:r>
      <w:r w:rsidR="004259C5" w:rsidRPr="004C4063">
        <w:rPr>
          <w:b/>
          <w:color w:val="31849B" w:themeColor="accent5" w:themeShade="BF"/>
          <w:sz w:val="28"/>
          <w:szCs w:val="28"/>
        </w:rPr>
        <w:t>images</w:t>
      </w:r>
      <w:r w:rsidR="00BA5C48" w:rsidRPr="004C4063">
        <w:rPr>
          <w:b/>
          <w:color w:val="31849B" w:themeColor="accent5" w:themeShade="BF"/>
          <w:sz w:val="28"/>
          <w:szCs w:val="28"/>
        </w:rPr>
        <w:t>…</w:t>
      </w:r>
      <w:r w:rsidR="00597DF3" w:rsidRPr="004C4063">
        <w:rPr>
          <w:b/>
          <w:noProof/>
          <w:color w:val="31849B" w:themeColor="accent5" w:themeShade="BF"/>
          <w:sz w:val="32"/>
          <w:szCs w:val="32"/>
          <w:lang w:eastAsia="en-GB"/>
        </w:rPr>
        <w:t xml:space="preserve">      </w:t>
      </w:r>
    </w:p>
    <w:p w:rsidR="00CB5872" w:rsidRDefault="00597DF3" w:rsidP="00CB5872">
      <w:pPr>
        <w:spacing w:after="0" w:line="240" w:lineRule="auto"/>
        <w:jc w:val="center"/>
        <w:rPr>
          <w:noProof/>
          <w:sz w:val="32"/>
          <w:szCs w:val="32"/>
          <w:lang w:eastAsia="en-GB"/>
        </w:rPr>
      </w:pPr>
      <w:r w:rsidRPr="00597DF3">
        <w:rPr>
          <w:noProof/>
          <w:sz w:val="32"/>
          <w:szCs w:val="32"/>
          <w:lang w:eastAsia="en-GB"/>
        </w:rPr>
        <w:t xml:space="preserve">    </w:t>
      </w:r>
      <w:r w:rsidR="00CB5872">
        <w:rPr>
          <w:noProof/>
          <w:sz w:val="32"/>
          <w:szCs w:val="32"/>
          <w:lang w:eastAsia="en-GB"/>
        </w:rPr>
        <w:t xml:space="preserve">                           </w:t>
      </w:r>
    </w:p>
    <w:p w:rsidR="00CB5872" w:rsidRDefault="006538E3" w:rsidP="00CB5872">
      <w:pPr>
        <w:spacing w:after="0" w:line="240" w:lineRule="auto"/>
        <w:rPr>
          <w:noProof/>
          <w:sz w:val="32"/>
          <w:szCs w:val="32"/>
          <w:lang w:eastAsia="en-GB"/>
        </w:rPr>
      </w:pPr>
      <w:r>
        <w:rPr>
          <w:noProof/>
          <w:sz w:val="52"/>
          <w:szCs w:val="52"/>
          <w:lang w:eastAsia="en-GB"/>
        </w:rPr>
        <w:drawing>
          <wp:inline distT="0" distB="0" distL="0" distR="0" wp14:anchorId="301D5D8E" wp14:editId="719ADF8F">
            <wp:extent cx="2066925" cy="2409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etr Garde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331" cy="240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en-GB"/>
        </w:rPr>
        <w:drawing>
          <wp:inline distT="0" distB="0" distL="0" distR="0" wp14:anchorId="13D4448D" wp14:editId="5156A0C0">
            <wp:extent cx="1371600" cy="18288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cking Bow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2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52"/>
          <w:szCs w:val="52"/>
          <w:lang w:eastAsia="en-GB"/>
        </w:rPr>
        <w:drawing>
          <wp:inline distT="0" distB="0" distL="0" distR="0" wp14:anchorId="1C752114" wp14:editId="5482CE89">
            <wp:extent cx="1428750" cy="10715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d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308" cy="107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 wp14:anchorId="532075A7" wp14:editId="1F4E785D">
            <wp:extent cx="4800600" cy="3219450"/>
            <wp:effectExtent l="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97DF3" w:rsidRPr="00CB5872" w:rsidRDefault="00CB5872" w:rsidP="00CB5872">
      <w:pPr>
        <w:spacing w:after="0" w:line="240" w:lineRule="auto"/>
        <w:rPr>
          <w:noProof/>
          <w:sz w:val="32"/>
          <w:szCs w:val="32"/>
          <w:lang w:eastAsia="en-GB"/>
        </w:rPr>
      </w:pPr>
      <w:r>
        <w:rPr>
          <w:noProof/>
          <w:sz w:val="52"/>
          <w:szCs w:val="52"/>
          <w:lang w:eastAsia="en-GB"/>
        </w:rPr>
        <w:t xml:space="preserve"> </w:t>
      </w:r>
      <w:r w:rsidR="00EB2C5D">
        <w:rPr>
          <w:noProof/>
          <w:sz w:val="52"/>
          <w:szCs w:val="52"/>
          <w:lang w:eastAsia="en-GB"/>
        </w:rPr>
        <w:t xml:space="preserve">           </w:t>
      </w:r>
      <w:r w:rsidR="00597DF3">
        <w:rPr>
          <w:noProof/>
          <w:sz w:val="52"/>
          <w:szCs w:val="52"/>
          <w:lang w:eastAsia="en-GB"/>
        </w:rPr>
        <w:t xml:space="preserve"> </w:t>
      </w:r>
    </w:p>
    <w:p w:rsidR="00EB2C5D" w:rsidRDefault="002E0080" w:rsidP="002E0080">
      <w:pPr>
        <w:rPr>
          <w:noProof/>
          <w:sz w:val="52"/>
          <w:szCs w:val="52"/>
          <w:lang w:eastAsia="en-GB"/>
        </w:rPr>
      </w:pPr>
      <w:r>
        <w:rPr>
          <w:noProof/>
          <w:sz w:val="52"/>
          <w:szCs w:val="52"/>
          <w:lang w:eastAsia="en-GB"/>
        </w:rPr>
        <w:drawing>
          <wp:inline distT="0" distB="0" distL="0" distR="0">
            <wp:extent cx="2082798" cy="1638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ed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8849" cy="164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7DF3">
        <w:rPr>
          <w:noProof/>
          <w:sz w:val="52"/>
          <w:szCs w:val="52"/>
          <w:lang w:eastAsia="en-GB"/>
        </w:rPr>
        <w:t xml:space="preserve"> </w:t>
      </w:r>
      <w:r>
        <w:rPr>
          <w:noProof/>
          <w:sz w:val="52"/>
          <w:szCs w:val="52"/>
          <w:lang w:eastAsia="en-GB"/>
        </w:rPr>
        <w:drawing>
          <wp:inline distT="0" distB="0" distL="0" distR="0" wp14:anchorId="19C60759" wp14:editId="5D14A358">
            <wp:extent cx="2362200" cy="17716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123" cy="177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7DF3">
        <w:rPr>
          <w:noProof/>
          <w:sz w:val="52"/>
          <w:szCs w:val="52"/>
          <w:lang w:eastAsia="en-GB"/>
        </w:rPr>
        <w:t xml:space="preserve"> </w:t>
      </w:r>
      <w:r>
        <w:rPr>
          <w:noProof/>
          <w:sz w:val="52"/>
          <w:szCs w:val="52"/>
          <w:lang w:eastAsia="en-GB"/>
        </w:rPr>
        <w:drawing>
          <wp:inline distT="0" distB="0" distL="0" distR="0">
            <wp:extent cx="1905000" cy="14287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ggie Patch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942" cy="1431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en-GB"/>
        </w:rPr>
        <w:drawing>
          <wp:inline distT="0" distB="0" distL="0" distR="0">
            <wp:extent cx="1905000" cy="1428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ee Bar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745" cy="142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52D5">
        <w:rPr>
          <w:noProof/>
          <w:sz w:val="52"/>
          <w:szCs w:val="52"/>
          <w:lang w:eastAsia="en-GB"/>
        </w:rPr>
        <w:drawing>
          <wp:inline distT="0" distB="0" distL="0" distR="0">
            <wp:extent cx="1219200" cy="1422446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ter tre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42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7DF3">
        <w:rPr>
          <w:noProof/>
          <w:sz w:val="52"/>
          <w:szCs w:val="52"/>
          <w:lang w:eastAsia="en-GB"/>
        </w:rPr>
        <w:t xml:space="preserve">             </w:t>
      </w:r>
      <w:r w:rsidR="00EB2C5D">
        <w:rPr>
          <w:noProof/>
          <w:sz w:val="52"/>
          <w:szCs w:val="52"/>
          <w:lang w:eastAsia="en-GB"/>
        </w:rPr>
        <w:t xml:space="preserve">                </w:t>
      </w:r>
      <w:r w:rsidR="00597DF3">
        <w:rPr>
          <w:noProof/>
          <w:sz w:val="52"/>
          <w:szCs w:val="52"/>
          <w:lang w:eastAsia="en-GB"/>
        </w:rPr>
        <w:t xml:space="preserve">   </w:t>
      </w:r>
    </w:p>
    <w:p w:rsidR="00476F6F" w:rsidRPr="00CB5872" w:rsidRDefault="00597DF3" w:rsidP="00CB5872">
      <w:pPr>
        <w:ind w:left="851"/>
        <w:rPr>
          <w:sz w:val="52"/>
          <w:szCs w:val="52"/>
        </w:rPr>
      </w:pPr>
      <w:r w:rsidRPr="00CB5872">
        <w:rPr>
          <w:sz w:val="52"/>
          <w:szCs w:val="52"/>
        </w:rPr>
        <w:lastRenderedPageBreak/>
        <w:t xml:space="preserve">                                </w:t>
      </w:r>
    </w:p>
    <w:p w:rsidR="00597DF3" w:rsidRDefault="00597DF3" w:rsidP="00476F6F">
      <w:pPr>
        <w:rPr>
          <w:sz w:val="52"/>
          <w:szCs w:val="52"/>
        </w:rPr>
      </w:pPr>
    </w:p>
    <w:p w:rsidR="00597DF3" w:rsidRDefault="00597DF3" w:rsidP="00476F6F">
      <w:pPr>
        <w:rPr>
          <w:sz w:val="52"/>
          <w:szCs w:val="52"/>
        </w:rPr>
      </w:pPr>
    </w:p>
    <w:p w:rsidR="00476F6F" w:rsidRDefault="00476F6F" w:rsidP="005061A0">
      <w:pPr>
        <w:jc w:val="center"/>
        <w:rPr>
          <w:sz w:val="52"/>
          <w:szCs w:val="52"/>
        </w:rPr>
      </w:pPr>
    </w:p>
    <w:p w:rsidR="00476F6F" w:rsidRDefault="00476F6F" w:rsidP="005061A0">
      <w:pPr>
        <w:jc w:val="center"/>
        <w:rPr>
          <w:sz w:val="52"/>
          <w:szCs w:val="52"/>
        </w:rPr>
      </w:pPr>
    </w:p>
    <w:p w:rsidR="004919A5" w:rsidRPr="009A4CEC" w:rsidRDefault="004919A5" w:rsidP="005061A0">
      <w:pPr>
        <w:jc w:val="center"/>
        <w:rPr>
          <w:sz w:val="52"/>
          <w:szCs w:val="52"/>
        </w:rPr>
      </w:pPr>
    </w:p>
    <w:sectPr w:rsidR="004919A5" w:rsidRPr="009A4CEC" w:rsidSect="005061A0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65CE7"/>
    <w:multiLevelType w:val="hybridMultilevel"/>
    <w:tmpl w:val="BD54EE14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EC"/>
    <w:rsid w:val="000B6AF2"/>
    <w:rsid w:val="001F0D89"/>
    <w:rsid w:val="002E0080"/>
    <w:rsid w:val="004259C5"/>
    <w:rsid w:val="00476F6F"/>
    <w:rsid w:val="004919A5"/>
    <w:rsid w:val="004C4063"/>
    <w:rsid w:val="005061A0"/>
    <w:rsid w:val="00597DF3"/>
    <w:rsid w:val="005F52D5"/>
    <w:rsid w:val="006538E3"/>
    <w:rsid w:val="007802CE"/>
    <w:rsid w:val="008B2CEC"/>
    <w:rsid w:val="009101E5"/>
    <w:rsid w:val="009A4CEC"/>
    <w:rsid w:val="00A363A5"/>
    <w:rsid w:val="00A854CB"/>
    <w:rsid w:val="00BA5C48"/>
    <w:rsid w:val="00C90542"/>
    <w:rsid w:val="00CB5872"/>
    <w:rsid w:val="00EB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D7FA37-DC44-460D-B1C5-39A8BF5F9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4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C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5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diagramDrawing" Target="diagrams/drawing1.xml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Colors" Target="diagrams/colors1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8.jpeg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6.jpeg"/><Relationship Id="rId2" Type="http://schemas.openxmlformats.org/officeDocument/2006/relationships/image" Target="../media/image5.jpeg"/><Relationship Id="rId1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.jpeg"/><Relationship Id="rId2" Type="http://schemas.openxmlformats.org/officeDocument/2006/relationships/image" Target="../media/image4.jpeg"/><Relationship Id="rId1" Type="http://schemas.openxmlformats.org/officeDocument/2006/relationships/image" Target="../media/image6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9448CC2-E74B-4511-846F-E52CDA3B4F05}" type="doc">
      <dgm:prSet loTypeId="urn:microsoft.com/office/officeart/2008/layout/HexagonCluster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4805F1B7-FE48-4AB4-8F4F-E3197BFD50CB}">
      <dgm:prSet phldrT="[Text]" custT="1"/>
      <dgm:spPr/>
      <dgm:t>
        <a:bodyPr/>
        <a:lstStyle/>
        <a:p>
          <a:r>
            <a:rPr lang="en-GB" sz="2400" b="1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Bird</a:t>
          </a:r>
          <a:r>
            <a:rPr lang="en-GB" sz="2400"/>
            <a:t> </a:t>
          </a:r>
          <a:r>
            <a:rPr lang="en-GB" sz="2400" b="1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feeder</a:t>
          </a:r>
        </a:p>
      </dgm:t>
    </dgm:pt>
    <dgm:pt modelId="{F16F3D5B-C88A-4483-B270-0694BCD5CE26}" type="parTrans" cxnId="{562C3115-B867-477A-BA17-AF3CCC685615}">
      <dgm:prSet/>
      <dgm:spPr/>
      <dgm:t>
        <a:bodyPr/>
        <a:lstStyle/>
        <a:p>
          <a:endParaRPr lang="en-GB"/>
        </a:p>
      </dgm:t>
    </dgm:pt>
    <dgm:pt modelId="{98B11919-057F-41E5-8F2A-BF96F0606CFA}" type="sibTrans" cxnId="{562C3115-B867-477A-BA17-AF3CCC685615}">
      <dgm:prSet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7000" r="-7000"/>
          </a:stretch>
        </a:blipFill>
      </dgm:spPr>
      <dgm:t>
        <a:bodyPr/>
        <a:lstStyle/>
        <a:p>
          <a:endParaRPr lang="en-GB"/>
        </a:p>
      </dgm:t>
    </dgm:pt>
    <dgm:pt modelId="{89DA6465-826F-41F7-B58E-71D1EF560AB7}">
      <dgm:prSet phldrT="[Text]" custT="1"/>
      <dgm:spPr/>
      <dgm:t>
        <a:bodyPr/>
        <a:lstStyle/>
        <a:p>
          <a:r>
            <a:rPr lang="en-GB" sz="2400" b="1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Yummy cakes...</a:t>
          </a:r>
        </a:p>
      </dgm:t>
    </dgm:pt>
    <dgm:pt modelId="{27791478-D991-40B3-8F0A-D74B8FB7AFD1}" type="parTrans" cxnId="{E5332AF6-A8EC-4D16-8D76-DFF5FA407B42}">
      <dgm:prSet/>
      <dgm:spPr/>
      <dgm:t>
        <a:bodyPr/>
        <a:lstStyle/>
        <a:p>
          <a:endParaRPr lang="en-GB"/>
        </a:p>
      </dgm:t>
    </dgm:pt>
    <dgm:pt modelId="{5A228E3B-0A10-4F25-B68B-CE5E16BDF003}" type="sibTrans" cxnId="{E5332AF6-A8EC-4D16-8D76-DFF5FA407B42}">
      <dgm:prSet/>
      <dgm:spPr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1000" b="-21000"/>
          </a:stretch>
        </a:blipFill>
      </dgm:spPr>
      <dgm:t>
        <a:bodyPr/>
        <a:lstStyle/>
        <a:p>
          <a:endParaRPr lang="en-GB"/>
        </a:p>
      </dgm:t>
    </dgm:pt>
    <dgm:pt modelId="{45555E1D-8F2B-42F8-8D70-5B7DBA81EAC5}">
      <dgm:prSet phldrT="[Text]" custT="1"/>
      <dgm:spPr/>
      <dgm:t>
        <a:bodyPr/>
        <a:lstStyle/>
        <a:p>
          <a:r>
            <a:rPr lang="en-GB" sz="2400" b="1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Painted jars...</a:t>
          </a:r>
        </a:p>
      </dgm:t>
    </dgm:pt>
    <dgm:pt modelId="{B377BA18-0544-4A79-A7A0-483C42132F6C}" type="sibTrans" cxnId="{2F2D2D76-3EE8-4A30-887C-0E3F975796F3}">
      <dgm:prSet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7000" r="-7000"/>
          </a:stretch>
        </a:blipFill>
      </dgm:spPr>
      <dgm:t>
        <a:bodyPr/>
        <a:lstStyle/>
        <a:p>
          <a:endParaRPr lang="en-GB"/>
        </a:p>
      </dgm:t>
    </dgm:pt>
    <dgm:pt modelId="{357682B7-FFD5-4051-B0E6-151841387C65}" type="parTrans" cxnId="{2F2D2D76-3EE8-4A30-887C-0E3F975796F3}">
      <dgm:prSet/>
      <dgm:spPr/>
      <dgm:t>
        <a:bodyPr/>
        <a:lstStyle/>
        <a:p>
          <a:endParaRPr lang="en-GB"/>
        </a:p>
      </dgm:t>
    </dgm:pt>
    <dgm:pt modelId="{5B35C56B-D652-4DC9-957B-91A03897C871}" type="pres">
      <dgm:prSet presAssocID="{09448CC2-E74B-4511-846F-E52CDA3B4F05}" presName="Name0" presStyleCnt="0">
        <dgm:presLayoutVars>
          <dgm:chMax val="21"/>
          <dgm:chPref val="21"/>
        </dgm:presLayoutVars>
      </dgm:prSet>
      <dgm:spPr/>
      <dgm:t>
        <a:bodyPr/>
        <a:lstStyle/>
        <a:p>
          <a:endParaRPr lang="en-GB"/>
        </a:p>
      </dgm:t>
    </dgm:pt>
    <dgm:pt modelId="{BA9655C3-9343-453E-A10F-906C8BABA9F3}" type="pres">
      <dgm:prSet presAssocID="{45555E1D-8F2B-42F8-8D70-5B7DBA81EAC5}" presName="text1" presStyleCnt="0"/>
      <dgm:spPr/>
    </dgm:pt>
    <dgm:pt modelId="{CB8DCB22-95C0-4CEF-89FB-E7BF2E90CE94}" type="pres">
      <dgm:prSet presAssocID="{45555E1D-8F2B-42F8-8D70-5B7DBA81EAC5}" presName="textRepeatNode" presStyleLbl="alignNode1" presStyleIdx="0" presStyleCnt="3" custScaleX="10891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2578A28-95E7-4E92-8117-34704113877A}" type="pres">
      <dgm:prSet presAssocID="{45555E1D-8F2B-42F8-8D70-5B7DBA81EAC5}" presName="textaccent1" presStyleCnt="0"/>
      <dgm:spPr/>
    </dgm:pt>
    <dgm:pt modelId="{99453958-9254-4E2A-8783-1F1617777C28}" type="pres">
      <dgm:prSet presAssocID="{45555E1D-8F2B-42F8-8D70-5B7DBA81EAC5}" presName="accentRepeatNode" presStyleLbl="solidAlignAcc1" presStyleIdx="0" presStyleCnt="6"/>
      <dgm:spPr/>
    </dgm:pt>
    <dgm:pt modelId="{D8D064B8-5B7B-4CC7-967E-1FF8F6E7B499}" type="pres">
      <dgm:prSet presAssocID="{B377BA18-0544-4A79-A7A0-483C42132F6C}" presName="image1" presStyleCnt="0"/>
      <dgm:spPr/>
    </dgm:pt>
    <dgm:pt modelId="{B47500D5-AF1B-49DD-A3D4-77F180F91F3E}" type="pres">
      <dgm:prSet presAssocID="{B377BA18-0544-4A79-A7A0-483C42132F6C}" presName="imageRepeatNode" presStyleLbl="alignAcc1" presStyleIdx="0" presStyleCnt="3"/>
      <dgm:spPr/>
      <dgm:t>
        <a:bodyPr/>
        <a:lstStyle/>
        <a:p>
          <a:endParaRPr lang="en-GB"/>
        </a:p>
      </dgm:t>
    </dgm:pt>
    <dgm:pt modelId="{BFE1791B-611F-4B7B-88A3-6084BF26D183}" type="pres">
      <dgm:prSet presAssocID="{B377BA18-0544-4A79-A7A0-483C42132F6C}" presName="imageaccent1" presStyleCnt="0"/>
      <dgm:spPr/>
    </dgm:pt>
    <dgm:pt modelId="{E78C45C1-1C9C-474C-B11D-79C05ABB7965}" type="pres">
      <dgm:prSet presAssocID="{B377BA18-0544-4A79-A7A0-483C42132F6C}" presName="accentRepeatNode" presStyleLbl="solidAlignAcc1" presStyleIdx="1" presStyleCnt="6"/>
      <dgm:spPr/>
    </dgm:pt>
    <dgm:pt modelId="{8B3C180E-3E09-419A-8084-7937178A49B9}" type="pres">
      <dgm:prSet presAssocID="{4805F1B7-FE48-4AB4-8F4F-E3197BFD50CB}" presName="text2" presStyleCnt="0"/>
      <dgm:spPr/>
    </dgm:pt>
    <dgm:pt modelId="{3D1033D5-CEDA-4947-B466-32C48E351492}" type="pres">
      <dgm:prSet presAssocID="{4805F1B7-FE48-4AB4-8F4F-E3197BFD50CB}" presName="textRepeatNode" presStyleLbl="align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EFEBF86-EEAE-46FA-8F96-18CB99B0FDC1}" type="pres">
      <dgm:prSet presAssocID="{4805F1B7-FE48-4AB4-8F4F-E3197BFD50CB}" presName="textaccent2" presStyleCnt="0"/>
      <dgm:spPr/>
    </dgm:pt>
    <dgm:pt modelId="{45D4079C-4CD8-4A01-8C91-E14FB58C1C98}" type="pres">
      <dgm:prSet presAssocID="{4805F1B7-FE48-4AB4-8F4F-E3197BFD50CB}" presName="accentRepeatNode" presStyleLbl="solidAlignAcc1" presStyleIdx="2" presStyleCnt="6"/>
      <dgm:spPr/>
    </dgm:pt>
    <dgm:pt modelId="{6E51A739-ED07-4DAD-B5E8-7682A5779C19}" type="pres">
      <dgm:prSet presAssocID="{98B11919-057F-41E5-8F2A-BF96F0606CFA}" presName="image2" presStyleCnt="0"/>
      <dgm:spPr/>
    </dgm:pt>
    <dgm:pt modelId="{7E52058E-02F4-42CC-B17D-2F8827648152}" type="pres">
      <dgm:prSet presAssocID="{98B11919-057F-41E5-8F2A-BF96F0606CFA}" presName="imageRepeatNode" presStyleLbl="alignAcc1" presStyleIdx="1" presStyleCnt="3"/>
      <dgm:spPr/>
      <dgm:t>
        <a:bodyPr/>
        <a:lstStyle/>
        <a:p>
          <a:endParaRPr lang="en-GB"/>
        </a:p>
      </dgm:t>
    </dgm:pt>
    <dgm:pt modelId="{D265B627-7182-4EBD-B254-D0396DF84222}" type="pres">
      <dgm:prSet presAssocID="{98B11919-057F-41E5-8F2A-BF96F0606CFA}" presName="imageaccent2" presStyleCnt="0"/>
      <dgm:spPr/>
    </dgm:pt>
    <dgm:pt modelId="{8DE5F7F7-9D4C-4F39-8219-8B6070C9654D}" type="pres">
      <dgm:prSet presAssocID="{98B11919-057F-41E5-8F2A-BF96F0606CFA}" presName="accentRepeatNode" presStyleLbl="solidAlignAcc1" presStyleIdx="3" presStyleCnt="6"/>
      <dgm:spPr/>
    </dgm:pt>
    <dgm:pt modelId="{CC377315-A9C5-4116-BA72-496FD4A50F3F}" type="pres">
      <dgm:prSet presAssocID="{89DA6465-826F-41F7-B58E-71D1EF560AB7}" presName="text3" presStyleCnt="0"/>
      <dgm:spPr/>
    </dgm:pt>
    <dgm:pt modelId="{614BC971-C886-4D99-883F-3DF18551338E}" type="pres">
      <dgm:prSet presAssocID="{89DA6465-826F-41F7-B58E-71D1EF560AB7}" presName="textRepeatNode" presStyleLbl="alignNode1" presStyleIdx="2" presStyleCnt="3" custScaleX="102910" custScaleY="10645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4010A52-E295-4C5A-86F5-FAA2F0EB6479}" type="pres">
      <dgm:prSet presAssocID="{89DA6465-826F-41F7-B58E-71D1EF560AB7}" presName="textaccent3" presStyleCnt="0"/>
      <dgm:spPr/>
    </dgm:pt>
    <dgm:pt modelId="{1BFF7D76-C579-4957-A352-45922A4B53DA}" type="pres">
      <dgm:prSet presAssocID="{89DA6465-826F-41F7-B58E-71D1EF560AB7}" presName="accentRepeatNode" presStyleLbl="solidAlignAcc1" presStyleIdx="4" presStyleCnt="6"/>
      <dgm:spPr/>
    </dgm:pt>
    <dgm:pt modelId="{8BE128EE-C83F-4F5F-9720-906FEB0B0557}" type="pres">
      <dgm:prSet presAssocID="{5A228E3B-0A10-4F25-B68B-CE5E16BDF003}" presName="image3" presStyleCnt="0"/>
      <dgm:spPr/>
    </dgm:pt>
    <dgm:pt modelId="{BD2DA241-40AC-4DE7-8865-0605832DBA5B}" type="pres">
      <dgm:prSet presAssocID="{5A228E3B-0A10-4F25-B68B-CE5E16BDF003}" presName="imageRepeatNode" presStyleLbl="alignAcc1" presStyleIdx="2" presStyleCnt="3" custScaleX="110899" custScaleY="112199" custLinFactNeighborX="2824" custLinFactNeighborY="8058"/>
      <dgm:spPr/>
      <dgm:t>
        <a:bodyPr/>
        <a:lstStyle/>
        <a:p>
          <a:endParaRPr lang="en-GB"/>
        </a:p>
      </dgm:t>
    </dgm:pt>
    <dgm:pt modelId="{6836B940-8CAD-4281-BD61-1651F6DFEDDA}" type="pres">
      <dgm:prSet presAssocID="{5A228E3B-0A10-4F25-B68B-CE5E16BDF003}" presName="imageaccent3" presStyleCnt="0"/>
      <dgm:spPr/>
    </dgm:pt>
    <dgm:pt modelId="{56E094F7-E53A-4D96-BD38-A947A6A84723}" type="pres">
      <dgm:prSet presAssocID="{5A228E3B-0A10-4F25-B68B-CE5E16BDF003}" presName="accentRepeatNode" presStyleLbl="solidAlignAcc1" presStyleIdx="5" presStyleCnt="6" custLinFactX="600000" custLinFactY="-114878" custLinFactNeighborX="684557" custLinFactNeighborY="-200000"/>
      <dgm:spPr/>
    </dgm:pt>
  </dgm:ptLst>
  <dgm:cxnLst>
    <dgm:cxn modelId="{004FFF44-D275-420A-B155-A0688BE849D7}" type="presOf" srcId="{45555E1D-8F2B-42F8-8D70-5B7DBA81EAC5}" destId="{CB8DCB22-95C0-4CEF-89FB-E7BF2E90CE94}" srcOrd="0" destOrd="0" presId="urn:microsoft.com/office/officeart/2008/layout/HexagonCluster"/>
    <dgm:cxn modelId="{2F2D2D76-3EE8-4A30-887C-0E3F975796F3}" srcId="{09448CC2-E74B-4511-846F-E52CDA3B4F05}" destId="{45555E1D-8F2B-42F8-8D70-5B7DBA81EAC5}" srcOrd="0" destOrd="0" parTransId="{357682B7-FFD5-4051-B0E6-151841387C65}" sibTransId="{B377BA18-0544-4A79-A7A0-483C42132F6C}"/>
    <dgm:cxn modelId="{562C3115-B867-477A-BA17-AF3CCC685615}" srcId="{09448CC2-E74B-4511-846F-E52CDA3B4F05}" destId="{4805F1B7-FE48-4AB4-8F4F-E3197BFD50CB}" srcOrd="1" destOrd="0" parTransId="{F16F3D5B-C88A-4483-B270-0694BCD5CE26}" sibTransId="{98B11919-057F-41E5-8F2A-BF96F0606CFA}"/>
    <dgm:cxn modelId="{8A252542-C653-4E5B-8193-C3016D589C5C}" type="presOf" srcId="{09448CC2-E74B-4511-846F-E52CDA3B4F05}" destId="{5B35C56B-D652-4DC9-957B-91A03897C871}" srcOrd="0" destOrd="0" presId="urn:microsoft.com/office/officeart/2008/layout/HexagonCluster"/>
    <dgm:cxn modelId="{EB0D60F3-B825-44E3-841A-27FFA5C52811}" type="presOf" srcId="{98B11919-057F-41E5-8F2A-BF96F0606CFA}" destId="{7E52058E-02F4-42CC-B17D-2F8827648152}" srcOrd="0" destOrd="0" presId="urn:microsoft.com/office/officeart/2008/layout/HexagonCluster"/>
    <dgm:cxn modelId="{315422C7-16FB-4784-AF1D-AEB3338E5D8F}" type="presOf" srcId="{4805F1B7-FE48-4AB4-8F4F-E3197BFD50CB}" destId="{3D1033D5-CEDA-4947-B466-32C48E351492}" srcOrd="0" destOrd="0" presId="urn:microsoft.com/office/officeart/2008/layout/HexagonCluster"/>
    <dgm:cxn modelId="{91C9639F-C0A5-41D8-BBFE-B4428672B1F3}" type="presOf" srcId="{5A228E3B-0A10-4F25-B68B-CE5E16BDF003}" destId="{BD2DA241-40AC-4DE7-8865-0605832DBA5B}" srcOrd="0" destOrd="0" presId="urn:microsoft.com/office/officeart/2008/layout/HexagonCluster"/>
    <dgm:cxn modelId="{64153E68-5F07-441C-B2CC-198EE099D996}" type="presOf" srcId="{89DA6465-826F-41F7-B58E-71D1EF560AB7}" destId="{614BC971-C886-4D99-883F-3DF18551338E}" srcOrd="0" destOrd="0" presId="urn:microsoft.com/office/officeart/2008/layout/HexagonCluster"/>
    <dgm:cxn modelId="{E5332AF6-A8EC-4D16-8D76-DFF5FA407B42}" srcId="{09448CC2-E74B-4511-846F-E52CDA3B4F05}" destId="{89DA6465-826F-41F7-B58E-71D1EF560AB7}" srcOrd="2" destOrd="0" parTransId="{27791478-D991-40B3-8F0A-D74B8FB7AFD1}" sibTransId="{5A228E3B-0A10-4F25-B68B-CE5E16BDF003}"/>
    <dgm:cxn modelId="{C1CF021E-9744-447B-A7C8-508EBBD6397E}" type="presOf" srcId="{B377BA18-0544-4A79-A7A0-483C42132F6C}" destId="{B47500D5-AF1B-49DD-A3D4-77F180F91F3E}" srcOrd="0" destOrd="0" presId="urn:microsoft.com/office/officeart/2008/layout/HexagonCluster"/>
    <dgm:cxn modelId="{5D3B4132-F8A3-473B-9514-6ACA65C9FBCB}" type="presParOf" srcId="{5B35C56B-D652-4DC9-957B-91A03897C871}" destId="{BA9655C3-9343-453E-A10F-906C8BABA9F3}" srcOrd="0" destOrd="0" presId="urn:microsoft.com/office/officeart/2008/layout/HexagonCluster"/>
    <dgm:cxn modelId="{64F188A4-3401-4E6D-B233-7D9E29BA817A}" type="presParOf" srcId="{BA9655C3-9343-453E-A10F-906C8BABA9F3}" destId="{CB8DCB22-95C0-4CEF-89FB-E7BF2E90CE94}" srcOrd="0" destOrd="0" presId="urn:microsoft.com/office/officeart/2008/layout/HexagonCluster"/>
    <dgm:cxn modelId="{A40EB20A-5963-485B-85B5-724239066D1F}" type="presParOf" srcId="{5B35C56B-D652-4DC9-957B-91A03897C871}" destId="{22578A28-95E7-4E92-8117-34704113877A}" srcOrd="1" destOrd="0" presId="urn:microsoft.com/office/officeart/2008/layout/HexagonCluster"/>
    <dgm:cxn modelId="{9FA6385B-1879-4691-BC75-CF97A3725C50}" type="presParOf" srcId="{22578A28-95E7-4E92-8117-34704113877A}" destId="{99453958-9254-4E2A-8783-1F1617777C28}" srcOrd="0" destOrd="0" presId="urn:microsoft.com/office/officeart/2008/layout/HexagonCluster"/>
    <dgm:cxn modelId="{EC2F22E3-01E5-4DF5-983D-E5F3796DF78A}" type="presParOf" srcId="{5B35C56B-D652-4DC9-957B-91A03897C871}" destId="{D8D064B8-5B7B-4CC7-967E-1FF8F6E7B499}" srcOrd="2" destOrd="0" presId="urn:microsoft.com/office/officeart/2008/layout/HexagonCluster"/>
    <dgm:cxn modelId="{41D625F3-949C-4259-9A7D-2D670A492075}" type="presParOf" srcId="{D8D064B8-5B7B-4CC7-967E-1FF8F6E7B499}" destId="{B47500D5-AF1B-49DD-A3D4-77F180F91F3E}" srcOrd="0" destOrd="0" presId="urn:microsoft.com/office/officeart/2008/layout/HexagonCluster"/>
    <dgm:cxn modelId="{610B46FC-62F7-4794-A6C5-AB5045E6C80A}" type="presParOf" srcId="{5B35C56B-D652-4DC9-957B-91A03897C871}" destId="{BFE1791B-611F-4B7B-88A3-6084BF26D183}" srcOrd="3" destOrd="0" presId="urn:microsoft.com/office/officeart/2008/layout/HexagonCluster"/>
    <dgm:cxn modelId="{3BCBF9A4-BD3E-4220-BE26-49327BF97727}" type="presParOf" srcId="{BFE1791B-611F-4B7B-88A3-6084BF26D183}" destId="{E78C45C1-1C9C-474C-B11D-79C05ABB7965}" srcOrd="0" destOrd="0" presId="urn:microsoft.com/office/officeart/2008/layout/HexagonCluster"/>
    <dgm:cxn modelId="{9C81C464-BECE-4026-84D2-68C3A313F780}" type="presParOf" srcId="{5B35C56B-D652-4DC9-957B-91A03897C871}" destId="{8B3C180E-3E09-419A-8084-7937178A49B9}" srcOrd="4" destOrd="0" presId="urn:microsoft.com/office/officeart/2008/layout/HexagonCluster"/>
    <dgm:cxn modelId="{ED288387-664B-424B-9E95-1C7AD82DD950}" type="presParOf" srcId="{8B3C180E-3E09-419A-8084-7937178A49B9}" destId="{3D1033D5-CEDA-4947-B466-32C48E351492}" srcOrd="0" destOrd="0" presId="urn:microsoft.com/office/officeart/2008/layout/HexagonCluster"/>
    <dgm:cxn modelId="{7C7B5C2D-E528-44CC-8A1B-D125D27D3787}" type="presParOf" srcId="{5B35C56B-D652-4DC9-957B-91A03897C871}" destId="{0EFEBF86-EEAE-46FA-8F96-18CB99B0FDC1}" srcOrd="5" destOrd="0" presId="urn:microsoft.com/office/officeart/2008/layout/HexagonCluster"/>
    <dgm:cxn modelId="{A2498F10-F2F9-4956-93DF-03C39CEE20D4}" type="presParOf" srcId="{0EFEBF86-EEAE-46FA-8F96-18CB99B0FDC1}" destId="{45D4079C-4CD8-4A01-8C91-E14FB58C1C98}" srcOrd="0" destOrd="0" presId="urn:microsoft.com/office/officeart/2008/layout/HexagonCluster"/>
    <dgm:cxn modelId="{F332EC54-62C8-47EA-942A-74864213AF89}" type="presParOf" srcId="{5B35C56B-D652-4DC9-957B-91A03897C871}" destId="{6E51A739-ED07-4DAD-B5E8-7682A5779C19}" srcOrd="6" destOrd="0" presId="urn:microsoft.com/office/officeart/2008/layout/HexagonCluster"/>
    <dgm:cxn modelId="{AD30E758-C819-4D4D-9791-CB7AB89BB475}" type="presParOf" srcId="{6E51A739-ED07-4DAD-B5E8-7682A5779C19}" destId="{7E52058E-02F4-42CC-B17D-2F8827648152}" srcOrd="0" destOrd="0" presId="urn:microsoft.com/office/officeart/2008/layout/HexagonCluster"/>
    <dgm:cxn modelId="{87E7A555-B9CB-4E0D-93BA-EA1FCF0A7008}" type="presParOf" srcId="{5B35C56B-D652-4DC9-957B-91A03897C871}" destId="{D265B627-7182-4EBD-B254-D0396DF84222}" srcOrd="7" destOrd="0" presId="urn:microsoft.com/office/officeart/2008/layout/HexagonCluster"/>
    <dgm:cxn modelId="{4A0043FD-D3B4-4246-B271-447FE9C0AFCB}" type="presParOf" srcId="{D265B627-7182-4EBD-B254-D0396DF84222}" destId="{8DE5F7F7-9D4C-4F39-8219-8B6070C9654D}" srcOrd="0" destOrd="0" presId="urn:microsoft.com/office/officeart/2008/layout/HexagonCluster"/>
    <dgm:cxn modelId="{1CE84A81-D70A-4CAF-B2EC-0104DFE30EB7}" type="presParOf" srcId="{5B35C56B-D652-4DC9-957B-91A03897C871}" destId="{CC377315-A9C5-4116-BA72-496FD4A50F3F}" srcOrd="8" destOrd="0" presId="urn:microsoft.com/office/officeart/2008/layout/HexagonCluster"/>
    <dgm:cxn modelId="{95742BDB-2FA4-4118-BB99-CE88049CCC72}" type="presParOf" srcId="{CC377315-A9C5-4116-BA72-496FD4A50F3F}" destId="{614BC971-C886-4D99-883F-3DF18551338E}" srcOrd="0" destOrd="0" presId="urn:microsoft.com/office/officeart/2008/layout/HexagonCluster"/>
    <dgm:cxn modelId="{6C1C43B6-91FE-4DE7-9E03-3BCE455DB2E9}" type="presParOf" srcId="{5B35C56B-D652-4DC9-957B-91A03897C871}" destId="{C4010A52-E295-4C5A-86F5-FAA2F0EB6479}" srcOrd="9" destOrd="0" presId="urn:microsoft.com/office/officeart/2008/layout/HexagonCluster"/>
    <dgm:cxn modelId="{6D84FECF-3DA7-45AD-A1CA-4FCDE44477DB}" type="presParOf" srcId="{C4010A52-E295-4C5A-86F5-FAA2F0EB6479}" destId="{1BFF7D76-C579-4957-A352-45922A4B53DA}" srcOrd="0" destOrd="0" presId="urn:microsoft.com/office/officeart/2008/layout/HexagonCluster"/>
    <dgm:cxn modelId="{0FFEA7B8-C355-43E7-B26E-5B8379F62A60}" type="presParOf" srcId="{5B35C56B-D652-4DC9-957B-91A03897C871}" destId="{8BE128EE-C83F-4F5F-9720-906FEB0B0557}" srcOrd="10" destOrd="0" presId="urn:microsoft.com/office/officeart/2008/layout/HexagonCluster"/>
    <dgm:cxn modelId="{A99D5D58-2B39-4C5C-A90C-C2ABAF980E13}" type="presParOf" srcId="{8BE128EE-C83F-4F5F-9720-906FEB0B0557}" destId="{BD2DA241-40AC-4DE7-8865-0605832DBA5B}" srcOrd="0" destOrd="0" presId="urn:microsoft.com/office/officeart/2008/layout/HexagonCluster"/>
    <dgm:cxn modelId="{81A885E4-B776-4A27-BB15-EC721741B4C8}" type="presParOf" srcId="{5B35C56B-D652-4DC9-957B-91A03897C871}" destId="{6836B940-8CAD-4281-BD61-1651F6DFEDDA}" srcOrd="11" destOrd="0" presId="urn:microsoft.com/office/officeart/2008/layout/HexagonCluster"/>
    <dgm:cxn modelId="{41F14BE6-4061-44B6-9981-68F683D0F6D4}" type="presParOf" srcId="{6836B940-8CAD-4281-BD61-1651F6DFEDDA}" destId="{56E094F7-E53A-4D96-BD38-A947A6A84723}" srcOrd="0" destOrd="0" presId="urn:microsoft.com/office/officeart/2008/layout/HexagonCluster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B8DCB22-95C0-4CEF-89FB-E7BF2E90CE94}">
      <dsp:nvSpPr>
        <dsp:cNvPr id="0" name=""/>
        <dsp:cNvSpPr/>
      </dsp:nvSpPr>
      <dsp:spPr>
        <a:xfrm>
          <a:off x="1092953" y="2018537"/>
          <a:ext cx="1469269" cy="116304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30480" rIns="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400" b="1" kern="1200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Painted jars...</a:t>
          </a:r>
        </a:p>
      </dsp:txBody>
      <dsp:txXfrm>
        <a:off x="1312313" y="2192178"/>
        <a:ext cx="1030549" cy="815764"/>
      </dsp:txXfrm>
    </dsp:sp>
    <dsp:sp modelId="{99453958-9254-4E2A-8783-1F1617777C28}">
      <dsp:nvSpPr>
        <dsp:cNvPr id="0" name=""/>
        <dsp:cNvSpPr/>
      </dsp:nvSpPr>
      <dsp:spPr>
        <a:xfrm>
          <a:off x="1188148" y="2531998"/>
          <a:ext cx="157939" cy="136124"/>
        </a:xfrm>
        <a:prstGeom prst="hexagon">
          <a:avLst>
            <a:gd name="adj" fmla="val 2500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47500D5-AF1B-49DD-A3D4-77F180F91F3E}">
      <dsp:nvSpPr>
        <dsp:cNvPr id="0" name=""/>
        <dsp:cNvSpPr/>
      </dsp:nvSpPr>
      <dsp:spPr>
        <a:xfrm>
          <a:off x="0" y="1393841"/>
          <a:ext cx="1348968" cy="1163046"/>
        </a:xfrm>
        <a:prstGeom prst="hexagon">
          <a:avLst>
            <a:gd name="adj" fmla="val 25000"/>
            <a:gd name="vf" fmla="val 115470"/>
          </a:avLst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7000" r="-7000"/>
          </a:stretch>
        </a:blip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78C45C1-1C9C-474C-B11D-79C05ABB7965}">
      <dsp:nvSpPr>
        <dsp:cNvPr id="0" name=""/>
        <dsp:cNvSpPr/>
      </dsp:nvSpPr>
      <dsp:spPr>
        <a:xfrm>
          <a:off x="918354" y="2403249"/>
          <a:ext cx="157939" cy="136124"/>
        </a:xfrm>
        <a:prstGeom prst="hexagon">
          <a:avLst>
            <a:gd name="adj" fmla="val 2500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D1033D5-CEDA-4947-B466-32C48E351492}">
      <dsp:nvSpPr>
        <dsp:cNvPr id="0" name=""/>
        <dsp:cNvSpPr/>
      </dsp:nvSpPr>
      <dsp:spPr>
        <a:xfrm>
          <a:off x="2302367" y="1380014"/>
          <a:ext cx="1348968" cy="1163046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30480" rIns="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400" b="1" kern="1200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Bird</a:t>
          </a:r>
          <a:r>
            <a:rPr lang="en-GB" sz="2400" kern="1200"/>
            <a:t> </a:t>
          </a:r>
          <a:r>
            <a:rPr lang="en-GB" sz="2400" b="1" kern="1200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feeder</a:t>
          </a:r>
        </a:p>
      </dsp:txBody>
      <dsp:txXfrm>
        <a:off x="2511702" y="1560497"/>
        <a:ext cx="930299" cy="802080"/>
      </dsp:txXfrm>
    </dsp:sp>
    <dsp:sp modelId="{45D4079C-4CD8-4A01-8C91-E14FB58C1C98}">
      <dsp:nvSpPr>
        <dsp:cNvPr id="0" name=""/>
        <dsp:cNvSpPr/>
      </dsp:nvSpPr>
      <dsp:spPr>
        <a:xfrm>
          <a:off x="3224563" y="2388192"/>
          <a:ext cx="157939" cy="136124"/>
        </a:xfrm>
        <a:prstGeom prst="hexagon">
          <a:avLst>
            <a:gd name="adj" fmla="val 2500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E52058E-02F4-42CC-B17D-2F8827648152}">
      <dsp:nvSpPr>
        <dsp:cNvPr id="0" name=""/>
        <dsp:cNvSpPr/>
      </dsp:nvSpPr>
      <dsp:spPr>
        <a:xfrm>
          <a:off x="3451631" y="2018537"/>
          <a:ext cx="1348968" cy="1163046"/>
        </a:xfrm>
        <a:prstGeom prst="hexagon">
          <a:avLst>
            <a:gd name="adj" fmla="val 25000"/>
            <a:gd name="vf" fmla="val 115470"/>
          </a:avLst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7000" r="-7000"/>
          </a:stretch>
        </a:blip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DE5F7F7-9D4C-4F39-8219-8B6070C9654D}">
      <dsp:nvSpPr>
        <dsp:cNvPr id="0" name=""/>
        <dsp:cNvSpPr/>
      </dsp:nvSpPr>
      <dsp:spPr>
        <a:xfrm>
          <a:off x="3486675" y="2531998"/>
          <a:ext cx="157939" cy="136124"/>
        </a:xfrm>
        <a:prstGeom prst="hexagon">
          <a:avLst>
            <a:gd name="adj" fmla="val 2500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4BC971-C886-4D99-883F-3DF18551338E}">
      <dsp:nvSpPr>
        <dsp:cNvPr id="0" name=""/>
        <dsp:cNvSpPr/>
      </dsp:nvSpPr>
      <dsp:spPr>
        <a:xfrm>
          <a:off x="1133476" y="706696"/>
          <a:ext cx="1388223" cy="1238167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30480" rIns="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400" b="1" kern="1200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Yummy cakes...</a:t>
          </a:r>
        </a:p>
      </dsp:txBody>
      <dsp:txXfrm>
        <a:off x="1352342" y="901904"/>
        <a:ext cx="950491" cy="847751"/>
      </dsp:txXfrm>
    </dsp:sp>
    <dsp:sp modelId="{1BFF7D76-C579-4957-A352-45922A4B53DA}">
      <dsp:nvSpPr>
        <dsp:cNvPr id="0" name=""/>
        <dsp:cNvSpPr/>
      </dsp:nvSpPr>
      <dsp:spPr>
        <a:xfrm>
          <a:off x="2067618" y="769453"/>
          <a:ext cx="157939" cy="136124"/>
        </a:xfrm>
        <a:prstGeom prst="hexagon">
          <a:avLst>
            <a:gd name="adj" fmla="val 2500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D2DA241-40AC-4DE7-8865-0605832DBA5B}">
      <dsp:nvSpPr>
        <dsp:cNvPr id="0" name=""/>
        <dsp:cNvSpPr/>
      </dsp:nvSpPr>
      <dsp:spPr>
        <a:xfrm>
          <a:off x="2266950" y="131584"/>
          <a:ext cx="1495992" cy="1304926"/>
        </a:xfrm>
        <a:prstGeom prst="hexagon">
          <a:avLst>
            <a:gd name="adj" fmla="val 25000"/>
            <a:gd name="vf" fmla="val 115470"/>
          </a:avLst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1000" b="-21000"/>
          </a:stretch>
        </a:blip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6E094F7-E53A-4D96-BD38-A947A6A84723}">
      <dsp:nvSpPr>
        <dsp:cNvPr id="0" name=""/>
        <dsp:cNvSpPr/>
      </dsp:nvSpPr>
      <dsp:spPr>
        <a:xfrm>
          <a:off x="4371038" y="190877"/>
          <a:ext cx="157939" cy="136124"/>
        </a:xfrm>
        <a:prstGeom prst="hexagon">
          <a:avLst>
            <a:gd name="adj" fmla="val 25000"/>
            <a:gd name="vf" fmla="val 1154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exagonCluster">
  <dgm:title val=""/>
  <dgm:desc val=""/>
  <dgm:catLst>
    <dgm:cat type="picture" pri="21000"/>
    <dgm:cat type="relationship" pri="3200"/>
    <dgm:cat type="pictureconvert" pri="21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clrData>
  <dgm:layoutNode name="Name0">
    <dgm:varLst>
      <dgm:chMax val="21"/>
      <dgm:chPref val="21"/>
    </dgm:varLst>
    <dgm:shape xmlns:r="http://schemas.openxmlformats.org/officeDocument/2006/relationships" r:blip="">
      <dgm:adjLst/>
    </dgm:shape>
    <dgm:choose name="Name1">
      <dgm:if name="Name2" axis="ch" ptType="node" func="cnt" op="equ" val="1">
        <dgm:alg type="composite">
          <dgm:param type="ar" val="1.3871"/>
        </dgm:alg>
        <dgm:constrLst>
          <dgm:constr type="primFontSz" for="des" ptType="node" op="equ" val="65"/>
          <dgm:constr type="l" for="ch" forName="text1" refType="w" fact="0.4525"/>
          <dgm:constr type="t" for="ch" forName="text1" refType="h" fact="0.346"/>
          <dgm:constr type="w" for="ch" forName="text1" refType="w" fact="0.5475"/>
          <dgm:constr type="h" for="ch" forName="text1" refType="h" fact="0.654"/>
          <dgm:constr type="l" for="ch" forName="textaccent1" refType="w" fact="0.4652"/>
          <dgm:constr type="t" for="ch" forName="textaccent1" refType="h" fact="0.6348"/>
          <dgm:constr type="w" for="ch" forName="textaccent1" refType="w" fact="0.0639"/>
          <dgm:constr type="h" for="ch" forName="textaccent1" refType="h" fact="0.0765"/>
          <dgm:constr type="l" for="ch" forName="image1" refType="w" fact="0"/>
          <dgm:constr type="t" for="ch" forName="image1" refType="h" fact="0"/>
          <dgm:constr type="w" for="ch" forName="image1" refType="w" fact="0.5468"/>
          <dgm:constr type="h" for="ch" forName="image1" refType="h" fact="0.6538"/>
          <dgm:constr type="l" for="ch" forName="imageaccent1" refType="w" fact="0.3702"/>
          <dgm:constr type="t" for="ch" forName="imageaccent1" refType="h" fact="0.5633"/>
          <dgm:constr type="w" for="ch" forName="imageaccent1" refType="w" fact="0.0639"/>
          <dgm:constr type="h" for="ch" forName="imageaccent1" refType="h" fact="0.0765"/>
        </dgm:constrLst>
      </dgm:if>
      <dgm:if name="Name3" axis="ch" ptType="node" func="cnt" op="equ" val="2">
        <dgm:alg type="composite">
          <dgm:param type="ar" val="2.6443"/>
        </dgm:alg>
        <dgm:constrLst>
          <dgm:constr type="primFontSz" for="des" ptType="node" op="equ" val="65"/>
          <dgm:constr type="l" for="ch" forName="text1" refType="w" fact="0.2383"/>
          <dgm:constr type="t" for="ch" forName="text1" refType="h" fact="0.3501"/>
          <dgm:constr type="w" for="ch" forName="text1" refType="w" fact="0.285"/>
          <dgm:constr type="h" for="ch" forName="text1" refType="h" fact="0.6499"/>
          <dgm:constr type="l" for="ch" forName="textaccent1" refType="w" fact="0.2472"/>
          <dgm:constr type="t" for="ch" forName="textaccent1" refType="h" fact="0.6371"/>
          <dgm:constr type="w" for="ch" forName="textaccent1" refType="w" fact="0.0333"/>
          <dgm:constr type="h" for="ch" forName="textaccent1" refType="h" fact="0.076"/>
          <dgm:constr type="l" for="ch" forName="image1" refType="w" fact="0"/>
          <dgm:constr type="t" for="ch" forName="image1" refType="h" fact="0"/>
          <dgm:constr type="w" for="ch" forName="image1" refType="w" fact="0.285"/>
          <dgm:constr type="h" for="ch" forName="image1" refType="h" fact="0.6499"/>
          <dgm:constr type="l" for="ch" forName="imageaccent1" refType="w" fact="0.1942"/>
          <dgm:constr type="t" for="ch" forName="imageaccent1" refType="h" fact="0.5602"/>
          <dgm:constr type="w" for="ch" forName="imageaccent1" refType="w" fact="0.0333"/>
          <dgm:constr type="h" for="ch" forName="imageaccent1" refType="h" fact="0.076"/>
          <dgm:constr type="l" for="ch" forName="text2" refType="w" fact="0.4767"/>
          <dgm:constr type="t" for="ch" forName="text2" refType="h" fact="0"/>
          <dgm:constr type="w" for="ch" forName="text2" refType="w" fact="0.285"/>
          <dgm:constr type="h" for="ch" forName="text2" refType="h" fact="0.6499"/>
          <dgm:constr type="l" for="ch" forName="textaccent2" refType="w" fact="0.6709"/>
          <dgm:constr type="t" for="ch" forName="textaccent2" refType="h" fact="0.5602"/>
          <dgm:constr type="w" for="ch" forName="textaccent2" refType="w" fact="0.0333"/>
          <dgm:constr type="h" for="ch" forName="textaccent2" refType="h" fact="0.076"/>
          <dgm:constr type="l" for="ch" forName="image2" refType="w" fact="0.715"/>
          <dgm:constr type="t" for="ch" forName="image2" refType="h" fact="0.3501"/>
          <dgm:constr type="w" for="ch" forName="image2" refType="w" fact="0.285"/>
          <dgm:constr type="h" for="ch" forName="image2" refType="h" fact="0.6499"/>
          <dgm:constr type="l" for="ch" forName="imageaccent2" refType="w" fact="0.7239"/>
          <dgm:constr type="t" for="ch" forName="imageaccent2" refType="h" fact="0.6371"/>
          <dgm:constr type="w" for="ch" forName="imageaccent2" refType="w" fact="0.0333"/>
          <dgm:constr type="h" for="ch" forName="imageaccent2" refType="h" fact="0.076"/>
        </dgm:constrLst>
      </dgm:if>
      <dgm:if name="Name4" axis="ch" ptType="node" func="cnt" op="equ" val="3">
        <dgm:alg type="composite">
          <dgm:param type="ar" val="1.5623"/>
        </dgm:alg>
        <dgm:constrLst>
          <dgm:constr type="primFontSz" for="des" ptType="node" op="equ" val="65"/>
          <dgm:constr type="l" for="ch" forName="text1" refType="w" fact="0.2402"/>
          <dgm:constr type="t" for="ch" forName="text1" refType="h" fact="0.6215"/>
          <dgm:constr type="w" for="ch" forName="text1" refType="w" fact="0.281"/>
          <dgm:constr type="h" for="ch" forName="text1" refType="h" fact="0.3785"/>
          <dgm:constr type="l" for="ch" forName="textaccent1" refType="w" fact="0.2475"/>
          <dgm:constr type="t" for="ch" forName="textaccent1" refType="h" fact="0.7886"/>
          <dgm:constr type="w" for="ch" forName="textaccent1" refType="w" fact="0.0329"/>
          <dgm:constr type="h" for="ch" forName="textaccent1" refType="h" fact="0.0443"/>
          <dgm:constr type="l" for="ch" forName="image1" refType="w" fact="0"/>
          <dgm:constr type="t" for="ch" forName="image1" refType="h" fact="0.4182"/>
          <dgm:constr type="w" for="ch" forName="image1" refType="w" fact="0.281"/>
          <dgm:constr type="h" for="ch" forName="image1" refType="h" fact="0.3785"/>
          <dgm:constr type="l" for="ch" forName="imageaccent1" refType="w" fact="0.1913"/>
          <dgm:constr type="t" for="ch" forName="imageaccent1" refType="h" fact="0.7467"/>
          <dgm:constr type="w" for="ch" forName="imageaccent1" refType="w" fact="0.0329"/>
          <dgm:constr type="h" for="ch" forName="imageaccent1" refType="h" fact="0.0443"/>
          <dgm:constr type="l" for="ch" forName="text2" refType="w" fact="0.4796"/>
          <dgm:constr type="t" for="ch" forName="text2" refType="h" fact="0.4137"/>
          <dgm:constr type="w" for="ch" forName="text2" refType="w" fact="0.281"/>
          <dgm:constr type="h" for="ch" forName="text2" refType="h" fact="0.3785"/>
          <dgm:constr type="l" for="ch" forName="textaccent2" refType="w" fact="0.6717"/>
          <dgm:constr type="t" for="ch" forName="textaccent2" refType="h" fact="0.7418"/>
          <dgm:constr type="w" for="ch" forName="textaccent2" refType="w" fact="0.0329"/>
          <dgm:constr type="h" for="ch" forName="textaccent2" refType="h" fact="0.0443"/>
          <dgm:constr type="l" for="ch" forName="image2" refType="w" fact="0.719"/>
          <dgm:constr type="t" for="ch" forName="image2" refType="h" fact="0.6215"/>
          <dgm:constr type="w" for="ch" forName="image2" refType="w" fact="0.281"/>
          <dgm:constr type="h" for="ch" forName="image2" refType="h" fact="0.3785"/>
          <dgm:constr type="l" for="ch" forName="imageaccent2" refType="w" fact="0.7263"/>
          <dgm:constr type="t" for="ch" forName="imageaccent2" refType="h" fact="0.7886"/>
          <dgm:constr type="w" for="ch" forName="imageaccent2" refType="w" fact="0.0329"/>
          <dgm:constr type="h" for="ch" forName="imageaccent2" refType="h" fact="0.0443"/>
          <dgm:constr type="l" for="ch" forName="text3" refType="w" fact="0.2402"/>
          <dgm:constr type="t" for="ch" forName="text3" refType="h" fact="0.2068"/>
          <dgm:constr type="w" for="ch" forName="text3" refType="w" fact="0.281"/>
          <dgm:constr type="h" for="ch" forName="text3" refType="h" fact="0.3785"/>
          <dgm:constr type="l" for="ch" forName="textaccent3" refType="w" fact="0.4307"/>
          <dgm:constr type="t" for="ch" forName="textaccent3" refType="h" fact="0.215"/>
          <dgm:constr type="w" for="ch" forName="textaccent3" refType="w" fact="0.0329"/>
          <dgm:constr type="h" for="ch" forName="textaccent3" refType="h" fact="0.0443"/>
          <dgm:constr type="l" for="ch" forName="image3" refType="w" fact="0.4796"/>
          <dgm:constr type="t" for="ch" forName="image3" refType="h" fact="0"/>
          <dgm:constr type="w" for="ch" forName="image3" refType="w" fact="0.281"/>
          <dgm:constr type="h" for="ch" forName="image3" refType="h" fact="0.3785"/>
          <dgm:constr type="l" for="ch" forName="imageaccent3" refType="w" fact="0.4879"/>
          <dgm:constr type="t" for="ch" forName="imageaccent3" refType="h" fact="0.1662"/>
          <dgm:constr type="w" for="ch" forName="imageaccent3" refType="w" fact="0.0329"/>
          <dgm:constr type="h" for="ch" forName="imageaccent3" refType="h" fact="0.0443"/>
        </dgm:constrLst>
      </dgm:if>
      <dgm:if name="Name5" axis="ch" ptType="node" func="cnt" op="equ" val="4">
        <dgm:alg type="composite">
          <dgm:param type="ar" val="1.943"/>
        </dgm:alg>
        <dgm:constrLst>
          <dgm:constr type="primFontSz" for="des" ptType="node" op="equ" val="65"/>
          <dgm:constr type="l" for="ch" forName="image2" refType="w" fact="0.5787"/>
          <dgm:constr type="t" for="ch" forName="image2" refType="h" fact="0.6208"/>
          <dgm:constr type="w" for="ch" forName="image2" refType="w" fact="0.227"/>
          <dgm:constr type="h" for="ch" forName="image2" refType="h" fact="0.3786"/>
          <dgm:constr type="l" for="ch" forName="text4" refType="w" fact="0.5787"/>
          <dgm:constr type="t" for="ch" forName="text4" refType="h" fact="0.2081"/>
          <dgm:constr type="w" for="ch" forName="text4" refType="w" fact="0.227"/>
          <dgm:constr type="h" for="ch" forName="text4" refType="h" fact="0.3786"/>
          <dgm:constr type="l" for="ch" forName="text2" refType="w" fact="0.3852"/>
          <dgm:constr type="t" for="ch" forName="text2" refType="h" fact="0.4127"/>
          <dgm:constr type="w" for="ch" forName="text2" refType="w" fact="0.227"/>
          <dgm:constr type="h" for="ch" forName="text2" refType="h" fact="0.3786"/>
          <dgm:constr type="l" for="ch" forName="image3" refType="w" fact="0.3852"/>
          <dgm:constr type="t" for="ch" forName="image3" refType="h" fact="0"/>
          <dgm:constr type="w" for="ch" forName="image3" refType="w" fact="0.227"/>
          <dgm:constr type="h" for="ch" forName="image3" refType="h" fact="0.3786"/>
          <dgm:constr type="l" for="ch" forName="text1" refType="w" fact="0.1927"/>
          <dgm:constr type="t" for="ch" forName="text1" refType="h" fact="0.6214"/>
          <dgm:constr type="w" for="ch" forName="text1" refType="w" fact="0.227"/>
          <dgm:constr type="h" for="ch" forName="text1" refType="h" fact="0.3786"/>
          <dgm:constr type="l" for="ch" forName="textaccent1" refType="w" fact="0.1998"/>
          <dgm:constr type="t" for="ch" forName="textaccent1" refType="h" fact="0.7887"/>
          <dgm:constr type="w" for="ch" forName="textaccent1" refType="w" fact="0.0265"/>
          <dgm:constr type="h" for="ch" forName="textaccent1" refType="h" fact="0.0444"/>
          <dgm:constr type="l" for="ch" forName="image1" refType="w" fact="0"/>
          <dgm:constr type="t" for="ch" forName="image1" refType="h" fact="0.4156"/>
          <dgm:constr type="w" for="ch" forName="image1" refType="w" fact="0.227"/>
          <dgm:constr type="h" for="ch" forName="image1" refType="h" fact="0.3786"/>
          <dgm:constr type="l" for="ch" forName="imageaccent1" refType="w" fact="0.1537"/>
          <dgm:constr type="t" for="ch" forName="imageaccent1" refType="h" fact="0.7417"/>
          <dgm:constr type="w" for="ch" forName="imageaccent1" refType="w" fact="0.0265"/>
          <dgm:constr type="h" for="ch" forName="imageaccent1" refType="h" fact="0.0444"/>
          <dgm:constr type="l" for="ch" forName="textaccent2" refType="w" fact="0.5407"/>
          <dgm:constr type="t" for="ch" forName="textaccent2" refType="h" fact="0.7384"/>
          <dgm:constr type="w" for="ch" forName="textaccent2" refType="w" fact="0.0265"/>
          <dgm:constr type="h" for="ch" forName="textaccent2" refType="h" fact="0.0444"/>
          <dgm:constr type="l" for="ch" forName="imageaccent2" refType="w" fact="0.5839"/>
          <dgm:constr type="t" for="ch" forName="imageaccent2" refType="h" fact="0.7904"/>
          <dgm:constr type="w" for="ch" forName="imageaccent2" refType="w" fact="0.0265"/>
          <dgm:constr type="h" for="ch" forName="imageaccent2" refType="h" fact="0.0444"/>
          <dgm:constr type="l" for="ch" forName="text3" refType="w" fact="0.1927"/>
          <dgm:constr type="t" for="ch" forName="text3" refType="h" fact="0.2087"/>
          <dgm:constr type="w" for="ch" forName="text3" refType="w" fact="0.227"/>
          <dgm:constr type="h" for="ch" forName="text3" refType="h" fact="0.3786"/>
          <dgm:constr type="l" for="ch" forName="textaccent3" refType="w" fact="0.3472"/>
          <dgm:constr type="t" for="ch" forName="textaccent3" refType="h" fact="0.2165"/>
          <dgm:constr type="w" for="ch" forName="textaccent3" refType="w" fact="0.0265"/>
          <dgm:constr type="h" for="ch" forName="textaccent3" refType="h" fact="0.0444"/>
          <dgm:constr type="l" for="ch" forName="imageaccent3" refType="w" fact="0.3904"/>
          <dgm:constr type="t" for="ch" forName="imageaccent3" refType="h" fact="0.1678"/>
          <dgm:constr type="w" for="ch" forName="imageaccent3" refType="w" fact="0.0265"/>
          <dgm:constr type="h" for="ch" forName="imageaccent3" refType="h" fact="0.0444"/>
          <dgm:constr type="l" for="ch" forName="textaccent4" refType="w" fact="0.7739"/>
          <dgm:constr type="t" for="ch" forName="textaccent4" refType="h" fact="0.3752"/>
          <dgm:constr type="w" for="ch" forName="textaccent4" refType="w" fact="0.0265"/>
          <dgm:constr type="h" for="ch" forName="textaccent4" refType="h" fact="0.0444"/>
          <dgm:constr type="l" for="ch" forName="image4" refType="w" fact="0.773"/>
          <dgm:constr type="t" for="ch" forName="image4" refType="h" fact="0.4162"/>
          <dgm:constr type="w" for="ch" forName="image4" refType="w" fact="0.227"/>
          <dgm:constr type="h" for="ch" forName="image4" refType="h" fact="0.3786"/>
          <dgm:constr type="l" for="ch" forName="imageaccent4" refType="w" fact="0.8188"/>
          <dgm:constr type="t" for="ch" forName="imageaccent4" refType="h" fact="0.4229"/>
          <dgm:constr type="w" for="ch" forName="imageaccent4" refType="w" fact="0.0265"/>
          <dgm:constr type="h" for="ch" forName="imageaccent4" refType="h" fact="0.0444"/>
        </dgm:constrLst>
      </dgm:if>
      <dgm:if name="Name6" axis="ch" ptType="node" func="cnt" op="equ" val="5">
        <dgm:alg type="composite">
          <dgm:param type="ar" val="2.3203"/>
        </dgm:alg>
        <dgm:constrLst>
          <dgm:constr type="primFontSz" for="des" ptType="node" op="equ" val="65"/>
          <dgm:constr type="l" for="ch" forName="image4" refType="w" fact="0.6491"/>
          <dgm:constr type="t" for="ch" forName="image4" refType="h" fact="0.4193"/>
          <dgm:constr type="w" for="ch" forName="image4" refType="w" fact="0.1886"/>
          <dgm:constr type="h" for="ch" forName="image4" refType="h" fact="0.3757"/>
          <dgm:constr type="l" for="ch" forName="text5" refType="w" fact="0.6491"/>
          <dgm:constr type="t" for="ch" forName="text5" refType="h" fact="0.004"/>
          <dgm:constr type="w" for="ch" forName="text5" refType="w" fact="0.1886"/>
          <dgm:constr type="h" for="ch" forName="text5" refType="h" fact="0.3757"/>
          <dgm:constr type="l" for="ch" forName="image5" refType="w" fact="0.8114"/>
          <dgm:constr type="t" for="ch" forName="image5" refType="h" fact="0.2136"/>
          <dgm:constr type="w" for="ch" forName="image5" refType="w" fact="0.1886"/>
          <dgm:constr type="h" for="ch" forName="image5" refType="h" fact="0.3757"/>
          <dgm:constr type="l" for="ch" forName="image2" refType="w" fact="0.4868"/>
          <dgm:constr type="t" for="ch" forName="image2" refType="h" fact="0.6235"/>
          <dgm:constr type="w" for="ch" forName="image2" refType="w" fact="0.1886"/>
          <dgm:constr type="h" for="ch" forName="image2" refType="h" fact="0.3757"/>
          <dgm:constr type="l" for="ch" forName="text4" refType="w" fact="0.4868"/>
          <dgm:constr type="t" for="ch" forName="text4" refType="h" fact="0.2081"/>
          <dgm:constr type="w" for="ch" forName="text4" refType="w" fact="0.1886"/>
          <dgm:constr type="h" for="ch" forName="text4" refType="h" fact="0.3757"/>
          <dgm:constr type="l" for="ch" forName="text2" refType="w" fact="0.3246"/>
          <dgm:constr type="t" for="ch" forName="text2" refType="h" fact="0.4154"/>
          <dgm:constr type="w" for="ch" forName="text2" refType="w" fact="0.1886"/>
          <dgm:constr type="h" for="ch" forName="text2" refType="h" fact="0.3757"/>
          <dgm:constr type="l" for="ch" forName="image3" refType="w" fact="0.3246"/>
          <dgm:constr type="t" for="ch" forName="image3" refType="h" fact="0"/>
          <dgm:constr type="w" for="ch" forName="image3" refType="w" fact="0.1886"/>
          <dgm:constr type="h" for="ch" forName="image3" refType="h" fact="0.3757"/>
          <dgm:constr type="l" for="ch" forName="text1" refType="w" fact="0.1623"/>
          <dgm:constr type="t" for="ch" forName="text1" refType="h" fact="0.6243"/>
          <dgm:constr type="w" for="ch" forName="text1" refType="w" fact="0.1886"/>
          <dgm:constr type="h" for="ch" forName="text1" refType="h" fact="0.3757"/>
          <dgm:constr type="l" for="ch" forName="text3" refType="w" fact="0.1623"/>
          <dgm:constr type="t" for="ch" forName="text3" refType="h" fact="0.2089"/>
          <dgm:constr type="w" for="ch" forName="text3" refType="w" fact="0.1886"/>
          <dgm:constr type="h" for="ch" forName="text3" refType="h" fact="0.3757"/>
          <dgm:constr type="l" for="ch" forName="textaccent1" refType="w" fact="0.1668"/>
          <dgm:constr type="t" for="ch" forName="textaccent1" refType="h" fact="0.7923"/>
          <dgm:constr type="w" for="ch" forName="textaccent1" refType="w" fact="0.022"/>
          <dgm:constr type="h" for="ch" forName="textaccent1" refType="h" fact="0.044"/>
          <dgm:constr type="l" for="ch" forName="image1" refType="w" fact="0"/>
          <dgm:constr type="t" for="ch" forName="image1" refType="h" fact="0.4166"/>
          <dgm:constr type="w" for="ch" forName="image1" refType="w" fact="0.1886"/>
          <dgm:constr type="h" for="ch" forName="image1" refType="h" fact="0.3757"/>
          <dgm:constr type="l" for="ch" forName="imageaccent1" refType="w" fact="0.1292"/>
          <dgm:constr type="t" for="ch" forName="imageaccent1" refType="h" fact="0.7424"/>
          <dgm:constr type="w" for="ch" forName="imageaccent1" refType="w" fact="0.022"/>
          <dgm:constr type="h" for="ch" forName="imageaccent1" refType="h" fact="0.044"/>
          <dgm:constr type="l" for="ch" forName="textaccent2" refType="w" fact="0.4544"/>
          <dgm:constr type="t" for="ch" forName="textaccent2" refType="h" fact="0.7404"/>
          <dgm:constr type="w" for="ch" forName="textaccent2" refType="w" fact="0.022"/>
          <dgm:constr type="h" for="ch" forName="textaccent2" refType="h" fact="0.044"/>
          <dgm:constr type="l" for="ch" forName="imageaccent2" refType="w" fact="0.4914"/>
          <dgm:constr type="t" for="ch" forName="imageaccent2" refType="h" fact="0.7907"/>
          <dgm:constr type="w" for="ch" forName="imageaccent2" refType="w" fact="0.022"/>
          <dgm:constr type="h" for="ch" forName="imageaccent2" refType="h" fact="0.044"/>
          <dgm:constr type="l" for="ch" forName="textaccent3" refType="w" fact="0.2915"/>
          <dgm:constr type="t" for="ch" forName="textaccent3" refType="h" fact="0.216"/>
          <dgm:constr type="w" for="ch" forName="textaccent3" refType="w" fact="0.022"/>
          <dgm:constr type="h" for="ch" forName="textaccent3" refType="h" fact="0.044"/>
          <dgm:constr type="l" for="ch" forName="imageaccent3" refType="w" fact="0.3299"/>
          <dgm:constr type="t" for="ch" forName="imageaccent3" refType="h" fact="0.1665"/>
          <dgm:constr type="w" for="ch" forName="imageaccent3" refType="w" fact="0.022"/>
          <dgm:constr type="h" for="ch" forName="imageaccent3" refType="h" fact="0.044"/>
          <dgm:constr type="l" for="ch" forName="textaccent4" refType="w" fact="0.65"/>
          <dgm:constr type="t" for="ch" forName="textaccent4" refType="h" fact="0.3746"/>
          <dgm:constr type="w" for="ch" forName="textaccent4" refType="w" fact="0.022"/>
          <dgm:constr type="h" for="ch" forName="textaccent4" refType="h" fact="0.044"/>
          <dgm:constr type="l" for="ch" forName="imageaccent4" refType="w" fact="0.6859"/>
          <dgm:constr type="t" for="ch" forName="imageaccent4" refType="h" fact="0.4261"/>
          <dgm:constr type="w" for="ch" forName="imageaccent4" refType="w" fact="0.022"/>
          <dgm:constr type="h" for="ch" forName="imageaccent4" refType="h" fact="0.044"/>
          <dgm:constr type="l" for="ch" forName="textaccent5" refType="w" fact="0.8123"/>
          <dgm:constr type="t" for="ch" forName="textaccent5" refType="h" fact="0.1724"/>
          <dgm:constr type="w" for="ch" forName="textaccent5" refType="w" fact="0.022"/>
          <dgm:constr type="h" for="ch" forName="textaccent5" refType="h" fact="0.044"/>
          <dgm:constr type="l" for="ch" forName="imageaccent5" refType="w" fact="0.849"/>
          <dgm:constr type="t" for="ch" forName="imageaccent5" refType="h" fact="0.222"/>
          <dgm:constr type="w" for="ch" forName="imageaccent5" refType="w" fact="0.022"/>
          <dgm:constr type="h" for="ch" forName="imageaccent5" refType="h" fact="0.044"/>
        </dgm:constrLst>
      </dgm:if>
      <dgm:if name="Name7" axis="ch" ptType="node" func="cnt" op="equ" val="6">
        <dgm:alg type="composite">
          <dgm:param type="ar" val="1.9179"/>
        </dgm:alg>
        <dgm:constrLst>
          <dgm:constr type="primFontSz" for="des" ptType="node" op="equ" val="65"/>
          <dgm:constr type="l" for="ch" forName="image4" refType="w" fact="0.6491"/>
          <dgm:constr type="t" for="ch" forName="image4" refType="h" fact="0.3466"/>
          <dgm:constr type="w" for="ch" forName="image4" refType="w" fact="0.1886"/>
          <dgm:constr type="h" for="ch" forName="image4" refType="h" fact="0.3106"/>
          <dgm:constr type="l" for="ch" forName="text5" refType="w" fact="0.6491"/>
          <dgm:constr type="t" for="ch" forName="text5" refType="h" fact="0.0033"/>
          <dgm:constr type="w" for="ch" forName="text5" refType="w" fact="0.1886"/>
          <dgm:constr type="h" for="ch" forName="text5" refType="h" fact="0.3106"/>
          <dgm:constr type="l" for="ch" forName="image5" refType="w" fact="0.8114"/>
          <dgm:constr type="t" for="ch" forName="image5" refType="h" fact="0.1766"/>
          <dgm:constr type="w" for="ch" forName="image5" refType="w" fact="0.1886"/>
          <dgm:constr type="h" for="ch" forName="image5" refType="h" fact="0.3106"/>
          <dgm:constr type="l" for="ch" forName="image2" refType="w" fact="0.4868"/>
          <dgm:constr type="t" for="ch" forName="image2" refType="h" fact="0.5154"/>
          <dgm:constr type="w" for="ch" forName="image2" refType="w" fact="0.1886"/>
          <dgm:constr type="h" for="ch" forName="image2" refType="h" fact="0.3106"/>
          <dgm:constr type="l" for="ch" forName="text4" refType="w" fact="0.4868"/>
          <dgm:constr type="t" for="ch" forName="text4" refType="h" fact="0.172"/>
          <dgm:constr type="w" for="ch" forName="text4" refType="w" fact="0.1886"/>
          <dgm:constr type="h" for="ch" forName="text4" refType="h" fact="0.3106"/>
          <dgm:constr type="l" for="ch" forName="text2" refType="w" fact="0.3246"/>
          <dgm:constr type="t" for="ch" forName="text2" refType="h" fact="0.3434"/>
          <dgm:constr type="w" for="ch" forName="text2" refType="w" fact="0.1886"/>
          <dgm:constr type="h" for="ch" forName="text2" refType="h" fact="0.3106"/>
          <dgm:constr type="l" for="ch" forName="image3" refType="w" fact="0.3246"/>
          <dgm:constr type="t" for="ch" forName="image3" refType="h" fact="0"/>
          <dgm:constr type="w" for="ch" forName="image3" refType="w" fact="0.1886"/>
          <dgm:constr type="h" for="ch" forName="image3" refType="h" fact="0.3106"/>
          <dgm:constr type="l" for="ch" forName="text1" refType="w" fact="0.1623"/>
          <dgm:constr type="t" for="ch" forName="text1" refType="h" fact="0.516"/>
          <dgm:constr type="w" for="ch" forName="text1" refType="w" fact="0.1886"/>
          <dgm:constr type="h" for="ch" forName="text1" refType="h" fact="0.3106"/>
          <dgm:constr type="l" for="ch" forName="text3" refType="w" fact="0.1623"/>
          <dgm:constr type="t" for="ch" forName="text3" refType="h" fact="0.1727"/>
          <dgm:constr type="w" for="ch" forName="text3" refType="w" fact="0.1886"/>
          <dgm:constr type="h" for="ch" forName="text3" refType="h" fact="0.3106"/>
          <dgm:constr type="l" for="ch" forName="textaccent1" refType="w" fact="0.1668"/>
          <dgm:constr type="t" for="ch" forName="textaccent1" refType="h" fact="0.6549"/>
          <dgm:constr type="w" for="ch" forName="textaccent1" refType="w" fact="0.022"/>
          <dgm:constr type="h" for="ch" forName="textaccent1" refType="h" fact="0.0364"/>
          <dgm:constr type="l" for="ch" forName="image1" refType="w" fact="0"/>
          <dgm:constr type="t" for="ch" forName="image1" refType="h" fact="0.3443"/>
          <dgm:constr type="w" for="ch" forName="image1" refType="w" fact="0.1886"/>
          <dgm:constr type="h" for="ch" forName="image1" refType="h" fact="0.3106"/>
          <dgm:constr type="l" for="ch" forName="imageaccent1" refType="w" fact="0.1292"/>
          <dgm:constr type="t" for="ch" forName="imageaccent1" refType="h" fact="0.6137"/>
          <dgm:constr type="w" for="ch" forName="imageaccent1" refType="w" fact="0.022"/>
          <dgm:constr type="h" for="ch" forName="imageaccent1" refType="h" fact="0.0364"/>
          <dgm:constr type="l" for="ch" forName="textaccent2" refType="w" fact="0.4544"/>
          <dgm:constr type="t" for="ch" forName="textaccent2" refType="h" fact="0.612"/>
          <dgm:constr type="w" for="ch" forName="textaccent2" refType="w" fact="0.022"/>
          <dgm:constr type="h" for="ch" forName="textaccent2" refType="h" fact="0.0364"/>
          <dgm:constr type="l" for="ch" forName="imageaccent2" refType="w" fact="0.4914"/>
          <dgm:constr type="t" for="ch" forName="imageaccent2" refType="h" fact="0.6536"/>
          <dgm:constr type="w" for="ch" forName="imageaccent2" refType="w" fact="0.022"/>
          <dgm:constr type="h" for="ch" forName="imageaccent2" refType="h" fact="0.0364"/>
          <dgm:constr type="l" for="ch" forName="textaccent3" refType="w" fact="0.2915"/>
          <dgm:constr type="t" for="ch" forName="textaccent3" refType="h" fact="0.1786"/>
          <dgm:constr type="w" for="ch" forName="textaccent3" refType="w" fact="0.022"/>
          <dgm:constr type="h" for="ch" forName="textaccent3" refType="h" fact="0.0364"/>
          <dgm:constr type="l" for="ch" forName="imageaccent3" refType="w" fact="0.3299"/>
          <dgm:constr type="t" for="ch" forName="imageaccent3" refType="h" fact="0.1376"/>
          <dgm:constr type="w" for="ch" forName="imageaccent3" refType="w" fact="0.022"/>
          <dgm:constr type="h" for="ch" forName="imageaccent3" refType="h" fact="0.0364"/>
          <dgm:constr type="l" for="ch" forName="textaccent4" refType="w" fact="0.65"/>
          <dgm:constr type="t" for="ch" forName="textaccent4" refType="h" fact="0.3096"/>
          <dgm:constr type="w" for="ch" forName="textaccent4" refType="w" fact="0.022"/>
          <dgm:constr type="h" for="ch" forName="textaccent4" refType="h" fact="0.0364"/>
          <dgm:constr type="l" for="ch" forName="imageaccent4" refType="w" fact="0.6859"/>
          <dgm:constr type="t" for="ch" forName="imageaccent4" refType="h" fact="0.3522"/>
          <dgm:constr type="w" for="ch" forName="imageaccent4" refType="w" fact="0.022"/>
          <dgm:constr type="h" for="ch" forName="imageaccent4" refType="h" fact="0.0364"/>
          <dgm:constr type="l" for="ch" forName="textaccent5" refType="w" fact="0.8123"/>
          <dgm:constr type="t" for="ch" forName="textaccent5" refType="h" fact="0.1425"/>
          <dgm:constr type="w" for="ch" forName="textaccent5" refType="w" fact="0.022"/>
          <dgm:constr type="h" for="ch" forName="textaccent5" refType="h" fact="0.0364"/>
          <dgm:constr type="l" for="ch" forName="imageaccent5" refType="w" fact="0.849"/>
          <dgm:constr type="t" for="ch" forName="imageaccent5" refType="h" fact="0.1835"/>
          <dgm:constr type="w" for="ch" forName="imageaccent5" refType="w" fact="0.022"/>
          <dgm:constr type="h" for="ch" forName="imageaccent5" refType="h" fact="0.0364"/>
          <dgm:constr type="l" for="ch" forName="image6" refType="w" fact="0.6491"/>
          <dgm:constr type="t" for="ch" forName="image6" refType="h" fact="0.6894"/>
          <dgm:constr type="w" for="ch" forName="image6" refType="w" fact="0.1886"/>
          <dgm:constr type="h" for="ch" forName="image6" refType="h" fact="0.3106"/>
          <dgm:constr type="l" for="ch" forName="text6" refType="w" fact="0.8114"/>
          <dgm:constr type="t" for="ch" forName="text6" refType="h" fact="0.5194"/>
          <dgm:constr type="w" for="ch" forName="text6" refType="w" fact="0.1886"/>
          <dgm:constr type="h" for="ch" forName="text6" refType="h" fact="0.3106"/>
          <dgm:constr type="l" for="ch" forName="imageaccent6" refType="w" fact="0.8138"/>
          <dgm:constr type="t" for="ch" forName="imageaccent6" refType="h" fact="0.8257"/>
          <dgm:constr type="w" for="ch" forName="imageaccent6" refType="w" fact="0.022"/>
          <dgm:constr type="h" for="ch" forName="imageaccent6" refType="h" fact="0.0364"/>
          <dgm:constr type="l" for="ch" forName="textaccent6" refType="w" fact="0.8488"/>
          <dgm:constr type="t" for="ch" forName="textaccent6" refType="h" fact="0.7914"/>
          <dgm:constr type="w" for="ch" forName="textaccent6" refType="w" fact="0.022"/>
          <dgm:constr type="h" for="ch" forName="textaccent6" refType="h" fact="0.0364"/>
        </dgm:constrLst>
      </dgm:if>
      <dgm:if name="Name8" axis="ch" ptType="node" func="cnt" op="equ" val="7">
        <dgm:alg type="composite">
          <dgm:param type="ar" val="1.6382"/>
        </dgm:alg>
        <dgm:constrLst>
          <dgm:constr type="primFontSz" for="des" ptType="node" op="equ" val="65"/>
          <dgm:constr type="l" for="ch" forName="image4" refType="w" fact="0.6491"/>
          <dgm:constr type="t" for="ch" forName="image4" refType="h" fact="0.2961"/>
          <dgm:constr type="w" for="ch" forName="image4" refType="w" fact="0.1886"/>
          <dgm:constr type="h" for="ch" forName="image4" refType="h" fact="0.2653"/>
          <dgm:constr type="l" for="ch" forName="text5" refType="w" fact="0.6491"/>
          <dgm:constr type="t" for="ch" forName="text5" refType="h" fact="0.0028"/>
          <dgm:constr type="w" for="ch" forName="text5" refType="w" fact="0.1886"/>
          <dgm:constr type="h" for="ch" forName="text5" refType="h" fact="0.2653"/>
          <dgm:constr type="l" for="ch" forName="image5" refType="w" fact="0.8114"/>
          <dgm:constr type="t" for="ch" forName="image5" refType="h" fact="0.1508"/>
          <dgm:constr type="w" for="ch" forName="image5" refType="w" fact="0.1886"/>
          <dgm:constr type="h" for="ch" forName="image5" refType="h" fact="0.2653"/>
          <dgm:constr type="l" for="ch" forName="image2" refType="w" fact="0.4868"/>
          <dgm:constr type="t" for="ch" forName="image2" refType="h" fact="0.4402"/>
          <dgm:constr type="w" for="ch" forName="image2" refType="w" fact="0.1886"/>
          <dgm:constr type="h" for="ch" forName="image2" refType="h" fact="0.2653"/>
          <dgm:constr type="l" for="ch" forName="text4" refType="w" fact="0.4868"/>
          <dgm:constr type="t" for="ch" forName="text4" refType="h" fact="0.1469"/>
          <dgm:constr type="w" for="ch" forName="text4" refType="w" fact="0.1886"/>
          <dgm:constr type="h" for="ch" forName="text4" refType="h" fact="0.2653"/>
          <dgm:constr type="l" for="ch" forName="text2" refType="w" fact="0.3246"/>
          <dgm:constr type="t" for="ch" forName="text2" refType="h" fact="0.2933"/>
          <dgm:constr type="w" for="ch" forName="text2" refType="w" fact="0.1886"/>
          <dgm:constr type="h" for="ch" forName="text2" refType="h" fact="0.2653"/>
          <dgm:constr type="l" for="ch" forName="image3" refType="w" fact="0.3246"/>
          <dgm:constr type="t" for="ch" forName="image3" refType="h" fact="0"/>
          <dgm:constr type="w" for="ch" forName="image3" refType="w" fact="0.1886"/>
          <dgm:constr type="h" for="ch" forName="image3" refType="h" fact="0.2653"/>
          <dgm:constr type="l" for="ch" forName="text1" refType="w" fact="0.1623"/>
          <dgm:constr type="t" for="ch" forName="text1" refType="h" fact="0.4408"/>
          <dgm:constr type="w" for="ch" forName="text1" refType="w" fact="0.1886"/>
          <dgm:constr type="h" for="ch" forName="text1" refType="h" fact="0.2653"/>
          <dgm:constr type="l" for="ch" forName="text3" refType="w" fact="0.1623"/>
          <dgm:constr type="t" for="ch" forName="text3" refType="h" fact="0.1475"/>
          <dgm:constr type="w" for="ch" forName="text3" refType="w" fact="0.1886"/>
          <dgm:constr type="h" for="ch" forName="text3" refType="h" fact="0.2653"/>
          <dgm:constr type="l" for="ch" forName="textaccent1" refType="w" fact="0.1668"/>
          <dgm:constr type="t" for="ch" forName="textaccent1" refType="h" fact="0.5594"/>
          <dgm:constr type="w" for="ch" forName="textaccent1" refType="w" fact="0.022"/>
          <dgm:constr type="h" for="ch" forName="textaccent1" refType="h" fact="0.0311"/>
          <dgm:constr type="l" for="ch" forName="image1" refType="w" fact="0"/>
          <dgm:constr type="t" for="ch" forName="image1" refType="h" fact="0.2941"/>
          <dgm:constr type="w" for="ch" forName="image1" refType="w" fact="0.1886"/>
          <dgm:constr type="h" for="ch" forName="image1" refType="h" fact="0.2653"/>
          <dgm:constr type="l" for="ch" forName="imageaccent1" refType="w" fact="0.1292"/>
          <dgm:constr type="t" for="ch" forName="imageaccent1" refType="h" fact="0.5242"/>
          <dgm:constr type="w" for="ch" forName="imageaccent1" refType="w" fact="0.022"/>
          <dgm:constr type="h" for="ch" forName="imageaccent1" refType="h" fact="0.0311"/>
          <dgm:constr type="l" for="ch" forName="textaccent2" refType="w" fact="0.4544"/>
          <dgm:constr type="t" for="ch" forName="textaccent2" refType="h" fact="0.5228"/>
          <dgm:constr type="w" for="ch" forName="textaccent2" refType="w" fact="0.022"/>
          <dgm:constr type="h" for="ch" forName="textaccent2" refType="h" fact="0.0311"/>
          <dgm:constr type="l" for="ch" forName="imageaccent2" refType="w" fact="0.4914"/>
          <dgm:constr type="t" for="ch" forName="imageaccent2" refType="h" fact="0.5583"/>
          <dgm:constr type="w" for="ch" forName="imageaccent2" refType="w" fact="0.022"/>
          <dgm:constr type="h" for="ch" forName="imageaccent2" refType="h" fact="0.0311"/>
          <dgm:constr type="l" for="ch" forName="textaccent3" refType="w" fact="0.2907"/>
          <dgm:constr type="t" for="ch" forName="textaccent3" refType="h" fact="0.1511"/>
          <dgm:constr type="w" for="ch" forName="textaccent3" refType="w" fact="0.022"/>
          <dgm:constr type="h" for="ch" forName="textaccent3" refType="h" fact="0.0311"/>
          <dgm:constr type="l" for="ch" forName="imageaccent3" refType="w" fact="0.3299"/>
          <dgm:constr type="t" for="ch" forName="imageaccent3" refType="h" fact="0.1175"/>
          <dgm:constr type="w" for="ch" forName="imageaccent3" refType="w" fact="0.022"/>
          <dgm:constr type="h" for="ch" forName="imageaccent3" refType="h" fact="0.0311"/>
          <dgm:constr type="l" for="ch" forName="textaccent4" refType="w" fact="0.65"/>
          <dgm:constr type="t" for="ch" forName="textaccent4" refType="h" fact="0.2645"/>
          <dgm:constr type="w" for="ch" forName="textaccent4" refType="w" fact="0.022"/>
          <dgm:constr type="h" for="ch" forName="textaccent4" refType="h" fact="0.0311"/>
          <dgm:constr type="l" for="ch" forName="imageaccent4" refType="w" fact="0.6859"/>
          <dgm:constr type="t" for="ch" forName="imageaccent4" refType="h" fact="0.3008"/>
          <dgm:constr type="w" for="ch" forName="imageaccent4" refType="w" fact="0.022"/>
          <dgm:constr type="h" for="ch" forName="imageaccent4" refType="h" fact="0.0311"/>
          <dgm:constr type="l" for="ch" forName="textaccent5" refType="w" fact="0.8123"/>
          <dgm:constr type="t" for="ch" forName="textaccent5" refType="h" fact="0.1217"/>
          <dgm:constr type="w" for="ch" forName="textaccent5" refType="w" fact="0.022"/>
          <dgm:constr type="h" for="ch" forName="textaccent5" refType="h" fact="0.0311"/>
          <dgm:constr type="l" for="ch" forName="imageaccent5" refType="w" fact="0.849"/>
          <dgm:constr type="t" for="ch" forName="imageaccent5" refType="h" fact="0.1567"/>
          <dgm:constr type="w" for="ch" forName="imageaccent5" refType="w" fact="0.022"/>
          <dgm:constr type="h" for="ch" forName="imageaccent5" refType="h" fact="0.0311"/>
          <dgm:constr type="l" for="ch" forName="image6" refType="w" fact="0.6491"/>
          <dgm:constr type="t" for="ch" forName="image6" refType="h" fact="0.5889"/>
          <dgm:constr type="w" for="ch" forName="image6" refType="w" fact="0.1886"/>
          <dgm:constr type="h" for="ch" forName="image6" refType="h" fact="0.2653"/>
          <dgm:constr type="l" for="ch" forName="text6" refType="w" fact="0.8114"/>
          <dgm:constr type="t" for="ch" forName="text6" refType="h" fact="0.4436"/>
          <dgm:constr type="w" for="ch" forName="text6" refType="w" fact="0.1886"/>
          <dgm:constr type="h" for="ch" forName="text6" refType="h" fact="0.2653"/>
          <dgm:constr type="l" for="ch" forName="imageaccent6" refType="w" fact="0.8138"/>
          <dgm:constr type="t" for="ch" forName="imageaccent6" refType="h" fact="0.7053"/>
          <dgm:constr type="w" for="ch" forName="imageaccent6" refType="w" fact="0.022"/>
          <dgm:constr type="h" for="ch" forName="imageaccent6" refType="h" fact="0.0311"/>
          <dgm:constr type="l" for="ch" forName="textaccent6" refType="w" fact="0.8488"/>
          <dgm:constr type="t" for="ch" forName="textaccent6" refType="h" fact="0.676"/>
          <dgm:constr type="w" for="ch" forName="textaccent6" refType="w" fact="0.022"/>
          <dgm:constr type="h" for="ch" forName="textaccent6" refType="h" fact="0.0311"/>
          <dgm:constr type="l" for="ch" forName="text7" refType="w" fact="0.3244"/>
          <dgm:constr type="t" for="ch" forName="text7" refType="h" fact="0.5872"/>
          <dgm:constr type="w" for="ch" forName="text7" refType="w" fact="0.1886"/>
          <dgm:constr type="h" for="ch" forName="text7" refType="h" fact="0.2653"/>
          <dgm:constr type="l" for="ch" forName="image7" refType="w" fact="0.1622"/>
          <dgm:constr type="t" for="ch" forName="image7" refType="h" fact="0.7347"/>
          <dgm:constr type="w" for="ch" forName="image7" refType="w" fact="0.1886"/>
          <dgm:constr type="h" for="ch" forName="image7" refType="h" fact="0.2653"/>
          <dgm:constr type="l" for="ch" forName="imageaccent7" refType="w" fact="0.2905"/>
          <dgm:constr type="t" for="ch" forName="imageaccent7" refType="h" fact="0.7384"/>
          <dgm:constr type="w" for="ch" forName="imageaccent7" refType="w" fact="0.022"/>
          <dgm:constr type="h" for="ch" forName="imageaccent7" refType="h" fact="0.0311"/>
          <dgm:constr type="l" for="ch" forName="textaccent7" refType="w" fact="0.3298"/>
          <dgm:constr type="t" for="ch" forName="textaccent7" refType="h" fact="0.7048"/>
          <dgm:constr type="w" for="ch" forName="textaccent7" refType="w" fact="0.022"/>
          <dgm:constr type="h" for="ch" forName="textaccent7" refType="h" fact="0.0311"/>
        </dgm:constrLst>
      </dgm:if>
      <dgm:if name="Name9" axis="ch" ptType="node" func="cnt" op="equ" val="8">
        <dgm:alg type="composite">
          <dgm:param type="ar" val="1.8974"/>
        </dgm:alg>
        <dgm:constrLst>
          <dgm:constr type="primFontSz" for="des" ptType="node" op="equ" val="65"/>
          <dgm:constr type="l" for="ch" forName="image4" refType="w" fact="0.5589"/>
          <dgm:constr type="t" for="ch" forName="image4" refType="h" fact="0.2952"/>
          <dgm:constr type="w" for="ch" forName="image4" refType="w" fact="0.1624"/>
          <dgm:constr type="h" for="ch" forName="image4" refType="h" fact="0.2645"/>
          <dgm:constr type="l" for="ch" forName="text5" refType="w" fact="0.5589"/>
          <dgm:constr type="t" for="ch" forName="text5" refType="h" fact="0.0028"/>
          <dgm:constr type="w" for="ch" forName="text5" refType="w" fact="0.1624"/>
          <dgm:constr type="h" for="ch" forName="text5" refType="h" fact="0.2645"/>
          <dgm:constr type="l" for="ch" forName="image5" refType="w" fact="0.6986"/>
          <dgm:constr type="t" for="ch" forName="image5" refType="h" fact="0.1504"/>
          <dgm:constr type="w" for="ch" forName="image5" refType="w" fact="0.1624"/>
          <dgm:constr type="h" for="ch" forName="image5" refType="h" fact="0.2645"/>
          <dgm:constr type="l" for="ch" forName="image2" refType="w" fact="0.4192"/>
          <dgm:constr type="t" for="ch" forName="image2" refType="h" fact="0.439"/>
          <dgm:constr type="w" for="ch" forName="image2" refType="w" fact="0.1624"/>
          <dgm:constr type="h" for="ch" forName="image2" refType="h" fact="0.2645"/>
          <dgm:constr type="l" for="ch" forName="text4" refType="w" fact="0.4192"/>
          <dgm:constr type="t" for="ch" forName="text4" refType="h" fact="0.1465"/>
          <dgm:constr type="w" for="ch" forName="text4" refType="w" fact="0.1624"/>
          <dgm:constr type="h" for="ch" forName="text4" refType="h" fact="0.2645"/>
          <dgm:constr type="l" for="ch" forName="text2" refType="w" fact="0.2794"/>
          <dgm:constr type="t" for="ch" forName="text2" refType="h" fact="0.2925"/>
          <dgm:constr type="w" for="ch" forName="text2" refType="w" fact="0.1624"/>
          <dgm:constr type="h" for="ch" forName="text2" refType="h" fact="0.2645"/>
          <dgm:constr type="l" for="ch" forName="image3" refType="w" fact="0.2794"/>
          <dgm:constr type="t" for="ch" forName="image3" refType="h" fact="0"/>
          <dgm:constr type="w" for="ch" forName="image3" refType="w" fact="0.1624"/>
          <dgm:constr type="h" for="ch" forName="image3" refType="h" fact="0.2645"/>
          <dgm:constr type="l" for="ch" forName="text1" refType="w" fact="0.1397"/>
          <dgm:constr type="t" for="ch" forName="text1" refType="h" fact="0.4395"/>
          <dgm:constr type="w" for="ch" forName="text1" refType="w" fact="0.1624"/>
          <dgm:constr type="h" for="ch" forName="text1" refType="h" fact="0.2645"/>
          <dgm:constr type="l" for="ch" forName="text3" refType="w" fact="0.1397"/>
          <dgm:constr type="t" for="ch" forName="text3" refType="h" fact="0.1471"/>
          <dgm:constr type="w" for="ch" forName="text3" refType="w" fact="0.1624"/>
          <dgm:constr type="h" for="ch" forName="text3" refType="h" fact="0.2645"/>
          <dgm:constr type="l" for="ch" forName="textaccent1" refType="w" fact="0.1436"/>
          <dgm:constr type="t" for="ch" forName="textaccent1" refType="h" fact="0.5578"/>
          <dgm:constr type="w" for="ch" forName="textaccent1" refType="w" fact="0.0189"/>
          <dgm:constr type="h" for="ch" forName="textaccent1" refType="h" fact="0.031"/>
          <dgm:constr type="l" for="ch" forName="image1" refType="w" fact="0"/>
          <dgm:constr type="t" for="ch" forName="image1" refType="h" fact="0.2933"/>
          <dgm:constr type="w" for="ch" forName="image1" refType="w" fact="0.1624"/>
          <dgm:constr type="h" for="ch" forName="image1" refType="h" fact="0.2645"/>
          <dgm:constr type="l" for="ch" forName="imageaccent1" refType="w" fact="0.1112"/>
          <dgm:constr type="t" for="ch" forName="imageaccent1" refType="h" fact="0.5227"/>
          <dgm:constr type="w" for="ch" forName="imageaccent1" refType="w" fact="0.0189"/>
          <dgm:constr type="h" for="ch" forName="imageaccent1" refType="h" fact="0.031"/>
          <dgm:constr type="l" for="ch" forName="textaccent2" refType="w" fact="0.3912"/>
          <dgm:constr type="t" for="ch" forName="textaccent2" refType="h" fact="0.5213"/>
          <dgm:constr type="w" for="ch" forName="textaccent2" refType="w" fact="0.0189"/>
          <dgm:constr type="h" for="ch" forName="textaccent2" refType="h" fact="0.031"/>
          <dgm:constr type="l" for="ch" forName="imageaccent2" refType="w" fact="0.4231"/>
          <dgm:constr type="t" for="ch" forName="imageaccent2" refType="h" fact="0.5567"/>
          <dgm:constr type="w" for="ch" forName="imageaccent2" refType="w" fact="0.0189"/>
          <dgm:constr type="h" for="ch" forName="imageaccent2" refType="h" fact="0.031"/>
          <dgm:constr type="l" for="ch" forName="textaccent3" refType="w" fact="0.2502"/>
          <dgm:constr type="t" for="ch" forName="textaccent3" refType="h" fact="0.1507"/>
          <dgm:constr type="w" for="ch" forName="textaccent3" refType="w" fact="0.0189"/>
          <dgm:constr type="h" for="ch" forName="textaccent3" refType="h" fact="0.031"/>
          <dgm:constr type="l" for="ch" forName="imageaccent3" refType="w" fact="0.2841"/>
          <dgm:constr type="t" for="ch" forName="imageaccent3" refType="h" fact="0.1172"/>
          <dgm:constr type="w" for="ch" forName="imageaccent3" refType="w" fact="0.0189"/>
          <dgm:constr type="h" for="ch" forName="imageaccent3" refType="h" fact="0.031"/>
          <dgm:constr type="l" for="ch" forName="textaccent4" refType="w" fact="0.5596"/>
          <dgm:constr type="t" for="ch" forName="textaccent4" refType="h" fact="0.2637"/>
          <dgm:constr type="w" for="ch" forName="textaccent4" refType="w" fact="0.0189"/>
          <dgm:constr type="h" for="ch" forName="textaccent4" refType="h" fact="0.031"/>
          <dgm:constr type="l" for="ch" forName="imageaccent4" refType="w" fact="0.5905"/>
          <dgm:constr type="t" for="ch" forName="imageaccent4" refType="h" fact="0.3"/>
          <dgm:constr type="w" for="ch" forName="imageaccent4" refType="w" fact="0.0189"/>
          <dgm:constr type="h" for="ch" forName="imageaccent4" refType="h" fact="0.031"/>
          <dgm:constr type="l" for="ch" forName="textaccent5" refType="w" fact="0.6993"/>
          <dgm:constr type="t" for="ch" forName="textaccent5" refType="h" fact="0.1214"/>
          <dgm:constr type="w" for="ch" forName="textaccent5" refType="w" fact="0.0189"/>
          <dgm:constr type="h" for="ch" forName="textaccent5" refType="h" fact="0.031"/>
          <dgm:constr type="l" for="ch" forName="imageaccent5" refType="w" fact="0.731"/>
          <dgm:constr type="t" for="ch" forName="imageaccent5" refType="h" fact="0.1563"/>
          <dgm:constr type="w" for="ch" forName="imageaccent5" refType="w" fact="0.0189"/>
          <dgm:constr type="h" for="ch" forName="imageaccent5" refType="h" fact="0.031"/>
          <dgm:constr type="l" for="ch" forName="image6" refType="w" fact="0.5589"/>
          <dgm:constr type="t" for="ch" forName="image6" refType="h" fact="0.5872"/>
          <dgm:constr type="w" for="ch" forName="image6" refType="w" fact="0.1624"/>
          <dgm:constr type="h" for="ch" forName="image6" refType="h" fact="0.2645"/>
          <dgm:constr type="l" for="ch" forName="text6" refType="w" fact="0.6986"/>
          <dgm:constr type="t" for="ch" forName="text6" refType="h" fact="0.4424"/>
          <dgm:constr type="w" for="ch" forName="text6" refType="w" fact="0.1624"/>
          <dgm:constr type="h" for="ch" forName="text6" refType="h" fact="0.2645"/>
          <dgm:constr type="l" for="ch" forName="imageaccent6" refType="w" fact="0.7007"/>
          <dgm:constr type="t" for="ch" forName="imageaccent6" refType="h" fact="0.7033"/>
          <dgm:constr type="w" for="ch" forName="imageaccent6" refType="w" fact="0.0189"/>
          <dgm:constr type="h" for="ch" forName="imageaccent6" refType="h" fact="0.031"/>
          <dgm:constr type="l" for="ch" forName="textaccent6" refType="w" fact="0.7308"/>
          <dgm:constr type="t" for="ch" forName="textaccent6" refType="h" fact="0.6741"/>
          <dgm:constr type="w" for="ch" forName="textaccent6" refType="w" fact="0.0189"/>
          <dgm:constr type="h" for="ch" forName="textaccent6" refType="h" fact="0.031"/>
          <dgm:constr type="l" for="ch" forName="text7" refType="w" fact="0.2793"/>
          <dgm:constr type="t" for="ch" forName="text7" refType="h" fact="0.5856"/>
          <dgm:constr type="w" for="ch" forName="text7" refType="w" fact="0.1624"/>
          <dgm:constr type="h" for="ch" forName="text7" refType="h" fact="0.2645"/>
          <dgm:constr type="l" for="ch" forName="image7" refType="w" fact="0.1396"/>
          <dgm:constr type="t" for="ch" forName="image7" refType="h" fact="0.7326"/>
          <dgm:constr type="w" for="ch" forName="image7" refType="w" fact="0.1624"/>
          <dgm:constr type="h" for="ch" forName="image7" refType="h" fact="0.2645"/>
          <dgm:constr type="l" for="ch" forName="imageaccent7" refType="w" fact="0.2501"/>
          <dgm:constr type="t" for="ch" forName="imageaccent7" refType="h" fact="0.7363"/>
          <dgm:constr type="w" for="ch" forName="imageaccent7" refType="w" fact="0.0189"/>
          <dgm:constr type="h" for="ch" forName="imageaccent7" refType="h" fact="0.031"/>
          <dgm:constr type="l" for="ch" forName="textaccent7" refType="w" fact="0.284"/>
          <dgm:constr type="t" for="ch" forName="textaccent7" refType="h" fact="0.7028"/>
          <dgm:constr type="w" for="ch" forName="textaccent7" refType="w" fact="0.0189"/>
          <dgm:constr type="h" for="ch" forName="textaccent7" refType="h" fact="0.031"/>
          <dgm:constr type="l" for="ch" forName="image8" refType="w" fact="0.6979"/>
          <dgm:constr type="t" for="ch" forName="image8" refType="h" fact="0.7355"/>
          <dgm:constr type="w" for="ch" forName="image8" refType="w" fact="0.1624"/>
          <dgm:constr type="h" for="ch" forName="image8" refType="h" fact="0.2645"/>
          <dgm:constr type="l" for="ch" forName="text8" refType="w" fact="0.8376"/>
          <dgm:constr type="t" for="ch" forName="text8" refType="h" fact="0.5906"/>
          <dgm:constr type="w" for="ch" forName="text8" refType="w" fact="0.1624"/>
          <dgm:constr type="h" for="ch" forName="text8" refType="h" fact="0.2645"/>
          <dgm:constr type="l" for="ch" forName="imageaccent8" refType="w" fact="0.8397"/>
          <dgm:constr type="t" for="ch" forName="imageaccent8" refType="h" fact="0.8516"/>
          <dgm:constr type="w" for="ch" forName="imageaccent8" refType="w" fact="0.0189"/>
          <dgm:constr type="h" for="ch" forName="imageaccent8" refType="h" fact="0.031"/>
          <dgm:constr type="l" for="ch" forName="textaccent8" refType="w" fact="0.8698"/>
          <dgm:constr type="t" for="ch" forName="textaccent8" refType="h" fact="0.8223"/>
          <dgm:constr type="w" for="ch" forName="textaccent8" refType="w" fact="0.0189"/>
          <dgm:constr type="h" for="ch" forName="textaccent8" refType="h" fact="0.031"/>
        </dgm:constrLst>
      </dgm:if>
      <dgm:if name="Name10" axis="ch" ptType="node" func="cnt" op="equ" val="9">
        <dgm:alg type="composite">
          <dgm:param type="ar" val="1.8986"/>
        </dgm:alg>
        <dgm:constrLst>
          <dgm:constr type="primFontSz" for="des" ptType="node" op="equ" val="65"/>
          <dgm:constr type="l" for="ch" forName="image4" refType="w" fact="0.5585"/>
          <dgm:constr type="t" for="ch" forName="image4" refType="h" fact="0.2952"/>
          <dgm:constr type="w" for="ch" forName="image4" refType="w" fact="0.1623"/>
          <dgm:constr type="h" for="ch" forName="image4" refType="h" fact="0.2645"/>
          <dgm:constr type="l" for="ch" forName="text5" refType="w" fact="0.5585"/>
          <dgm:constr type="t" for="ch" forName="text5" refType="h" fact="0.0028"/>
          <dgm:constr type="w" for="ch" forName="text5" refType="w" fact="0.1623"/>
          <dgm:constr type="h" for="ch" forName="text5" refType="h" fact="0.2645"/>
          <dgm:constr type="l" for="ch" forName="image5" refType="w" fact="0.6982"/>
          <dgm:constr type="t" for="ch" forName="image5" refType="h" fact="0.1504"/>
          <dgm:constr type="w" for="ch" forName="image5" refType="w" fact="0.1623"/>
          <dgm:constr type="h" for="ch" forName="image5" refType="h" fact="0.2645"/>
          <dgm:constr type="l" for="ch" forName="image2" refType="w" fact="0.4189"/>
          <dgm:constr type="t" for="ch" forName="image2" refType="h" fact="0.439"/>
          <dgm:constr type="w" for="ch" forName="image2" refType="w" fact="0.1623"/>
          <dgm:constr type="h" for="ch" forName="image2" refType="h" fact="0.2645"/>
          <dgm:constr type="l" for="ch" forName="text4" refType="w" fact="0.4189"/>
          <dgm:constr type="t" for="ch" forName="text4" refType="h" fact="0.1465"/>
          <dgm:constr type="w" for="ch" forName="text4" refType="w" fact="0.1623"/>
          <dgm:constr type="h" for="ch" forName="text4" refType="h" fact="0.2645"/>
          <dgm:constr type="l" for="ch" forName="text2" refType="w" fact="0.2793"/>
          <dgm:constr type="t" for="ch" forName="text2" refType="h" fact="0.2925"/>
          <dgm:constr type="w" for="ch" forName="text2" refType="w" fact="0.1623"/>
          <dgm:constr type="h" for="ch" forName="text2" refType="h" fact="0.2645"/>
          <dgm:constr type="l" for="ch" forName="image3" refType="w" fact="0.2793"/>
          <dgm:constr type="t" for="ch" forName="image3" refType="h" fact="0"/>
          <dgm:constr type="w" for="ch" forName="image3" refType="w" fact="0.1623"/>
          <dgm:constr type="h" for="ch" forName="image3" refType="h" fact="0.2645"/>
          <dgm:constr type="l" for="ch" forName="text1" refType="w" fact="0.1396"/>
          <dgm:constr type="t" for="ch" forName="text1" refType="h" fact="0.4395"/>
          <dgm:constr type="w" for="ch" forName="text1" refType="w" fact="0.1623"/>
          <dgm:constr type="h" for="ch" forName="text1" refType="h" fact="0.2645"/>
          <dgm:constr type="l" for="ch" forName="text3" refType="w" fact="0.1396"/>
          <dgm:constr type="t" for="ch" forName="text3" refType="h" fact="0.1471"/>
          <dgm:constr type="w" for="ch" forName="text3" refType="w" fact="0.1623"/>
          <dgm:constr type="h" for="ch" forName="text3" refType="h" fact="0.2645"/>
          <dgm:constr type="l" for="ch" forName="textaccent1" refType="w" fact="0.1435"/>
          <dgm:constr type="t" for="ch" forName="textaccent1" refType="h" fact="0.5578"/>
          <dgm:constr type="w" for="ch" forName="textaccent1" refType="w" fact="0.0189"/>
          <dgm:constr type="h" for="ch" forName="textaccent1" refType="h" fact="0.031"/>
          <dgm:constr type="l" for="ch" forName="image1" refType="w" fact="0"/>
          <dgm:constr type="t" for="ch" forName="image1" refType="h" fact="0.2933"/>
          <dgm:constr type="w" for="ch" forName="image1" refType="w" fact="0.1623"/>
          <dgm:constr type="h" for="ch" forName="image1" refType="h" fact="0.2645"/>
          <dgm:constr type="l" for="ch" forName="imageaccent1" refType="w" fact="0.1111"/>
          <dgm:constr type="t" for="ch" forName="imageaccent1" refType="h" fact="0.5227"/>
          <dgm:constr type="w" for="ch" forName="imageaccent1" refType="w" fact="0.0189"/>
          <dgm:constr type="h" for="ch" forName="imageaccent1" refType="h" fact="0.031"/>
          <dgm:constr type="l" for="ch" forName="textaccent2" refType="w" fact="0.391"/>
          <dgm:constr type="t" for="ch" forName="textaccent2" refType="h" fact="0.5213"/>
          <dgm:constr type="w" for="ch" forName="textaccent2" refType="w" fact="0.0189"/>
          <dgm:constr type="h" for="ch" forName="textaccent2" refType="h" fact="0.031"/>
          <dgm:constr type="l" for="ch" forName="imageaccent2" refType="w" fact="0.4228"/>
          <dgm:constr type="t" for="ch" forName="imageaccent2" refType="h" fact="0.5567"/>
          <dgm:constr type="w" for="ch" forName="imageaccent2" refType="w" fact="0.0189"/>
          <dgm:constr type="h" for="ch" forName="imageaccent2" refType="h" fact="0.031"/>
          <dgm:constr type="l" for="ch" forName="textaccent3" refType="w" fact="0.2501"/>
          <dgm:constr type="t" for="ch" forName="textaccent3" refType="h" fact="0.1507"/>
          <dgm:constr type="w" for="ch" forName="textaccent3" refType="w" fact="0.0189"/>
          <dgm:constr type="h" for="ch" forName="textaccent3" refType="h" fact="0.031"/>
          <dgm:constr type="l" for="ch" forName="imageaccent3" refType="w" fact="0.2839"/>
          <dgm:constr type="t" for="ch" forName="imageaccent3" refType="h" fact="0.1172"/>
          <dgm:constr type="w" for="ch" forName="imageaccent3" refType="w" fact="0.0189"/>
          <dgm:constr type="h" for="ch" forName="imageaccent3" refType="h" fact="0.031"/>
          <dgm:constr type="l" for="ch" forName="textaccent4" refType="w" fact="0.5593"/>
          <dgm:constr type="t" for="ch" forName="textaccent4" refType="h" fact="0.2637"/>
          <dgm:constr type="w" for="ch" forName="textaccent4" refType="w" fact="0.0189"/>
          <dgm:constr type="h" for="ch" forName="textaccent4" refType="h" fact="0.031"/>
          <dgm:constr type="l" for="ch" forName="imageaccent4" refType="w" fact="0.5901"/>
          <dgm:constr type="t" for="ch" forName="imageaccent4" refType="h" fact="0.3"/>
          <dgm:constr type="w" for="ch" forName="imageaccent4" refType="w" fact="0.0189"/>
          <dgm:constr type="h" for="ch" forName="imageaccent4" refType="h" fact="0.031"/>
          <dgm:constr type="l" for="ch" forName="textaccent5" refType="w" fact="0.6989"/>
          <dgm:constr type="t" for="ch" forName="textaccent5" refType="h" fact="0.1214"/>
          <dgm:constr type="w" for="ch" forName="textaccent5" refType="w" fact="0.0189"/>
          <dgm:constr type="h" for="ch" forName="textaccent5" refType="h" fact="0.031"/>
          <dgm:constr type="l" for="ch" forName="imageaccent5" refType="w" fact="0.7305"/>
          <dgm:constr type="t" for="ch" forName="imageaccent5" refType="h" fact="0.1563"/>
          <dgm:constr type="w" for="ch" forName="imageaccent5" refType="w" fact="0.0189"/>
          <dgm:constr type="h" for="ch" forName="imageaccent5" refType="h" fact="0.031"/>
          <dgm:constr type="l" for="ch" forName="image6" refType="w" fact="0.5585"/>
          <dgm:constr type="t" for="ch" forName="image6" refType="h" fact="0.5872"/>
          <dgm:constr type="w" for="ch" forName="image6" refType="w" fact="0.1623"/>
          <dgm:constr type="h" for="ch" forName="image6" refType="h" fact="0.2645"/>
          <dgm:constr type="l" for="ch" forName="text6" refType="w" fact="0.6982"/>
          <dgm:constr type="t" for="ch" forName="text6" refType="h" fact="0.4424"/>
          <dgm:constr type="w" for="ch" forName="text6" refType="w" fact="0.1623"/>
          <dgm:constr type="h" for="ch" forName="text6" refType="h" fact="0.2645"/>
          <dgm:constr type="l" for="ch" forName="imageaccent6" refType="w" fact="0.7002"/>
          <dgm:constr type="t" for="ch" forName="imageaccent6" refType="h" fact="0.7033"/>
          <dgm:constr type="w" for="ch" forName="imageaccent6" refType="w" fact="0.0189"/>
          <dgm:constr type="h" for="ch" forName="imageaccent6" refType="h" fact="0.031"/>
          <dgm:constr type="l" for="ch" forName="textaccent6" refType="w" fact="0.7303"/>
          <dgm:constr type="t" for="ch" forName="textaccent6" refType="h" fact="0.6741"/>
          <dgm:constr type="w" for="ch" forName="textaccent6" refType="w" fact="0.0189"/>
          <dgm:constr type="h" for="ch" forName="textaccent6" refType="h" fact="0.031"/>
          <dgm:constr type="l" for="ch" forName="text7" refType="w" fact="0.2792"/>
          <dgm:constr type="t" for="ch" forName="text7" refType="h" fact="0.5856"/>
          <dgm:constr type="w" for="ch" forName="text7" refType="w" fact="0.1623"/>
          <dgm:constr type="h" for="ch" forName="text7" refType="h" fact="0.2645"/>
          <dgm:constr type="l" for="ch" forName="image7" refType="w" fact="0.1395"/>
          <dgm:constr type="t" for="ch" forName="image7" refType="h" fact="0.7326"/>
          <dgm:constr type="w" for="ch" forName="image7" refType="w" fact="0.1623"/>
          <dgm:constr type="h" for="ch" forName="image7" refType="h" fact="0.2645"/>
          <dgm:constr type="l" for="ch" forName="imageaccent7" refType="w" fact="0.25"/>
          <dgm:constr type="t" for="ch" forName="imageaccent7" refType="h" fact="0.7363"/>
          <dgm:constr type="w" for="ch" forName="imageaccent7" refType="w" fact="0.0189"/>
          <dgm:constr type="h" for="ch" forName="imageaccent7" refType="h" fact="0.031"/>
          <dgm:constr type="l" for="ch" forName="textaccent7" refType="w" fact="0.2838"/>
          <dgm:constr type="t" for="ch" forName="textaccent7" refType="h" fact="0.7028"/>
          <dgm:constr type="w" for="ch" forName="textaccent7" refType="w" fact="0.0189"/>
          <dgm:constr type="h" for="ch" forName="textaccent7" refType="h" fact="0.031"/>
          <dgm:constr type="l" for="ch" forName="image8" refType="w" fact="0.6975"/>
          <dgm:constr type="t" for="ch" forName="image8" refType="h" fact="0.7355"/>
          <dgm:constr type="w" for="ch" forName="image8" refType="w" fact="0.1623"/>
          <dgm:constr type="h" for="ch" forName="image8" refType="h" fact="0.2645"/>
          <dgm:constr type="l" for="ch" forName="text8" refType="w" fact="0.8371"/>
          <dgm:constr type="t" for="ch" forName="text8" refType="h" fact="0.5906"/>
          <dgm:constr type="w" for="ch" forName="text8" refType="w" fact="0.1623"/>
          <dgm:constr type="h" for="ch" forName="text8" refType="h" fact="0.2645"/>
          <dgm:constr type="l" for="ch" forName="imageaccent8" refType="w" fact="0.8392"/>
          <dgm:constr type="t" for="ch" forName="imageaccent8" refType="h" fact="0.8516"/>
          <dgm:constr type="w" for="ch" forName="imageaccent8" refType="w" fact="0.0189"/>
          <dgm:constr type="h" for="ch" forName="imageaccent8" refType="h" fact="0.031"/>
          <dgm:constr type="l" for="ch" forName="textaccent8" refType="w" fact="0.8693"/>
          <dgm:constr type="t" for="ch" forName="textaccent8" refType="h" fact="0.8223"/>
          <dgm:constr type="w" for="ch" forName="textaccent8" refType="w" fact="0.0189"/>
          <dgm:constr type="h" for="ch" forName="textaccent8" refType="h" fact="0.031"/>
          <dgm:constr type="l" for="ch" forName="text9" refType="w" fact="0.8377"/>
          <dgm:constr type="t" for="ch" forName="text9" refType="h" fact="0.0057"/>
          <dgm:constr type="w" for="ch" forName="text9" refType="w" fact="0.1623"/>
          <dgm:constr type="h" for="ch" forName="text9" refType="h" fact="0.2645"/>
          <dgm:constr type="l" for="ch" forName="textaccent9" refType="w" fact="0.95"/>
          <dgm:constr type="t" for="ch" forName="textaccent9" refType="h" fact="0.2383"/>
          <dgm:constr type="w" for="ch" forName="textaccent9" refType="w" fact="0.0189"/>
          <dgm:constr type="h" for="ch" forName="textaccent9" refType="h" fact="0.031"/>
          <dgm:constr type="l" for="ch" forName="image9" refType="w" fact="0.8377"/>
          <dgm:constr type="t" for="ch" forName="image9" refType="h" fact="0.2977"/>
          <dgm:constr type="w" for="ch" forName="image9" refType="w" fact="0.1623"/>
          <dgm:constr type="h" for="ch" forName="image9" refType="h" fact="0.2645"/>
          <dgm:constr type="l" for="ch" forName="imageaccent9" refType="w" fact="0.95"/>
          <dgm:constr type="t" for="ch" forName="imageaccent9" refType="h" fact="0.2993"/>
          <dgm:constr type="w" for="ch" forName="imageaccent9" refType="w" fact="0.0189"/>
          <dgm:constr type="h" for="ch" forName="imageaccent9" refType="h" fact="0.031"/>
        </dgm:constrLst>
      </dgm:if>
      <dgm:if name="Name11" axis="ch" ptType="node" func="cnt" op="equ" val="10">
        <dgm:alg type="composite">
          <dgm:param type="ar" val="1.6608"/>
        </dgm:alg>
        <dgm:constrLst>
          <dgm:constr type="primFontSz" for="des" ptType="node" op="equ" val="65"/>
          <dgm:constr type="l" for="ch" forName="image4" refType="w" fact="0.5585"/>
          <dgm:constr type="t" for="ch" forName="image4" refType="h" fact="0.2583"/>
          <dgm:constr type="w" for="ch" forName="image4" refType="w" fact="0.1623"/>
          <dgm:constr type="h" for="ch" forName="image4" refType="h" fact="0.2314"/>
          <dgm:constr type="l" for="ch" forName="text5" refType="w" fact="0.5585"/>
          <dgm:constr type="t" for="ch" forName="text5" refType="h" fact="0.0024"/>
          <dgm:constr type="w" for="ch" forName="text5" refType="w" fact="0.1623"/>
          <dgm:constr type="h" for="ch" forName="text5" refType="h" fact="0.2314"/>
          <dgm:constr type="l" for="ch" forName="image5" refType="w" fact="0.6982"/>
          <dgm:constr type="t" for="ch" forName="image5" refType="h" fact="0.1316"/>
          <dgm:constr type="w" for="ch" forName="image5" refType="w" fact="0.1623"/>
          <dgm:constr type="h" for="ch" forName="image5" refType="h" fact="0.2314"/>
          <dgm:constr type="l" for="ch" forName="image2" refType="w" fact="0.4189"/>
          <dgm:constr type="t" for="ch" forName="image2" refType="h" fact="0.384"/>
          <dgm:constr type="w" for="ch" forName="image2" refType="w" fact="0.1623"/>
          <dgm:constr type="h" for="ch" forName="image2" refType="h" fact="0.2314"/>
          <dgm:constr type="l" for="ch" forName="text4" refType="w" fact="0.4189"/>
          <dgm:constr type="t" for="ch" forName="text4" refType="h" fact="0.1282"/>
          <dgm:constr type="w" for="ch" forName="text4" refType="w" fact="0.1623"/>
          <dgm:constr type="h" for="ch" forName="text4" refType="h" fact="0.2314"/>
          <dgm:constr type="l" for="ch" forName="text2" refType="w" fact="0.2793"/>
          <dgm:constr type="t" for="ch" forName="text2" refType="h" fact="0.2558"/>
          <dgm:constr type="w" for="ch" forName="text2" refType="w" fact="0.1623"/>
          <dgm:constr type="h" for="ch" forName="text2" refType="h" fact="0.2314"/>
          <dgm:constr type="l" for="ch" forName="image3" refType="w" fact="0.2793"/>
          <dgm:constr type="t" for="ch" forName="image3" refType="h" fact="0"/>
          <dgm:constr type="w" for="ch" forName="image3" refType="w" fact="0.1623"/>
          <dgm:constr type="h" for="ch" forName="image3" refType="h" fact="0.2314"/>
          <dgm:constr type="l" for="ch" forName="text1" refType="w" fact="0.1396"/>
          <dgm:constr type="t" for="ch" forName="text1" refType="h" fact="0.3845"/>
          <dgm:constr type="w" for="ch" forName="text1" refType="w" fact="0.1623"/>
          <dgm:constr type="h" for="ch" forName="text1" refType="h" fact="0.2314"/>
          <dgm:constr type="l" for="ch" forName="text3" refType="w" fact="0.1396"/>
          <dgm:constr type="t" for="ch" forName="text3" refType="h" fact="0.1286"/>
          <dgm:constr type="w" for="ch" forName="text3" refType="w" fact="0.1623"/>
          <dgm:constr type="h" for="ch" forName="text3" refType="h" fact="0.2314"/>
          <dgm:constr type="l" for="ch" forName="textaccent1" refType="w" fact="0.1435"/>
          <dgm:constr type="t" for="ch" forName="textaccent1" refType="h" fact="0.488"/>
          <dgm:constr type="w" for="ch" forName="textaccent1" refType="w" fact="0.0189"/>
          <dgm:constr type="h" for="ch" forName="textaccent1" refType="h" fact="0.0271"/>
          <dgm:constr type="l" for="ch" forName="image1" refType="w" fact="0"/>
          <dgm:constr type="t" for="ch" forName="image1" refType="h" fact="0.2566"/>
          <dgm:constr type="w" for="ch" forName="image1" refType="w" fact="0.1623"/>
          <dgm:constr type="h" for="ch" forName="image1" refType="h" fact="0.2314"/>
          <dgm:constr type="l" for="ch" forName="imageaccent1" refType="w" fact="0.1111"/>
          <dgm:constr type="t" for="ch" forName="imageaccent1" refType="h" fact="0.4572"/>
          <dgm:constr type="w" for="ch" forName="imageaccent1" refType="w" fact="0.0189"/>
          <dgm:constr type="h" for="ch" forName="imageaccent1" refType="h" fact="0.0271"/>
          <dgm:constr type="l" for="ch" forName="textaccent2" refType="w" fact="0.391"/>
          <dgm:constr type="t" for="ch" forName="textaccent2" refType="h" fact="0.456"/>
          <dgm:constr type="w" for="ch" forName="textaccent2" refType="w" fact="0.0189"/>
          <dgm:constr type="h" for="ch" forName="textaccent2" refType="h" fact="0.0271"/>
          <dgm:constr type="l" for="ch" forName="imageaccent2" refType="w" fact="0.4228"/>
          <dgm:constr type="t" for="ch" forName="imageaccent2" refType="h" fact="0.487"/>
          <dgm:constr type="w" for="ch" forName="imageaccent2" refType="w" fact="0.0189"/>
          <dgm:constr type="h" for="ch" forName="imageaccent2" refType="h" fact="0.0271"/>
          <dgm:constr type="l" for="ch" forName="textaccent3" refType="w" fact="0.2501"/>
          <dgm:constr type="t" for="ch" forName="textaccent3" refType="h" fact="0.1318"/>
          <dgm:constr type="w" for="ch" forName="textaccent3" refType="w" fact="0.0189"/>
          <dgm:constr type="h" for="ch" forName="textaccent3" refType="h" fact="0.0271"/>
          <dgm:constr type="l" for="ch" forName="imageaccent3" refType="w" fact="0.2839"/>
          <dgm:constr type="t" for="ch" forName="imageaccent3" refType="h" fact="0.1025"/>
          <dgm:constr type="w" for="ch" forName="imageaccent3" refType="w" fact="0.0189"/>
          <dgm:constr type="h" for="ch" forName="imageaccent3" refType="h" fact="0.0271"/>
          <dgm:constr type="l" for="ch" forName="textaccent4" refType="w" fact="0.5593"/>
          <dgm:constr type="t" for="ch" forName="textaccent4" refType="h" fact="0.2307"/>
          <dgm:constr type="w" for="ch" forName="textaccent4" refType="w" fact="0.0189"/>
          <dgm:constr type="h" for="ch" forName="textaccent4" refType="h" fact="0.0271"/>
          <dgm:constr type="l" for="ch" forName="imageaccent4" refType="w" fact="0.5901"/>
          <dgm:constr type="t" for="ch" forName="imageaccent4" refType="h" fact="0.2624"/>
          <dgm:constr type="w" for="ch" forName="imageaccent4" refType="w" fact="0.0189"/>
          <dgm:constr type="h" for="ch" forName="imageaccent4" refType="h" fact="0.0271"/>
          <dgm:constr type="l" for="ch" forName="textaccent5" refType="w" fact="0.6989"/>
          <dgm:constr type="t" for="ch" forName="textaccent5" refType="h" fact="0.1062"/>
          <dgm:constr type="w" for="ch" forName="textaccent5" refType="w" fact="0.0189"/>
          <dgm:constr type="h" for="ch" forName="textaccent5" refType="h" fact="0.0271"/>
          <dgm:constr type="l" for="ch" forName="imageaccent5" refType="w" fact="0.7305"/>
          <dgm:constr type="t" for="ch" forName="imageaccent5" refType="h" fact="0.1367"/>
          <dgm:constr type="w" for="ch" forName="imageaccent5" refType="w" fact="0.0189"/>
          <dgm:constr type="h" for="ch" forName="imageaccent5" refType="h" fact="0.0271"/>
          <dgm:constr type="l" for="ch" forName="image6" refType="w" fact="0.5585"/>
          <dgm:constr type="t" for="ch" forName="image6" refType="h" fact="0.5137"/>
          <dgm:constr type="w" for="ch" forName="image6" refType="w" fact="0.1623"/>
          <dgm:constr type="h" for="ch" forName="image6" refType="h" fact="0.2314"/>
          <dgm:constr type="l" for="ch" forName="text6" refType="w" fact="0.6982"/>
          <dgm:constr type="t" for="ch" forName="text6" refType="h" fact="0.387"/>
          <dgm:constr type="w" for="ch" forName="text6" refType="w" fact="0.1623"/>
          <dgm:constr type="h" for="ch" forName="text6" refType="h" fact="0.2314"/>
          <dgm:constr type="l" for="ch" forName="imageaccent6" refType="w" fact="0.7002"/>
          <dgm:constr type="t" for="ch" forName="imageaccent6" refType="h" fact="0.6152"/>
          <dgm:constr type="w" for="ch" forName="imageaccent6" refType="w" fact="0.0189"/>
          <dgm:constr type="h" for="ch" forName="imageaccent6" refType="h" fact="0.0271"/>
          <dgm:constr type="l" for="ch" forName="textaccent6" refType="w" fact="0.7303"/>
          <dgm:constr type="t" for="ch" forName="textaccent6" refType="h" fact="0.5897"/>
          <dgm:constr type="w" for="ch" forName="textaccent6" refType="w" fact="0.0189"/>
          <dgm:constr type="h" for="ch" forName="textaccent6" refType="h" fact="0.0271"/>
          <dgm:constr type="l" for="ch" forName="text7" refType="w" fact="0.2792"/>
          <dgm:constr type="t" for="ch" forName="text7" refType="h" fact="0.5122"/>
          <dgm:constr type="w" for="ch" forName="text7" refType="w" fact="0.1623"/>
          <dgm:constr type="h" for="ch" forName="text7" refType="h" fact="0.2314"/>
          <dgm:constr type="l" for="ch" forName="image7" refType="w" fact="0.1395"/>
          <dgm:constr type="t" for="ch" forName="image7" refType="h" fact="0.6409"/>
          <dgm:constr type="w" for="ch" forName="image7" refType="w" fact="0.1623"/>
          <dgm:constr type="h" for="ch" forName="image7" refType="h" fact="0.2314"/>
          <dgm:constr type="l" for="ch" forName="imageaccent7" refType="w" fact="0.25"/>
          <dgm:constr type="t" for="ch" forName="imageaccent7" refType="h" fact="0.6441"/>
          <dgm:constr type="w" for="ch" forName="imageaccent7" refType="w" fact="0.0189"/>
          <dgm:constr type="h" for="ch" forName="imageaccent7" refType="h" fact="0.0271"/>
          <dgm:constr type="l" for="ch" forName="textaccent7" refType="w" fact="0.2838"/>
          <dgm:constr type="t" for="ch" forName="textaccent7" refType="h" fact="0.6148"/>
          <dgm:constr type="w" for="ch" forName="textaccent7" refType="w" fact="0.0189"/>
          <dgm:constr type="h" for="ch" forName="textaccent7" refType="h" fact="0.0271"/>
          <dgm:constr type="l" for="ch" forName="image8" refType="w" fact="0.6975"/>
          <dgm:constr type="t" for="ch" forName="image8" refType="h" fact="0.6433"/>
          <dgm:constr type="w" for="ch" forName="image8" refType="w" fact="0.1623"/>
          <dgm:constr type="h" for="ch" forName="image8" refType="h" fact="0.2314"/>
          <dgm:constr type="l" for="ch" forName="text8" refType="w" fact="0.8371"/>
          <dgm:constr type="t" for="ch" forName="text8" refType="h" fact="0.5167"/>
          <dgm:constr type="w" for="ch" forName="text8" refType="w" fact="0.1623"/>
          <dgm:constr type="h" for="ch" forName="text8" refType="h" fact="0.2314"/>
          <dgm:constr type="l" for="ch" forName="imageaccent8" refType="w" fact="0.8392"/>
          <dgm:constr type="t" for="ch" forName="imageaccent8" refType="h" fact="0.7449"/>
          <dgm:constr type="w" for="ch" forName="imageaccent8" refType="w" fact="0.0189"/>
          <dgm:constr type="h" for="ch" forName="imageaccent8" refType="h" fact="0.0271"/>
          <dgm:constr type="l" for="ch" forName="textaccent8" refType="w" fact="0.8693"/>
          <dgm:constr type="t" for="ch" forName="textaccent8" refType="h" fact="0.7194"/>
          <dgm:constr type="w" for="ch" forName="textaccent8" refType="w" fact="0.0189"/>
          <dgm:constr type="h" for="ch" forName="textaccent8" refType="h" fact="0.0271"/>
          <dgm:constr type="l" for="ch" forName="text9" refType="w" fact="0.8377"/>
          <dgm:constr type="t" for="ch" forName="text9" refType="h" fact="0.005"/>
          <dgm:constr type="w" for="ch" forName="text9" refType="w" fact="0.1623"/>
          <dgm:constr type="h" for="ch" forName="text9" refType="h" fact="0.2314"/>
          <dgm:constr type="l" for="ch" forName="textaccent9" refType="w" fact="0.95"/>
          <dgm:constr type="t" for="ch" forName="textaccent9" refType="h" fact="0.2084"/>
          <dgm:constr type="w" for="ch" forName="textaccent9" refType="w" fact="0.0189"/>
          <dgm:constr type="h" for="ch" forName="textaccent9" refType="h" fact="0.0271"/>
          <dgm:constr type="l" for="ch" forName="image9" refType="w" fact="0.8377"/>
          <dgm:constr type="t" for="ch" forName="image9" refType="h" fact="0.2604"/>
          <dgm:constr type="w" for="ch" forName="image9" refType="w" fact="0.1623"/>
          <dgm:constr type="h" for="ch" forName="image9" refType="h" fact="0.2314"/>
          <dgm:constr type="l" for="ch" forName="imageaccent9" refType="w" fact="0.95"/>
          <dgm:constr type="t" for="ch" forName="imageaccent9" refType="h" fact="0.2618"/>
          <dgm:constr type="w" for="ch" forName="imageaccent9" refType="w" fact="0.0189"/>
          <dgm:constr type="h" for="ch" forName="imageaccent9" refType="h" fact="0.0271"/>
          <dgm:constr type="l" for="ch" forName="image10" refType="w" fact="0.2786"/>
          <dgm:constr type="t" for="ch" forName="image10" refType="h" fact="0.7686"/>
          <dgm:constr type="w" for="ch" forName="image10" refType="w" fact="0.1623"/>
          <dgm:constr type="h" for="ch" forName="image10" refType="h" fact="0.2314"/>
          <dgm:constr type="l" for="ch" forName="text10" refType="w" fact="0.4183"/>
          <dgm:constr type="t" for="ch" forName="text10" refType="h" fact="0.6419"/>
          <dgm:constr type="w" for="ch" forName="text10" refType="w" fact="0.1623"/>
          <dgm:constr type="h" for="ch" forName="text10" refType="h" fact="0.2314"/>
          <dgm:constr type="l" for="ch" forName="imageaccent10" refType="w" fact="0.4203"/>
          <dgm:constr type="t" for="ch" forName="imageaccent10" refType="h" fact="0.8701"/>
          <dgm:constr type="w" for="ch" forName="imageaccent10" refType="w" fact="0.0189"/>
          <dgm:constr type="h" for="ch" forName="imageaccent10" refType="h" fact="0.0271"/>
          <dgm:constr type="l" for="ch" forName="textaccent10" refType="w" fact="0.4504"/>
          <dgm:constr type="t" for="ch" forName="textaccent10" refType="h" fact="0.8446"/>
          <dgm:constr type="w" for="ch" forName="textaccent10" refType="w" fact="0.0189"/>
          <dgm:constr type="h" for="ch" forName="textaccent10" refType="h" fact="0.0271"/>
        </dgm:constrLst>
      </dgm:if>
      <dgm:if name="Name12" axis="ch" ptType="node" func="cnt" op="equ" val="11">
        <dgm:alg type="composite">
          <dgm:param type="ar" val="1.4704"/>
        </dgm:alg>
        <dgm:constrLst>
          <dgm:constr type="primFontSz" for="des" ptType="node" op="equ" val="65"/>
          <dgm:constr type="l" for="ch" forName="image4" refType="w" fact="0.5585"/>
          <dgm:constr type="t" for="ch" forName="image4" refType="h" fact="0.2287"/>
          <dgm:constr type="w" for="ch" forName="image4" refType="w" fact="0.1623"/>
          <dgm:constr type="h" for="ch" forName="image4" refType="h" fact="0.2049"/>
          <dgm:constr type="l" for="ch" forName="text5" refType="w" fact="0.5585"/>
          <dgm:constr type="t" for="ch" forName="text5" refType="h" fact="0.0022"/>
          <dgm:constr type="w" for="ch" forName="text5" refType="w" fact="0.1623"/>
          <dgm:constr type="h" for="ch" forName="text5" refType="h" fact="0.2049"/>
          <dgm:constr type="l" for="ch" forName="image5" refType="w" fact="0.6982"/>
          <dgm:constr type="t" for="ch" forName="image5" refType="h" fact="0.1165"/>
          <dgm:constr type="w" for="ch" forName="image5" refType="w" fact="0.1623"/>
          <dgm:constr type="h" for="ch" forName="image5" refType="h" fact="0.2049"/>
          <dgm:constr type="l" for="ch" forName="image2" refType="w" fact="0.4189"/>
          <dgm:constr type="t" for="ch" forName="image2" refType="h" fact="0.34"/>
          <dgm:constr type="w" for="ch" forName="image2" refType="w" fact="0.1623"/>
          <dgm:constr type="h" for="ch" forName="image2" refType="h" fact="0.2049"/>
          <dgm:constr type="l" for="ch" forName="text4" refType="w" fact="0.4189"/>
          <dgm:constr type="t" for="ch" forName="text4" refType="h" fact="0.1135"/>
          <dgm:constr type="w" for="ch" forName="text4" refType="w" fact="0.1623"/>
          <dgm:constr type="h" for="ch" forName="text4" refType="h" fact="0.2049"/>
          <dgm:constr type="l" for="ch" forName="text2" refType="w" fact="0.2793"/>
          <dgm:constr type="t" for="ch" forName="text2" refType="h" fact="0.2265"/>
          <dgm:constr type="w" for="ch" forName="text2" refType="w" fact="0.1623"/>
          <dgm:constr type="h" for="ch" forName="text2" refType="h" fact="0.2049"/>
          <dgm:constr type="l" for="ch" forName="image3" refType="w" fact="0.2793"/>
          <dgm:constr type="t" for="ch" forName="image3" refType="h" fact="0"/>
          <dgm:constr type="w" for="ch" forName="image3" refType="w" fact="0.1623"/>
          <dgm:constr type="h" for="ch" forName="image3" refType="h" fact="0.2049"/>
          <dgm:constr type="l" for="ch" forName="text1" refType="w" fact="0.1396"/>
          <dgm:constr type="t" for="ch" forName="text1" refType="h" fact="0.3404"/>
          <dgm:constr type="w" for="ch" forName="text1" refType="w" fact="0.1623"/>
          <dgm:constr type="h" for="ch" forName="text1" refType="h" fact="0.2049"/>
          <dgm:constr type="l" for="ch" forName="text3" refType="w" fact="0.1396"/>
          <dgm:constr type="t" for="ch" forName="text3" refType="h" fact="0.1139"/>
          <dgm:constr type="w" for="ch" forName="text3" refType="w" fact="0.1623"/>
          <dgm:constr type="h" for="ch" forName="text3" refType="h" fact="0.2049"/>
          <dgm:constr type="l" for="ch" forName="textaccent1" refType="w" fact="0.1435"/>
          <dgm:constr type="t" for="ch" forName="textaccent1" refType="h" fact="0.432"/>
          <dgm:constr type="w" for="ch" forName="textaccent1" refType="w" fact="0.0189"/>
          <dgm:constr type="h" for="ch" forName="textaccent1" refType="h" fact="0.024"/>
          <dgm:constr type="l" for="ch" forName="image1" refType="w" fact="0"/>
          <dgm:constr type="t" for="ch" forName="image1" refType="h" fact="0.2272"/>
          <dgm:constr type="w" for="ch" forName="image1" refType="w" fact="0.1623"/>
          <dgm:constr type="h" for="ch" forName="image1" refType="h" fact="0.2049"/>
          <dgm:constr type="l" for="ch" forName="imageaccent1" refType="w" fact="0.1111"/>
          <dgm:constr type="t" for="ch" forName="imageaccent1" refType="h" fact="0.4048"/>
          <dgm:constr type="w" for="ch" forName="imageaccent1" refType="w" fact="0.0189"/>
          <dgm:constr type="h" for="ch" forName="imageaccent1" refType="h" fact="0.024"/>
          <dgm:constr type="l" for="ch" forName="textaccent2" refType="w" fact="0.391"/>
          <dgm:constr type="t" for="ch" forName="textaccent2" refType="h" fact="0.4038"/>
          <dgm:constr type="w" for="ch" forName="textaccent2" refType="w" fact="0.0189"/>
          <dgm:constr type="h" for="ch" forName="textaccent2" refType="h" fact="0.024"/>
          <dgm:constr type="l" for="ch" forName="imageaccent2" refType="w" fact="0.4228"/>
          <dgm:constr type="t" for="ch" forName="imageaccent2" refType="h" fact="0.4312"/>
          <dgm:constr type="w" for="ch" forName="imageaccent2" refType="w" fact="0.0189"/>
          <dgm:constr type="h" for="ch" forName="imageaccent2" refType="h" fact="0.024"/>
          <dgm:constr type="l" for="ch" forName="textaccent3" refType="w" fact="0.2501"/>
          <dgm:constr type="t" for="ch" forName="textaccent3" refType="h" fact="0.1167"/>
          <dgm:constr type="w" for="ch" forName="textaccent3" refType="w" fact="0.0189"/>
          <dgm:constr type="h" for="ch" forName="textaccent3" refType="h" fact="0.024"/>
          <dgm:constr type="l" for="ch" forName="imageaccent3" refType="w" fact="0.2839"/>
          <dgm:constr type="t" for="ch" forName="imageaccent3" refType="h" fact="0.0908"/>
          <dgm:constr type="w" for="ch" forName="imageaccent3" refType="w" fact="0.0189"/>
          <dgm:constr type="h" for="ch" forName="imageaccent3" refType="h" fact="0.024"/>
          <dgm:constr type="l" for="ch" forName="textaccent4" refType="w" fact="0.5593"/>
          <dgm:constr type="t" for="ch" forName="textaccent4" refType="h" fact="0.2042"/>
          <dgm:constr type="w" for="ch" forName="textaccent4" refType="w" fact="0.0189"/>
          <dgm:constr type="h" for="ch" forName="textaccent4" refType="h" fact="0.024"/>
          <dgm:constr type="l" for="ch" forName="imageaccent4" refType="w" fact="0.5901"/>
          <dgm:constr type="t" for="ch" forName="imageaccent4" refType="h" fact="0.2323"/>
          <dgm:constr type="w" for="ch" forName="imageaccent4" refType="w" fact="0.0189"/>
          <dgm:constr type="h" for="ch" forName="imageaccent4" refType="h" fact="0.024"/>
          <dgm:constr type="l" for="ch" forName="textaccent5" refType="w" fact="0.6989"/>
          <dgm:constr type="t" for="ch" forName="textaccent5" refType="h" fact="0.094"/>
          <dgm:constr type="w" for="ch" forName="textaccent5" refType="w" fact="0.0189"/>
          <dgm:constr type="h" for="ch" forName="textaccent5" refType="h" fact="0.024"/>
          <dgm:constr type="l" for="ch" forName="imageaccent5" refType="w" fact="0.7305"/>
          <dgm:constr type="t" for="ch" forName="imageaccent5" refType="h" fact="0.121"/>
          <dgm:constr type="w" for="ch" forName="imageaccent5" refType="w" fact="0.0189"/>
          <dgm:constr type="h" for="ch" forName="imageaccent5" refType="h" fact="0.024"/>
          <dgm:constr type="l" for="ch" forName="image6" refType="w" fact="0.5585"/>
          <dgm:constr type="t" for="ch" forName="image6" refType="h" fact="0.4548"/>
          <dgm:constr type="w" for="ch" forName="image6" refType="w" fact="0.1623"/>
          <dgm:constr type="h" for="ch" forName="image6" refType="h" fact="0.2049"/>
          <dgm:constr type="l" for="ch" forName="text6" refType="w" fact="0.6982"/>
          <dgm:constr type="t" for="ch" forName="text6" refType="h" fact="0.3426"/>
          <dgm:constr type="w" for="ch" forName="text6" refType="w" fact="0.1623"/>
          <dgm:constr type="h" for="ch" forName="text6" refType="h" fact="0.2049"/>
          <dgm:constr type="l" for="ch" forName="imageaccent6" refType="w" fact="0.7002"/>
          <dgm:constr type="t" for="ch" forName="imageaccent6" refType="h" fact="0.5447"/>
          <dgm:constr type="w" for="ch" forName="imageaccent6" refType="w" fact="0.0189"/>
          <dgm:constr type="h" for="ch" forName="imageaccent6" refType="h" fact="0.024"/>
          <dgm:constr type="l" for="ch" forName="textaccent6" refType="w" fact="0.7303"/>
          <dgm:constr type="t" for="ch" forName="textaccent6" refType="h" fact="0.5221"/>
          <dgm:constr type="w" for="ch" forName="textaccent6" refType="w" fact="0.0189"/>
          <dgm:constr type="h" for="ch" forName="textaccent6" refType="h" fact="0.024"/>
          <dgm:constr type="l" for="ch" forName="text7" refType="w" fact="0.2792"/>
          <dgm:constr type="t" for="ch" forName="text7" refType="h" fact="0.4535"/>
          <dgm:constr type="w" for="ch" forName="text7" refType="w" fact="0.1623"/>
          <dgm:constr type="h" for="ch" forName="text7" refType="h" fact="0.2049"/>
          <dgm:constr type="l" for="ch" forName="image7" refType="w" fact="0.1395"/>
          <dgm:constr type="t" for="ch" forName="image7" refType="h" fact="0.5674"/>
          <dgm:constr type="w" for="ch" forName="image7" refType="w" fact="0.1623"/>
          <dgm:constr type="h" for="ch" forName="image7" refType="h" fact="0.2049"/>
          <dgm:constr type="l" for="ch" forName="imageaccent7" refType="w" fact="0.25"/>
          <dgm:constr type="t" for="ch" forName="imageaccent7" refType="h" fact="0.5703"/>
          <dgm:constr type="w" for="ch" forName="imageaccent7" refType="w" fact="0.0189"/>
          <dgm:constr type="h" for="ch" forName="imageaccent7" refType="h" fact="0.024"/>
          <dgm:constr type="l" for="ch" forName="textaccent7" refType="w" fact="0.2838"/>
          <dgm:constr type="t" for="ch" forName="textaccent7" refType="h" fact="0.5443"/>
          <dgm:constr type="w" for="ch" forName="textaccent7" refType="w" fact="0.0189"/>
          <dgm:constr type="h" for="ch" forName="textaccent7" refType="h" fact="0.024"/>
          <dgm:constr type="l" for="ch" forName="image8" refType="w" fact="0.6975"/>
          <dgm:constr type="t" for="ch" forName="image8" refType="h" fact="0.5696"/>
          <dgm:constr type="w" for="ch" forName="image8" refType="w" fact="0.1623"/>
          <dgm:constr type="h" for="ch" forName="image8" refType="h" fact="0.2049"/>
          <dgm:constr type="l" for="ch" forName="text8" refType="w" fact="0.8371"/>
          <dgm:constr type="t" for="ch" forName="text8" refType="h" fact="0.4574"/>
          <dgm:constr type="w" for="ch" forName="text8" refType="w" fact="0.1623"/>
          <dgm:constr type="h" for="ch" forName="text8" refType="h" fact="0.2049"/>
          <dgm:constr type="l" for="ch" forName="imageaccent8" refType="w" fact="0.8392"/>
          <dgm:constr type="t" for="ch" forName="imageaccent8" refType="h" fact="0.6595"/>
          <dgm:constr type="w" for="ch" forName="imageaccent8" refType="w" fact="0.0189"/>
          <dgm:constr type="h" for="ch" forName="imageaccent8" refType="h" fact="0.024"/>
          <dgm:constr type="l" for="ch" forName="textaccent8" refType="w" fact="0.8693"/>
          <dgm:constr type="t" for="ch" forName="textaccent8" refType="h" fact="0.6369"/>
          <dgm:constr type="w" for="ch" forName="textaccent8" refType="w" fact="0.0189"/>
          <dgm:constr type="h" for="ch" forName="textaccent8" refType="h" fact="0.024"/>
          <dgm:constr type="l" for="ch" forName="text9" refType="w" fact="0.8377"/>
          <dgm:constr type="t" for="ch" forName="text9" refType="h" fact="0.0044"/>
          <dgm:constr type="w" for="ch" forName="text9" refType="w" fact="0.1623"/>
          <dgm:constr type="h" for="ch" forName="text9" refType="h" fact="0.2049"/>
          <dgm:constr type="l" for="ch" forName="textaccent9" refType="w" fact="0.95"/>
          <dgm:constr type="t" for="ch" forName="textaccent9" refType="h" fact="0.1846"/>
          <dgm:constr type="w" for="ch" forName="textaccent9" refType="w" fact="0.0189"/>
          <dgm:constr type="h" for="ch" forName="textaccent9" refType="h" fact="0.024"/>
          <dgm:constr type="l" for="ch" forName="image9" refType="w" fact="0.8377"/>
          <dgm:constr type="t" for="ch" forName="image9" refType="h" fact="0.2306"/>
          <dgm:constr type="w" for="ch" forName="image9" refType="w" fact="0.1623"/>
          <dgm:constr type="h" for="ch" forName="image9" refType="h" fact="0.2049"/>
          <dgm:constr type="l" for="ch" forName="imageaccent9" refType="w" fact="0.95"/>
          <dgm:constr type="t" for="ch" forName="imageaccent9" refType="h" fact="0.2318"/>
          <dgm:constr type="w" for="ch" forName="imageaccent9" refType="w" fact="0.0189"/>
          <dgm:constr type="h" for="ch" forName="imageaccent9" refType="h" fact="0.024"/>
          <dgm:constr type="l" for="ch" forName="image10" refType="w" fact="0.2786"/>
          <dgm:constr type="t" for="ch" forName="image10" refType="h" fact="0.6805"/>
          <dgm:constr type="w" for="ch" forName="image10" refType="w" fact="0.1623"/>
          <dgm:constr type="h" for="ch" forName="image10" refType="h" fact="0.2049"/>
          <dgm:constr type="l" for="ch" forName="text10" refType="w" fact="0.4183"/>
          <dgm:constr type="t" for="ch" forName="text10" refType="h" fact="0.5683"/>
          <dgm:constr type="w" for="ch" forName="text10" refType="w" fact="0.1623"/>
          <dgm:constr type="h" for="ch" forName="text10" refType="h" fact="0.2049"/>
          <dgm:constr type="l" for="ch" forName="imageaccent10" refType="w" fact="0.4203"/>
          <dgm:constr type="t" for="ch" forName="imageaccent10" refType="h" fact="0.7704"/>
          <dgm:constr type="w" for="ch" forName="imageaccent10" refType="w" fact="0.0189"/>
          <dgm:constr type="h" for="ch" forName="imageaccent10" refType="h" fact="0.024"/>
          <dgm:constr type="l" for="ch" forName="textaccent10" refType="w" fact="0.4504"/>
          <dgm:constr type="t" for="ch" forName="textaccent10" refType="h" fact="0.7478"/>
          <dgm:constr type="w" for="ch" forName="textaccent10" refType="w" fact="0.0189"/>
          <dgm:constr type="h" for="ch" forName="textaccent10" refType="h" fact="0.024"/>
          <dgm:constr type="l" for="ch" forName="text11" refType="w" fact="0.6971"/>
          <dgm:constr type="t" for="ch" forName="text11" refType="h" fact="0.7951"/>
          <dgm:constr type="w" for="ch" forName="text11" refType="w" fact="0.1623"/>
          <dgm:constr type="h" for="ch" forName="text11" refType="h" fact="0.2049"/>
          <dgm:constr type="l" for="ch" forName="image11" refType="w" fact="0.5575"/>
          <dgm:constr type="t" for="ch" forName="image11" refType="h" fact="0.6816"/>
          <dgm:constr type="w" for="ch" forName="image11" refType="w" fact="0.1623"/>
          <dgm:constr type="h" for="ch" forName="image11" refType="h" fact="0.2049"/>
          <dgm:constr type="l" for="ch" forName="imageaccent11" refType="w" fact="0.6692"/>
          <dgm:constr type="t" for="ch" forName="imageaccent11" refType="h" fact="0.8589"/>
          <dgm:constr type="w" for="ch" forName="imageaccent11" refType="w" fact="0.0189"/>
          <dgm:constr type="h" for="ch" forName="imageaccent11" refType="h" fact="0.024"/>
          <dgm:constr type="l" for="ch" forName="textaccent11" refType="w" fact="0.701"/>
          <dgm:constr type="t" for="ch" forName="textaccent11" refType="h" fact="0.8863"/>
          <dgm:constr type="w" for="ch" forName="textaccent11" refType="w" fact="0.0189"/>
          <dgm:constr type="h" for="ch" forName="textaccent11" refType="h" fact="0.024"/>
        </dgm:constrLst>
      </dgm:if>
      <dgm:else name="Name13">
        <dgm:alg type="composite">
          <dgm:param type="ar" val="1.675"/>
        </dgm:alg>
        <dgm:constrLst>
          <dgm:constr type="primFontSz" for="des" ptType="node" op="equ" val="65"/>
          <dgm:constr type="l" for="ch" forName="image4" refType="w" fact="0.4903"/>
          <dgm:constr type="t" for="ch" forName="image4" refType="h" fact="0.2287"/>
          <dgm:constr type="w" for="ch" forName="image4" refType="w" fact="0.1425"/>
          <dgm:constr type="h" for="ch" forName="image4" refType="h" fact="0.2049"/>
          <dgm:constr type="l" for="ch" forName="text5" refType="w" fact="0.4903"/>
          <dgm:constr type="t" for="ch" forName="text5" refType="h" fact="0.0022"/>
          <dgm:constr type="w" for="ch" forName="text5" refType="w" fact="0.1425"/>
          <dgm:constr type="h" for="ch" forName="text5" refType="h" fact="0.2049"/>
          <dgm:constr type="l" for="ch" forName="image5" refType="w" fact="0.6129"/>
          <dgm:constr type="t" for="ch" forName="image5" refType="h" fact="0.1165"/>
          <dgm:constr type="w" for="ch" forName="image5" refType="w" fact="0.1425"/>
          <dgm:constr type="h" for="ch" forName="image5" refType="h" fact="0.2049"/>
          <dgm:constr type="l" for="ch" forName="image2" refType="w" fact="0.3677"/>
          <dgm:constr type="t" for="ch" forName="image2" refType="h" fact="0.34"/>
          <dgm:constr type="w" for="ch" forName="image2" refType="w" fact="0.1425"/>
          <dgm:constr type="h" for="ch" forName="image2" refType="h" fact="0.2049"/>
          <dgm:constr type="l" for="ch" forName="text4" refType="w" fact="0.3677"/>
          <dgm:constr type="t" for="ch" forName="text4" refType="h" fact="0.1135"/>
          <dgm:constr type="w" for="ch" forName="text4" refType="w" fact="0.1425"/>
          <dgm:constr type="h" for="ch" forName="text4" refType="h" fact="0.2049"/>
          <dgm:constr type="l" for="ch" forName="text2" refType="w" fact="0.2452"/>
          <dgm:constr type="t" for="ch" forName="text2" refType="h" fact="0.2265"/>
          <dgm:constr type="w" for="ch" forName="text2" refType="w" fact="0.1425"/>
          <dgm:constr type="h" for="ch" forName="text2" refType="h" fact="0.2049"/>
          <dgm:constr type="l" for="ch" forName="image3" refType="w" fact="0.2452"/>
          <dgm:constr type="t" for="ch" forName="image3" refType="h" fact="0"/>
          <dgm:constr type="w" for="ch" forName="image3" refType="w" fact="0.1425"/>
          <dgm:constr type="h" for="ch" forName="image3" refType="h" fact="0.2049"/>
          <dgm:constr type="l" for="ch" forName="text1" refType="w" fact="0.1226"/>
          <dgm:constr type="t" for="ch" forName="text1" refType="h" fact="0.3404"/>
          <dgm:constr type="w" for="ch" forName="text1" refType="w" fact="0.1425"/>
          <dgm:constr type="h" for="ch" forName="text1" refType="h" fact="0.2049"/>
          <dgm:constr type="l" for="ch" forName="text3" refType="w" fact="0.1226"/>
          <dgm:constr type="t" for="ch" forName="text3" refType="h" fact="0.1139"/>
          <dgm:constr type="w" for="ch" forName="text3" refType="w" fact="0.1425"/>
          <dgm:constr type="h" for="ch" forName="text3" refType="h" fact="0.2049"/>
          <dgm:constr type="l" for="ch" forName="textaccent1" refType="w" fact="0.126"/>
          <dgm:constr type="t" for="ch" forName="textaccent1" refType="h" fact="0.432"/>
          <dgm:constr type="w" for="ch" forName="textaccent1" refType="w" fact="0.0166"/>
          <dgm:constr type="h" for="ch" forName="textaccent1" refType="h" fact="0.024"/>
          <dgm:constr type="l" for="ch" forName="image1" refType="w" fact="0"/>
          <dgm:constr type="t" for="ch" forName="image1" refType="h" fact="0.2272"/>
          <dgm:constr type="w" for="ch" forName="image1" refType="w" fact="0.1425"/>
          <dgm:constr type="h" for="ch" forName="image1" refType="h" fact="0.2049"/>
          <dgm:constr type="l" for="ch" forName="imageaccent1" refType="w" fact="0.0976"/>
          <dgm:constr type="t" for="ch" forName="imageaccent1" refType="h" fact="0.4048"/>
          <dgm:constr type="w" for="ch" forName="imageaccent1" refType="w" fact="0.0166"/>
          <dgm:constr type="h" for="ch" forName="imageaccent1" refType="h" fact="0.024"/>
          <dgm:constr type="l" for="ch" forName="textaccent2" refType="w" fact="0.3432"/>
          <dgm:constr type="t" for="ch" forName="textaccent2" refType="h" fact="0.4038"/>
          <dgm:constr type="w" for="ch" forName="textaccent2" refType="w" fact="0.0166"/>
          <dgm:constr type="h" for="ch" forName="textaccent2" refType="h" fact="0.024"/>
          <dgm:constr type="l" for="ch" forName="imageaccent2" refType="w" fact="0.3712"/>
          <dgm:constr type="t" for="ch" forName="imageaccent2" refType="h" fact="0.4312"/>
          <dgm:constr type="w" for="ch" forName="imageaccent2" refType="w" fact="0.0166"/>
          <dgm:constr type="h" for="ch" forName="imageaccent2" refType="h" fact="0.024"/>
          <dgm:constr type="l" for="ch" forName="textaccent3" refType="w" fact="0.2196"/>
          <dgm:constr type="t" for="ch" forName="textaccent3" refType="h" fact="0.1167"/>
          <dgm:constr type="w" for="ch" forName="textaccent3" refType="w" fact="0.0166"/>
          <dgm:constr type="h" for="ch" forName="textaccent3" refType="h" fact="0.024"/>
          <dgm:constr type="l" for="ch" forName="imageaccent3" refType="w" fact="0.2492"/>
          <dgm:constr type="t" for="ch" forName="imageaccent3" refType="h" fact="0.0908"/>
          <dgm:constr type="w" for="ch" forName="imageaccent3" refType="w" fact="0.0166"/>
          <dgm:constr type="h" for="ch" forName="imageaccent3" refType="h" fact="0.024"/>
          <dgm:constr type="l" for="ch" forName="textaccent4" refType="w" fact="0.491"/>
          <dgm:constr type="t" for="ch" forName="textaccent4" refType="h" fact="0.2042"/>
          <dgm:constr type="w" for="ch" forName="textaccent4" refType="w" fact="0.0166"/>
          <dgm:constr type="h" for="ch" forName="textaccent4" refType="h" fact="0.024"/>
          <dgm:constr type="l" for="ch" forName="imageaccent4" refType="w" fact="0.5181"/>
          <dgm:constr type="t" for="ch" forName="imageaccent4" refType="h" fact="0.2323"/>
          <dgm:constr type="w" for="ch" forName="imageaccent4" refType="w" fact="0.0166"/>
          <dgm:constr type="h" for="ch" forName="imageaccent4" refType="h" fact="0.024"/>
          <dgm:constr type="l" for="ch" forName="textaccent5" refType="w" fact="0.6136"/>
          <dgm:constr type="t" for="ch" forName="textaccent5" refType="h" fact="0.094"/>
          <dgm:constr type="w" for="ch" forName="textaccent5" refType="w" fact="0.0166"/>
          <dgm:constr type="h" for="ch" forName="textaccent5" refType="h" fact="0.024"/>
          <dgm:constr type="l" for="ch" forName="imageaccent5" refType="w" fact="0.6413"/>
          <dgm:constr type="t" for="ch" forName="imageaccent5" refType="h" fact="0.121"/>
          <dgm:constr type="w" for="ch" forName="imageaccent5" refType="w" fact="0.0166"/>
          <dgm:constr type="h" for="ch" forName="imageaccent5" refType="h" fact="0.024"/>
          <dgm:constr type="l" for="ch" forName="image6" refType="w" fact="0.4903"/>
          <dgm:constr type="t" for="ch" forName="image6" refType="h" fact="0.4548"/>
          <dgm:constr type="w" for="ch" forName="image6" refType="w" fact="0.1425"/>
          <dgm:constr type="h" for="ch" forName="image6" refType="h" fact="0.2049"/>
          <dgm:constr type="l" for="ch" forName="text6" refType="w" fact="0.6129"/>
          <dgm:constr type="t" for="ch" forName="text6" refType="h" fact="0.3426"/>
          <dgm:constr type="w" for="ch" forName="text6" refType="w" fact="0.1425"/>
          <dgm:constr type="h" for="ch" forName="text6" refType="h" fact="0.2049"/>
          <dgm:constr type="l" for="ch" forName="imageaccent6" refType="w" fact="0.6147"/>
          <dgm:constr type="t" for="ch" forName="imageaccent6" refType="h" fact="0.5447"/>
          <dgm:constr type="w" for="ch" forName="imageaccent6" refType="w" fact="0.0166"/>
          <dgm:constr type="h" for="ch" forName="imageaccent6" refType="h" fact="0.024"/>
          <dgm:constr type="l" for="ch" forName="textaccent6" refType="w" fact="0.6411"/>
          <dgm:constr type="t" for="ch" forName="textaccent6" refType="h" fact="0.5221"/>
          <dgm:constr type="w" for="ch" forName="textaccent6" refType="w" fact="0.0166"/>
          <dgm:constr type="h" for="ch" forName="textaccent6" refType="h" fact="0.024"/>
          <dgm:constr type="l" for="ch" forName="text7" refType="w" fact="0.2451"/>
          <dgm:constr type="t" for="ch" forName="text7" refType="h" fact="0.4535"/>
          <dgm:constr type="w" for="ch" forName="text7" refType="w" fact="0.1425"/>
          <dgm:constr type="h" for="ch" forName="text7" refType="h" fact="0.2049"/>
          <dgm:constr type="l" for="ch" forName="image7" refType="w" fact="0.1225"/>
          <dgm:constr type="t" for="ch" forName="image7" refType="h" fact="0.5674"/>
          <dgm:constr type="w" for="ch" forName="image7" refType="w" fact="0.1425"/>
          <dgm:constr type="h" for="ch" forName="image7" refType="h" fact="0.2049"/>
          <dgm:constr type="l" for="ch" forName="imageaccent7" refType="w" fact="0.2195"/>
          <dgm:constr type="t" for="ch" forName="imageaccent7" refType="h" fact="0.5703"/>
          <dgm:constr type="w" for="ch" forName="imageaccent7" refType="w" fact="0.0166"/>
          <dgm:constr type="h" for="ch" forName="imageaccent7" refType="h" fact="0.024"/>
          <dgm:constr type="l" for="ch" forName="textaccent7" refType="w" fact="0.2491"/>
          <dgm:constr type="t" for="ch" forName="textaccent7" refType="h" fact="0.5443"/>
          <dgm:constr type="w" for="ch" forName="textaccent7" refType="w" fact="0.0166"/>
          <dgm:constr type="h" for="ch" forName="textaccent7" refType="h" fact="0.024"/>
          <dgm:constr type="l" for="ch" forName="image8" refType="w" fact="0.6123"/>
          <dgm:constr type="t" for="ch" forName="image8" refType="h" fact="0.5696"/>
          <dgm:constr type="w" for="ch" forName="image8" refType="w" fact="0.1425"/>
          <dgm:constr type="h" for="ch" forName="image8" refType="h" fact="0.2049"/>
          <dgm:constr type="l" for="ch" forName="text8" refType="w" fact="0.7349"/>
          <dgm:constr type="t" for="ch" forName="text8" refType="h" fact="0.4574"/>
          <dgm:constr type="w" for="ch" forName="text8" refType="w" fact="0.1425"/>
          <dgm:constr type="h" for="ch" forName="text8" refType="h" fact="0.2049"/>
          <dgm:constr type="l" for="ch" forName="imageaccent8" refType="w" fact="0.7367"/>
          <dgm:constr type="t" for="ch" forName="imageaccent8" refType="h" fact="0.6595"/>
          <dgm:constr type="w" for="ch" forName="imageaccent8" refType="w" fact="0.0166"/>
          <dgm:constr type="h" for="ch" forName="imageaccent8" refType="h" fact="0.024"/>
          <dgm:constr type="l" for="ch" forName="textaccent8" refType="w" fact="0.7631"/>
          <dgm:constr type="t" for="ch" forName="textaccent8" refType="h" fact="0.6369"/>
          <dgm:constr type="w" for="ch" forName="textaccent8" refType="w" fact="0.0166"/>
          <dgm:constr type="h" for="ch" forName="textaccent8" refType="h" fact="0.024"/>
          <dgm:constr type="l" for="ch" forName="text9" refType="w" fact="0.7354"/>
          <dgm:constr type="t" for="ch" forName="text9" refType="h" fact="0.0044"/>
          <dgm:constr type="w" for="ch" forName="text9" refType="w" fact="0.1425"/>
          <dgm:constr type="h" for="ch" forName="text9" refType="h" fact="0.2049"/>
          <dgm:constr type="l" for="ch" forName="textaccent9" refType="w" fact="0.8339"/>
          <dgm:constr type="t" for="ch" forName="textaccent9" refType="h" fact="0.1846"/>
          <dgm:constr type="w" for="ch" forName="textaccent9" refType="w" fact="0.0166"/>
          <dgm:constr type="h" for="ch" forName="textaccent9" refType="h" fact="0.024"/>
          <dgm:constr type="l" for="ch" forName="image9" refType="w" fact="0.7354"/>
          <dgm:constr type="t" for="ch" forName="image9" refType="h" fact="0.2306"/>
          <dgm:constr type="w" for="ch" forName="image9" refType="w" fact="0.1425"/>
          <dgm:constr type="h" for="ch" forName="image9" refType="h" fact="0.2049"/>
          <dgm:constr type="l" for="ch" forName="imageaccent9" refType="w" fact="0.8339"/>
          <dgm:constr type="t" for="ch" forName="imageaccent9" refType="h" fact="0.2318"/>
          <dgm:constr type="w" for="ch" forName="imageaccent9" refType="w" fact="0.0166"/>
          <dgm:constr type="h" for="ch" forName="imageaccent9" refType="h" fact="0.024"/>
          <dgm:constr type="l" for="ch" forName="image10" refType="w" fact="0.2446"/>
          <dgm:constr type="t" for="ch" forName="image10" refType="h" fact="0.6805"/>
          <dgm:constr type="w" for="ch" forName="image10" refType="w" fact="0.1425"/>
          <dgm:constr type="h" for="ch" forName="image10" refType="h" fact="0.2049"/>
          <dgm:constr type="l" for="ch" forName="text10" refType="w" fact="0.3672"/>
          <dgm:constr type="t" for="ch" forName="text10" refType="h" fact="0.5683"/>
          <dgm:constr type="w" for="ch" forName="text10" refType="w" fact="0.1425"/>
          <dgm:constr type="h" for="ch" forName="text10" refType="h" fact="0.2049"/>
          <dgm:constr type="l" for="ch" forName="imageaccent10" refType="w" fact="0.369"/>
          <dgm:constr type="t" for="ch" forName="imageaccent10" refType="h" fact="0.7704"/>
          <dgm:constr type="w" for="ch" forName="imageaccent10" refType="w" fact="0.0166"/>
          <dgm:constr type="h" for="ch" forName="imageaccent10" refType="h" fact="0.024"/>
          <dgm:constr type="l" for="ch" forName="textaccent10" refType="w" fact="0.3954"/>
          <dgm:constr type="t" for="ch" forName="textaccent10" refType="h" fact="0.7478"/>
          <dgm:constr type="w" for="ch" forName="textaccent10" refType="w" fact="0.0166"/>
          <dgm:constr type="h" for="ch" forName="textaccent10" refType="h" fact="0.024"/>
          <dgm:constr type="l" for="ch" forName="text11" refType="w" fact="0.612"/>
          <dgm:constr type="t" for="ch" forName="text11" refType="h" fact="0.7951"/>
          <dgm:constr type="w" for="ch" forName="text11" refType="w" fact="0.1425"/>
          <dgm:constr type="h" for="ch" forName="text11" refType="h" fact="0.2049"/>
          <dgm:constr type="l" for="ch" forName="image11" refType="w" fact="0.4894"/>
          <dgm:constr type="t" for="ch" forName="image11" refType="h" fact="0.6816"/>
          <dgm:constr type="w" for="ch" forName="image11" refType="w" fact="0.1425"/>
          <dgm:constr type="h" for="ch" forName="image11" refType="h" fact="0.2049"/>
          <dgm:constr type="l" for="ch" forName="imageaccent11" refType="w" fact="0.5874"/>
          <dgm:constr type="t" for="ch" forName="imageaccent11" refType="h" fact="0.8589"/>
          <dgm:constr type="w" for="ch" forName="imageaccent11" refType="w" fact="0.0166"/>
          <dgm:constr type="h" for="ch" forName="imageaccent11" refType="h" fact="0.024"/>
          <dgm:constr type="l" for="ch" forName="textaccent11" refType="w" fact="0.6154"/>
          <dgm:constr type="t" for="ch" forName="textaccent11" refType="h" fact="0.8863"/>
          <dgm:constr type="w" for="ch" forName="textaccent11" refType="w" fact="0.0166"/>
          <dgm:constr type="h" for="ch" forName="textaccent11" refType="h" fact="0.024"/>
          <dgm:constr type="l" for="ch" forName="text12" refType="w" fact="0.735"/>
          <dgm:constr type="t" for="ch" forName="text12" refType="h" fact="0.684"/>
          <dgm:constr type="w" for="ch" forName="text12" refType="w" fact="0.1425"/>
          <dgm:constr type="h" for="ch" forName="text12" refType="h" fact="0.2049"/>
          <dgm:constr type="l" for="ch" forName="image12" refType="w" fact="0.8575"/>
          <dgm:constr type="t" for="ch" forName="image12" refType="h" fact="0.5718"/>
          <dgm:constr type="w" for="ch" forName="image12" refType="w" fact="0.1425"/>
          <dgm:constr type="h" for="ch" forName="image12" refType="h" fact="0.2049"/>
          <dgm:constr type="l" for="ch" forName="textaccent12" refType="w" fact="0.8594"/>
          <dgm:constr type="t" for="ch" forName="textaccent12" refType="h" fact="0.7739"/>
          <dgm:constr type="w" for="ch" forName="textaccent12" refType="w" fact="0.0166"/>
          <dgm:constr type="h" for="ch" forName="textaccent12" refType="h" fact="0.024"/>
          <dgm:constr type="l" for="ch" forName="imageaccent12" refType="w" fact="0.8858"/>
          <dgm:constr type="t" for="ch" forName="imageaccent12" refType="h" fact="0.7513"/>
          <dgm:constr type="w" for="ch" forName="imageaccent12" refType="w" fact="0.0166"/>
          <dgm:constr type="h" for="ch" forName="imageaccent12" refType="h" fact="0.024"/>
        </dgm:constrLst>
      </dgm:else>
    </dgm:choose>
    <dgm:forEach name="wrapper" axis="self" ptType="parTrans">
      <dgm:forEach name="wrapper2" axis="self" ptType="sibTrans" st="2">
        <dgm:forEach name="textRepeat" axis="self">
          <dgm:layoutNode name="textRepeatNode" styleLbl="alignNode1">
            <dgm:varLst>
              <dgm:chMax val="0"/>
              <dgm:chPref val="0"/>
              <dgm:bulletEnabled val="1"/>
            </dgm:varLst>
            <dgm:alg type="tx"/>
            <dgm:shape xmlns:r="http://schemas.openxmlformats.org/officeDocument/2006/relationships" type="hexagon" r:blip="">
              <dgm:adjLst>
                <dgm:adj idx="1" val="0.25"/>
                <dgm:adj idx="2" val="1.1547"/>
              </dgm:adjLst>
            </dgm:shape>
            <dgm:presOf axis="desOrSelf" ptType="node"/>
            <dgm:constrLst>
              <dgm:constr type="lMarg" refType="primFontSz" fact="0"/>
              <dgm:constr type="rMarg" refType="primFontSz" fact="0"/>
              <dgm:constr type="tMarg" refType="primFontSz" fact="0.1"/>
              <dgm:constr type="bMarg" refType="primFontSz" fact="0.1"/>
            </dgm:constrLst>
            <dgm:ruleLst>
              <dgm:rule type="primFontSz" val="5" fact="NaN" max="NaN"/>
            </dgm:ruleLst>
          </dgm:layoutNode>
        </dgm:forEach>
        <dgm:forEach name="accentRepeat" axis="self">
          <dgm:layoutNode name="accentRepeatNode" styleLbl="solidAlignAcc1">
            <dgm:alg type="sp"/>
            <dgm:shape xmlns:r="http://schemas.openxmlformats.org/officeDocument/2006/relationships" type="hexagon" r:blip="">
              <dgm:adjLst>
                <dgm:adj idx="1" val="0.25"/>
                <dgm:adj idx="2" val="1.1547"/>
              </dgm:adjLst>
            </dgm:shape>
            <dgm:presOf/>
          </dgm:layoutNode>
        </dgm:forEach>
        <dgm:forEach name="imageRepeat" axis="self">
          <dgm:layoutNode name="imageRepeatNode" styleLbl="alignAcc1">
            <dgm:alg type="sp"/>
            <dgm:shape xmlns:r="http://schemas.openxmlformats.org/officeDocument/2006/relationships" type="hexagon" r:blip="" blipPhldr="1">
              <dgm:adjLst>
                <dgm:adj idx="1" val="0.25"/>
                <dgm:adj idx="2" val="1.1547"/>
              </dgm:adjLst>
            </dgm:shape>
            <dgm:presOf axis="self"/>
          </dgm:layoutNode>
        </dgm:forEach>
      </dgm:forEach>
    </dgm:forEach>
    <dgm:forEach name="Name14" axis="ch" ptType="node" cnt="1">
      <dgm:layoutNode name="text1">
        <dgm:alg type="sp"/>
        <dgm:shape xmlns:r="http://schemas.openxmlformats.org/officeDocument/2006/relationships" r:blip="">
          <dgm:adjLst/>
        </dgm:shape>
        <dgm:presOf/>
        <dgm:constrLst/>
        <dgm:forEach name="Name15" ref="textRepeat"/>
      </dgm:layoutNode>
      <dgm:layoutNode name="textaccent1">
        <dgm:alg type="sp"/>
        <dgm:shape xmlns:r="http://schemas.openxmlformats.org/officeDocument/2006/relationships" r:blip="">
          <dgm:adjLst/>
        </dgm:shape>
        <dgm:presOf/>
        <dgm:constrLst/>
        <dgm:forEach name="Name16" ref="accentRepeat"/>
      </dgm:layoutNode>
    </dgm:forEach>
    <dgm:forEach name="Name17" axis="ch" ptType="sibTrans" hideLastTrans="0" cnt="1">
      <dgm:layoutNode name="image1">
        <dgm:alg type="sp"/>
        <dgm:shape xmlns:r="http://schemas.openxmlformats.org/officeDocument/2006/relationships" r:blip="">
          <dgm:adjLst/>
        </dgm:shape>
        <dgm:presOf/>
        <dgm:constrLst/>
        <dgm:forEach name="Name18" ref="imageRepeat"/>
      </dgm:layoutNode>
      <dgm:layoutNode name="imageaccent1">
        <dgm:alg type="sp"/>
        <dgm:shape xmlns:r="http://schemas.openxmlformats.org/officeDocument/2006/relationships" r:blip="">
          <dgm:adjLst/>
        </dgm:shape>
        <dgm:presOf/>
        <dgm:constrLst/>
        <dgm:forEach name="Name19" ref="accentRepeat"/>
      </dgm:layoutNode>
    </dgm:forEach>
    <dgm:forEach name="Name20" axis="ch" ptType="node" st="2" cnt="1">
      <dgm:layoutNode name="text2">
        <dgm:alg type="sp"/>
        <dgm:shape xmlns:r="http://schemas.openxmlformats.org/officeDocument/2006/relationships" r:blip="">
          <dgm:adjLst/>
        </dgm:shape>
        <dgm:presOf/>
        <dgm:constrLst/>
        <dgm:forEach name="Name21" ref="textRepeat"/>
      </dgm:layoutNode>
      <dgm:layoutNode name="textaccent2">
        <dgm:alg type="sp"/>
        <dgm:shape xmlns:r="http://schemas.openxmlformats.org/officeDocument/2006/relationships" r:blip="">
          <dgm:adjLst/>
        </dgm:shape>
        <dgm:presOf/>
        <dgm:constrLst/>
        <dgm:forEach name="Name22" ref="accentRepeat"/>
      </dgm:layoutNode>
    </dgm:forEach>
    <dgm:forEach name="Name23" axis="ch" ptType="sibTrans" hideLastTrans="0" st="2" cnt="1">
      <dgm:layoutNode name="image2">
        <dgm:alg type="sp"/>
        <dgm:shape xmlns:r="http://schemas.openxmlformats.org/officeDocument/2006/relationships" r:blip="">
          <dgm:adjLst/>
        </dgm:shape>
        <dgm:presOf/>
        <dgm:constrLst/>
        <dgm:forEach name="Name24" ref="imageRepeat"/>
      </dgm:layoutNode>
      <dgm:layoutNode name="imageaccent2">
        <dgm:alg type="sp"/>
        <dgm:shape xmlns:r="http://schemas.openxmlformats.org/officeDocument/2006/relationships" r:blip="">
          <dgm:adjLst/>
        </dgm:shape>
        <dgm:presOf/>
        <dgm:constrLst/>
        <dgm:forEach name="Name25" ref="accentRepeat"/>
      </dgm:layoutNode>
    </dgm:forEach>
    <dgm:forEach name="Name26" axis="ch" ptType="node" st="3" cnt="1">
      <dgm:layoutNode name="text3">
        <dgm:alg type="sp"/>
        <dgm:shape xmlns:r="http://schemas.openxmlformats.org/officeDocument/2006/relationships" r:blip="">
          <dgm:adjLst/>
        </dgm:shape>
        <dgm:presOf/>
        <dgm:constrLst/>
        <dgm:forEach name="Name27" ref="textRepeat"/>
      </dgm:layoutNode>
      <dgm:layoutNode name="textaccent3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</dgm:forEach>
    <dgm:forEach name="Name29" axis="ch" ptType="sibTrans" hideLastTrans="0" st="3" cnt="1">
      <dgm:layoutNode name="image3">
        <dgm:alg type="sp"/>
        <dgm:shape xmlns:r="http://schemas.openxmlformats.org/officeDocument/2006/relationships" r:blip="">
          <dgm:adjLst/>
        </dgm:shape>
        <dgm:presOf/>
        <dgm:constrLst/>
        <dgm:forEach name="Name30" ref="imageRepeat"/>
      </dgm:layoutNode>
      <dgm:layoutNode name="imageaccent3">
        <dgm:alg type="sp"/>
        <dgm:shape xmlns:r="http://schemas.openxmlformats.org/officeDocument/2006/relationships" r:blip="">
          <dgm:adjLst/>
        </dgm:shape>
        <dgm:presOf/>
        <dgm:constrLst/>
        <dgm:forEach name="Name31" ref="accentRepeat"/>
      </dgm:layoutNode>
    </dgm:forEach>
    <dgm:forEach name="Name32" axis="ch" ptType="node" st="4" cnt="1">
      <dgm:layoutNode name="text4">
        <dgm:alg type="sp"/>
        <dgm:shape xmlns:r="http://schemas.openxmlformats.org/officeDocument/2006/relationships" r:blip="">
          <dgm:adjLst/>
        </dgm:shape>
        <dgm:presOf/>
        <dgm:constrLst/>
        <dgm:forEach name="Name33" ref="textRepeat"/>
      </dgm:layoutNode>
      <dgm:layoutNode name="textaccent4">
        <dgm:alg type="sp"/>
        <dgm:shape xmlns:r="http://schemas.openxmlformats.org/officeDocument/2006/relationships" r:blip="">
          <dgm:adjLst/>
        </dgm:shape>
        <dgm:presOf/>
        <dgm:constrLst/>
        <dgm:forEach name="Name34" ref="accentRepeat"/>
      </dgm:layoutNode>
    </dgm:forEach>
    <dgm:forEach name="Name35" axis="ch" ptType="sibTrans" hideLastTrans="0" st="4" cnt="1">
      <dgm:layoutNode name="image4">
        <dgm:alg type="sp"/>
        <dgm:shape xmlns:r="http://schemas.openxmlformats.org/officeDocument/2006/relationships" r:blip="">
          <dgm:adjLst/>
        </dgm:shape>
        <dgm:presOf/>
        <dgm:constrLst/>
        <dgm:forEach name="Name36" ref="imageRepeat"/>
      </dgm:layoutNode>
      <dgm:layoutNode name="imageaccent4">
        <dgm:alg type="sp"/>
        <dgm:shape xmlns:r="http://schemas.openxmlformats.org/officeDocument/2006/relationships" r:blip="">
          <dgm:adjLst/>
        </dgm:shape>
        <dgm:presOf/>
        <dgm:constrLst/>
        <dgm:forEach name="Name37" ref="accentRepeat"/>
      </dgm:layoutNode>
    </dgm:forEach>
    <dgm:forEach name="Name38" axis="ch" ptType="node" st="5" cnt="1">
      <dgm:layoutNode name="text5">
        <dgm:alg type="sp"/>
        <dgm:shape xmlns:r="http://schemas.openxmlformats.org/officeDocument/2006/relationships" r:blip="">
          <dgm:adjLst/>
        </dgm:shape>
        <dgm:presOf/>
        <dgm:constrLst/>
        <dgm:forEach name="Name39" ref="textRepeat"/>
      </dgm:layoutNode>
      <dgm:layoutNode name="textaccent5">
        <dgm:alg type="sp"/>
        <dgm:shape xmlns:r="http://schemas.openxmlformats.org/officeDocument/2006/relationships" r:blip="">
          <dgm:adjLst/>
        </dgm:shape>
        <dgm:presOf/>
        <dgm:constrLst/>
        <dgm:forEach name="Name40" ref="accentRepeat"/>
      </dgm:layoutNode>
    </dgm:forEach>
    <dgm:forEach name="Name41" axis="ch" ptType="sibTrans" hideLastTrans="0" st="5" cnt="1">
      <dgm:layoutNode name="image5">
        <dgm:alg type="sp"/>
        <dgm:shape xmlns:r="http://schemas.openxmlformats.org/officeDocument/2006/relationships" r:blip="">
          <dgm:adjLst/>
        </dgm:shape>
        <dgm:presOf/>
        <dgm:constrLst/>
        <dgm:forEach name="Name42" ref="imageRepeat"/>
      </dgm:layoutNode>
      <dgm:layoutNode name="imageaccent5">
        <dgm:alg type="sp"/>
        <dgm:shape xmlns:r="http://schemas.openxmlformats.org/officeDocument/2006/relationships" r:blip="">
          <dgm:adjLst/>
        </dgm:shape>
        <dgm:presOf/>
        <dgm:constrLst/>
        <dgm:forEach name="Name43" ref="accentRepeat"/>
      </dgm:layoutNode>
    </dgm:forEach>
    <dgm:forEach name="Name44" axis="ch" ptType="node" st="6" cnt="1">
      <dgm:layoutNode name="text6">
        <dgm:alg type="sp"/>
        <dgm:shape xmlns:r="http://schemas.openxmlformats.org/officeDocument/2006/relationships" r:blip="">
          <dgm:adjLst/>
        </dgm:shape>
        <dgm:presOf/>
        <dgm:constrLst/>
        <dgm:forEach name="Name45" ref="textRepeat"/>
      </dgm:layoutNode>
      <dgm:layoutNode name="textaccent6">
        <dgm:alg type="sp"/>
        <dgm:shape xmlns:r="http://schemas.openxmlformats.org/officeDocument/2006/relationships" r:blip="">
          <dgm:adjLst/>
        </dgm:shape>
        <dgm:presOf/>
        <dgm:constrLst/>
        <dgm:forEach name="Name46" ref="accentRepeat"/>
      </dgm:layoutNode>
    </dgm:forEach>
    <dgm:forEach name="Name47" axis="ch" ptType="sibTrans" hideLastTrans="0" st="6" cnt="1">
      <dgm:layoutNode name="image6">
        <dgm:alg type="sp"/>
        <dgm:shape xmlns:r="http://schemas.openxmlformats.org/officeDocument/2006/relationships" r:blip="">
          <dgm:adjLst/>
        </dgm:shape>
        <dgm:presOf/>
        <dgm:constrLst/>
        <dgm:forEach name="Name48" ref="imageRepeat"/>
      </dgm:layoutNode>
      <dgm:layoutNode name="imageaccent6">
        <dgm:alg type="sp"/>
        <dgm:shape xmlns:r="http://schemas.openxmlformats.org/officeDocument/2006/relationships" r:blip="">
          <dgm:adjLst/>
        </dgm:shape>
        <dgm:presOf/>
        <dgm:constrLst/>
        <dgm:forEach name="Name49" ref="accentRepeat"/>
      </dgm:layoutNode>
    </dgm:forEach>
    <dgm:forEach name="Name50" axis="ch" ptType="node" st="7" cnt="1">
      <dgm:layoutNode name="text7">
        <dgm:alg type="sp"/>
        <dgm:shape xmlns:r="http://schemas.openxmlformats.org/officeDocument/2006/relationships" r:blip="">
          <dgm:adjLst/>
        </dgm:shape>
        <dgm:presOf/>
        <dgm:constrLst/>
        <dgm:forEach name="Name51" ref="textRepeat"/>
      </dgm:layoutNode>
      <dgm:layoutNode name="textaccent7">
        <dgm:alg type="sp"/>
        <dgm:shape xmlns:r="http://schemas.openxmlformats.org/officeDocument/2006/relationships" r:blip="">
          <dgm:adjLst/>
        </dgm:shape>
        <dgm:presOf/>
        <dgm:constrLst/>
        <dgm:forEach name="Name52" ref="accentRepeat"/>
      </dgm:layoutNode>
    </dgm:forEach>
    <dgm:forEach name="Name53" axis="ch" ptType="sibTrans" hideLastTrans="0" st="7" cnt="1">
      <dgm:layoutNode name="image7">
        <dgm:alg type="sp"/>
        <dgm:shape xmlns:r="http://schemas.openxmlformats.org/officeDocument/2006/relationships" r:blip="">
          <dgm:adjLst/>
        </dgm:shape>
        <dgm:presOf/>
        <dgm:constrLst/>
        <dgm:forEach name="Name54" ref="imageRepeat"/>
      </dgm:layoutNode>
      <dgm:layoutNode name="imageaccent7">
        <dgm:alg type="sp"/>
        <dgm:shape xmlns:r="http://schemas.openxmlformats.org/officeDocument/2006/relationships" r:blip="">
          <dgm:adjLst/>
        </dgm:shape>
        <dgm:presOf/>
        <dgm:constrLst/>
        <dgm:forEach name="Name55" ref="accentRepeat"/>
      </dgm:layoutNode>
    </dgm:forEach>
    <dgm:forEach name="Name56" axis="ch" ptType="node" st="8" cnt="1">
      <dgm:layoutNode name="text8">
        <dgm:alg type="sp"/>
        <dgm:shape xmlns:r="http://schemas.openxmlformats.org/officeDocument/2006/relationships" r:blip="">
          <dgm:adjLst/>
        </dgm:shape>
        <dgm:presOf/>
        <dgm:constrLst/>
        <dgm:forEach name="Name57" ref="textRepeat"/>
      </dgm:layoutNode>
      <dgm:layoutNode name="textaccent8">
        <dgm:alg type="sp"/>
        <dgm:shape xmlns:r="http://schemas.openxmlformats.org/officeDocument/2006/relationships" r:blip="">
          <dgm:adjLst/>
        </dgm:shape>
        <dgm:presOf/>
        <dgm:constrLst/>
        <dgm:forEach name="Name58" ref="accentRepeat"/>
      </dgm:layoutNode>
    </dgm:forEach>
    <dgm:forEach name="Name59" axis="ch" ptType="sibTrans" hideLastTrans="0" st="8" cnt="1">
      <dgm:layoutNode name="image8">
        <dgm:alg type="sp"/>
        <dgm:shape xmlns:r="http://schemas.openxmlformats.org/officeDocument/2006/relationships" r:blip="">
          <dgm:adjLst/>
        </dgm:shape>
        <dgm:presOf/>
        <dgm:constrLst/>
        <dgm:forEach name="Name60" ref="imageRepeat"/>
      </dgm:layoutNode>
      <dgm:layoutNode name="imageaccent8">
        <dgm:alg type="sp"/>
        <dgm:shape xmlns:r="http://schemas.openxmlformats.org/officeDocument/2006/relationships" r:blip="">
          <dgm:adjLst/>
        </dgm:shape>
        <dgm:presOf/>
        <dgm:constrLst/>
        <dgm:forEach name="Name61" ref="accentRepeat"/>
      </dgm:layoutNode>
    </dgm:forEach>
    <dgm:forEach name="Name62" axis="ch" ptType="node" st="9" cnt="1">
      <dgm:layoutNode name="text9">
        <dgm:alg type="sp"/>
        <dgm:shape xmlns:r="http://schemas.openxmlformats.org/officeDocument/2006/relationships" r:blip="">
          <dgm:adjLst/>
        </dgm:shape>
        <dgm:presOf/>
        <dgm:constrLst/>
        <dgm:forEach name="Name63" ref="textRepeat"/>
      </dgm:layoutNode>
      <dgm:layoutNode name="textaccent9">
        <dgm:alg type="sp"/>
        <dgm:shape xmlns:r="http://schemas.openxmlformats.org/officeDocument/2006/relationships" r:blip="">
          <dgm:adjLst/>
        </dgm:shape>
        <dgm:presOf/>
        <dgm:constrLst/>
        <dgm:forEach name="Name64" ref="accentRepeat"/>
      </dgm:layoutNode>
    </dgm:forEach>
    <dgm:forEach name="Name65" axis="ch" ptType="sibTrans" hideLastTrans="0" st="9" cnt="1">
      <dgm:layoutNode name="image9">
        <dgm:alg type="sp"/>
        <dgm:shape xmlns:r="http://schemas.openxmlformats.org/officeDocument/2006/relationships" r:blip="">
          <dgm:adjLst/>
        </dgm:shape>
        <dgm:presOf/>
        <dgm:constrLst/>
        <dgm:forEach name="Name66" ref="imageRepeat"/>
      </dgm:layoutNode>
      <dgm:layoutNode name="imageaccent9">
        <dgm:alg type="sp"/>
        <dgm:shape xmlns:r="http://schemas.openxmlformats.org/officeDocument/2006/relationships" r:blip="">
          <dgm:adjLst/>
        </dgm:shape>
        <dgm:presOf/>
        <dgm:constrLst/>
        <dgm:forEach name="Name67" ref="accentRepeat"/>
      </dgm:layoutNode>
    </dgm:forEach>
    <dgm:forEach name="Name68" axis="ch" ptType="node" st="10" cnt="1">
      <dgm:layoutNode name="text10">
        <dgm:alg type="sp"/>
        <dgm:shape xmlns:r="http://schemas.openxmlformats.org/officeDocument/2006/relationships" r:blip="">
          <dgm:adjLst/>
        </dgm:shape>
        <dgm:presOf/>
        <dgm:constrLst/>
        <dgm:forEach name="Name69" ref="textRepeat"/>
      </dgm:layoutNode>
      <dgm:layoutNode name="textaccent10">
        <dgm:alg type="sp"/>
        <dgm:shape xmlns:r="http://schemas.openxmlformats.org/officeDocument/2006/relationships" r:blip="">
          <dgm:adjLst/>
        </dgm:shape>
        <dgm:presOf/>
        <dgm:constrLst/>
        <dgm:forEach name="Name70" ref="accentRepeat"/>
      </dgm:layoutNode>
    </dgm:forEach>
    <dgm:forEach name="Name71" axis="ch" ptType="sibTrans" hideLastTrans="0" st="10" cnt="1">
      <dgm:layoutNode name="image10">
        <dgm:alg type="sp"/>
        <dgm:shape xmlns:r="http://schemas.openxmlformats.org/officeDocument/2006/relationships" r:blip="">
          <dgm:adjLst/>
        </dgm:shape>
        <dgm:presOf/>
        <dgm:constrLst/>
        <dgm:forEach name="Name72" ref="imageRepeat"/>
      </dgm:layoutNode>
      <dgm:layoutNode name="imageaccent10">
        <dgm:alg type="sp"/>
        <dgm:shape xmlns:r="http://schemas.openxmlformats.org/officeDocument/2006/relationships" r:blip="">
          <dgm:adjLst/>
        </dgm:shape>
        <dgm:presOf/>
        <dgm:constrLst/>
        <dgm:forEach name="Name73" ref="accentRepeat"/>
      </dgm:layoutNode>
    </dgm:forEach>
    <dgm:forEach name="Name74" axis="ch" ptType="node" st="11" cnt="1">
      <dgm:layoutNode name="text11">
        <dgm:alg type="sp"/>
        <dgm:shape xmlns:r="http://schemas.openxmlformats.org/officeDocument/2006/relationships" r:blip="">
          <dgm:adjLst/>
        </dgm:shape>
        <dgm:presOf/>
        <dgm:constrLst/>
        <dgm:forEach name="Name75" ref="textRepeat"/>
      </dgm:layoutNode>
      <dgm:layoutNode name="textaccent11">
        <dgm:alg type="sp"/>
        <dgm:shape xmlns:r="http://schemas.openxmlformats.org/officeDocument/2006/relationships" r:blip="">
          <dgm:adjLst/>
        </dgm:shape>
        <dgm:presOf/>
        <dgm:constrLst/>
        <dgm:forEach name="Name76" ref="accentRepeat"/>
      </dgm:layoutNode>
    </dgm:forEach>
    <dgm:forEach name="Name77" axis="ch" ptType="sibTrans" hideLastTrans="0" st="11" cnt="1">
      <dgm:layoutNode name="image11">
        <dgm:alg type="sp"/>
        <dgm:shape xmlns:r="http://schemas.openxmlformats.org/officeDocument/2006/relationships" r:blip="">
          <dgm:adjLst/>
        </dgm:shape>
        <dgm:presOf/>
        <dgm:constrLst/>
        <dgm:forEach name="Name78" ref="imageRepeat"/>
      </dgm:layoutNode>
      <dgm:layoutNode name="imageaccent11">
        <dgm:alg type="sp"/>
        <dgm:shape xmlns:r="http://schemas.openxmlformats.org/officeDocument/2006/relationships" r:blip="">
          <dgm:adjLst/>
        </dgm:shape>
        <dgm:presOf/>
        <dgm:constrLst/>
        <dgm:forEach name="Name79" ref="accentRepeat"/>
      </dgm:layoutNode>
    </dgm:forEach>
    <dgm:forEach name="Name80" axis="ch" ptType="node" st="12" cnt="1">
      <dgm:layoutNode name="text12">
        <dgm:alg type="sp"/>
        <dgm:shape xmlns:r="http://schemas.openxmlformats.org/officeDocument/2006/relationships" r:blip="">
          <dgm:adjLst/>
        </dgm:shape>
        <dgm:presOf/>
        <dgm:constrLst/>
        <dgm:forEach name="Name81" ref="textRepeat"/>
      </dgm:layoutNode>
      <dgm:layoutNode name="textaccent12">
        <dgm:alg type="sp"/>
        <dgm:shape xmlns:r="http://schemas.openxmlformats.org/officeDocument/2006/relationships" r:blip="">
          <dgm:adjLst/>
        </dgm:shape>
        <dgm:presOf/>
        <dgm:constrLst/>
        <dgm:forEach name="Name82" ref="accentRepeat"/>
      </dgm:layoutNode>
    </dgm:forEach>
    <dgm:forEach name="Name83" axis="ch" ptType="sibTrans" hideLastTrans="0" st="12" cnt="1">
      <dgm:layoutNode name="image12">
        <dgm:alg type="sp"/>
        <dgm:shape xmlns:r="http://schemas.openxmlformats.org/officeDocument/2006/relationships" r:blip="">
          <dgm:adjLst/>
        </dgm:shape>
        <dgm:presOf/>
        <dgm:constrLst/>
        <dgm:forEach name="Name84" ref="imageRepeat"/>
      </dgm:layoutNode>
      <dgm:layoutNode name="imageaccent12">
        <dgm:alg type="sp"/>
        <dgm:shape xmlns:r="http://schemas.openxmlformats.org/officeDocument/2006/relationships" r:blip="">
          <dgm:adjLst/>
        </dgm:shape>
        <dgm:presOf/>
        <dgm:constrLst/>
        <dgm:forEach name="Name85" ref="accentRepeat"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4399C322</Template>
  <TotalTime>1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WOW</dc:creator>
  <cp:lastModifiedBy>StroverP</cp:lastModifiedBy>
  <cp:revision>2</cp:revision>
  <dcterms:created xsi:type="dcterms:W3CDTF">2020-04-21T17:48:00Z</dcterms:created>
  <dcterms:modified xsi:type="dcterms:W3CDTF">2020-04-21T17:48:00Z</dcterms:modified>
</cp:coreProperties>
</file>