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3F7B" w:rsidRDefault="00EE3F7B">
      <w:pPr>
        <w:spacing w:after="0" w:line="43" w:lineRule="exact"/>
        <w:rPr>
          <w:rFonts w:ascii="Arial" w:eastAsia="Arial" w:hAnsi="Arial" w:cs="Arial"/>
          <w:spacing w:val="-1"/>
          <w:w w:val="84"/>
          <w:sz w:val="4"/>
          <w:szCs w:val="4"/>
        </w:rPr>
      </w:pPr>
    </w:p>
    <w:p w:rsidR="00EE3F7B" w:rsidRDefault="000C5CEB">
      <w:pPr>
        <w:spacing w:after="0" w:line="233" w:lineRule="auto"/>
        <w:ind w:right="-20"/>
        <w:rPr>
          <w:rFonts w:ascii="Arial" w:eastAsia="Arial" w:hAnsi="Arial" w:cs="Arial"/>
          <w:color w:val="FFFFFF"/>
          <w:spacing w:val="-33"/>
          <w:w w:val="82"/>
          <w:sz w:val="28"/>
          <w:szCs w:val="28"/>
        </w:rPr>
      </w:pPr>
      <w:r>
        <w:rPr>
          <w:rFonts w:ascii="Arial" w:eastAsia="Arial" w:hAnsi="Arial" w:cs="Arial"/>
          <w:color w:val="FFFFFF"/>
          <w:spacing w:val="-35"/>
          <w:sz w:val="28"/>
          <w:szCs w:val="28"/>
        </w:rPr>
        <w:t>1</w:t>
      </w:r>
      <w:r>
        <w:rPr>
          <w:rFonts w:ascii="Arial" w:eastAsia="Arial" w:hAnsi="Arial" w:cs="Arial"/>
          <w:color w:val="FFFFFF"/>
          <w:spacing w:val="-33"/>
          <w:w w:val="82"/>
          <w:sz w:val="28"/>
          <w:szCs w:val="28"/>
        </w:rPr>
        <w:t>9</w:t>
      </w:r>
    </w:p>
    <w:p w:rsidR="00EE3F7B" w:rsidRDefault="00EE3F7B">
      <w:pPr>
        <w:sectPr w:rsidR="00EE3F7B">
          <w:type w:val="continuous"/>
          <w:pgSz w:w="11905" w:h="16837"/>
          <w:pgMar w:top="606" w:right="341" w:bottom="259" w:left="1133" w:header="720" w:footer="720" w:gutter="0"/>
          <w:cols w:num="2" w:space="708" w:equalWidth="0">
            <w:col w:w="9979" w:space="235"/>
            <w:col w:w="216" w:space="0"/>
          </w:cols>
        </w:sectPr>
      </w:pPr>
    </w:p>
    <w:p w:rsidR="00EE3F7B" w:rsidRDefault="000C5CEB">
      <w:pPr>
        <w:spacing w:after="0" w:line="240" w:lineRule="auto"/>
        <w:ind w:left="330" w:right="-20"/>
        <w:rPr>
          <w:rFonts w:ascii="Arial" w:eastAsia="Arial" w:hAnsi="Arial" w:cs="Arial"/>
          <w:color w:val="000000"/>
          <w:w w:val="86"/>
          <w:sz w:val="40"/>
          <w:szCs w:val="40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0" distR="0" simplePos="0" relativeHeight="918" behindDoc="1" locked="0" layoutInCell="0" allowOverlap="1">
                <wp:simplePos x="0" y="0"/>
                <wp:positionH relativeFrom="page">
                  <wp:posOffset>-15399</wp:posOffset>
                </wp:positionH>
                <wp:positionV relativeFrom="paragraph">
                  <wp:posOffset>-407794</wp:posOffset>
                </wp:positionV>
                <wp:extent cx="7589845" cy="10722467"/>
                <wp:effectExtent l="0" t="0" r="0" b="0"/>
                <wp:wrapNone/>
                <wp:docPr id="38" name="drawingObject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89845" cy="10722467"/>
                          <a:chOff x="0" y="0"/>
                          <a:chExt cx="7589845" cy="10722467"/>
                        </a:xfrm>
                        <a:noFill/>
                      </wpg:grpSpPr>
                      <pic:pic xmlns:pic="http://schemas.openxmlformats.org/drawingml/2006/picture">
                        <pic:nvPicPr>
                          <pic:cNvPr id="39" name="Picture 39"/>
                          <pic:cNvPicPr/>
                        </pic:nvPicPr>
                        <pic:blipFill>
                          <a:blip r:embed="rId4"/>
                          <a:stretch/>
                        </pic:blipFill>
                        <pic:spPr>
                          <a:xfrm>
                            <a:off x="0" y="0"/>
                            <a:ext cx="7589845" cy="1072246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40" name="Shape 40"/>
                        <wps:cNvSpPr/>
                        <wps:spPr>
                          <a:xfrm>
                            <a:off x="196374" y="10311946"/>
                            <a:ext cx="253206" cy="2381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3206" h="238125">
                                <a:moveTo>
                                  <a:pt x="114300" y="0"/>
                                </a:moveTo>
                                <a:lnTo>
                                  <a:pt x="71437" y="11112"/>
                                </a:lnTo>
                                <a:lnTo>
                                  <a:pt x="36512" y="34131"/>
                                </a:lnTo>
                                <a:lnTo>
                                  <a:pt x="11906" y="67468"/>
                                </a:lnTo>
                                <a:lnTo>
                                  <a:pt x="0" y="109537"/>
                                </a:lnTo>
                                <a:lnTo>
                                  <a:pt x="0" y="139700"/>
                                </a:lnTo>
                                <a:lnTo>
                                  <a:pt x="5556" y="165893"/>
                                </a:lnTo>
                                <a:lnTo>
                                  <a:pt x="15875" y="187325"/>
                                </a:lnTo>
                                <a:lnTo>
                                  <a:pt x="30956" y="205581"/>
                                </a:lnTo>
                                <a:lnTo>
                                  <a:pt x="69056" y="229393"/>
                                </a:lnTo>
                                <a:lnTo>
                                  <a:pt x="114300" y="238125"/>
                                </a:lnTo>
                                <a:lnTo>
                                  <a:pt x="161925" y="231775"/>
                                </a:lnTo>
                                <a:lnTo>
                                  <a:pt x="204787" y="211137"/>
                                </a:lnTo>
                                <a:lnTo>
                                  <a:pt x="237331" y="177006"/>
                                </a:lnTo>
                                <a:lnTo>
                                  <a:pt x="247650" y="154781"/>
                                </a:lnTo>
                                <a:lnTo>
                                  <a:pt x="253206" y="129381"/>
                                </a:lnTo>
                                <a:lnTo>
                                  <a:pt x="253206" y="93662"/>
                                </a:lnTo>
                                <a:lnTo>
                                  <a:pt x="246062" y="64293"/>
                                </a:lnTo>
                                <a:lnTo>
                                  <a:pt x="231775" y="41275"/>
                                </a:lnTo>
                                <a:lnTo>
                                  <a:pt x="213518" y="23018"/>
                                </a:lnTo>
                                <a:lnTo>
                                  <a:pt x="191293" y="10318"/>
                                </a:lnTo>
                                <a:lnTo>
                                  <a:pt x="166687" y="2381"/>
                                </a:lnTo>
                                <a:lnTo>
                                  <a:pt x="114300" y="0"/>
                                </a:lnTo>
                              </a:path>
                            </a:pathLst>
                          </a:custGeom>
                          <a:solidFill>
                            <a:srgbClr val="D0D0C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" name="Shape 41"/>
                        <wps:cNvSpPr/>
                        <wps:spPr>
                          <a:xfrm>
                            <a:off x="15399" y="260690"/>
                            <a:ext cx="6268243" cy="12906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68243" h="1290637">
                                <a:moveTo>
                                  <a:pt x="0" y="0"/>
                                </a:moveTo>
                                <a:lnTo>
                                  <a:pt x="0" y="1289843"/>
                                </a:lnTo>
                                <a:lnTo>
                                  <a:pt x="424656" y="1289843"/>
                                </a:lnTo>
                                <a:lnTo>
                                  <a:pt x="632618" y="1290637"/>
                                </a:lnTo>
                                <a:lnTo>
                                  <a:pt x="830262" y="1289843"/>
                                </a:lnTo>
                                <a:lnTo>
                                  <a:pt x="1296193" y="1289843"/>
                                </a:lnTo>
                                <a:lnTo>
                                  <a:pt x="1347787" y="1289050"/>
                                </a:lnTo>
                                <a:lnTo>
                                  <a:pt x="1420812" y="1289050"/>
                                </a:lnTo>
                                <a:lnTo>
                                  <a:pt x="1440656" y="1288256"/>
                                </a:lnTo>
                                <a:lnTo>
                                  <a:pt x="1458118" y="1289050"/>
                                </a:lnTo>
                                <a:lnTo>
                                  <a:pt x="1485106" y="1289050"/>
                                </a:lnTo>
                                <a:lnTo>
                                  <a:pt x="1520031" y="1289843"/>
                                </a:lnTo>
                                <a:lnTo>
                                  <a:pt x="1962150" y="1289843"/>
                                </a:lnTo>
                                <a:lnTo>
                                  <a:pt x="2132012" y="1289050"/>
                                </a:lnTo>
                                <a:lnTo>
                                  <a:pt x="2312193" y="1288256"/>
                                </a:lnTo>
                                <a:lnTo>
                                  <a:pt x="2497137" y="1287462"/>
                                </a:lnTo>
                                <a:lnTo>
                                  <a:pt x="2682875" y="1286668"/>
                                </a:lnTo>
                                <a:lnTo>
                                  <a:pt x="2863850" y="1285875"/>
                                </a:lnTo>
                                <a:lnTo>
                                  <a:pt x="3035300" y="1284287"/>
                                </a:lnTo>
                                <a:lnTo>
                                  <a:pt x="3115468" y="1284287"/>
                                </a:lnTo>
                                <a:lnTo>
                                  <a:pt x="3191668" y="1283493"/>
                                </a:lnTo>
                                <a:lnTo>
                                  <a:pt x="3263106" y="1282700"/>
                                </a:lnTo>
                                <a:lnTo>
                                  <a:pt x="3328193" y="1282700"/>
                                </a:lnTo>
                                <a:lnTo>
                                  <a:pt x="3388518" y="1281906"/>
                                </a:lnTo>
                                <a:lnTo>
                                  <a:pt x="3440906" y="1281112"/>
                                </a:lnTo>
                                <a:lnTo>
                                  <a:pt x="3486150" y="1281112"/>
                                </a:lnTo>
                                <a:lnTo>
                                  <a:pt x="3524250" y="1280318"/>
                                </a:lnTo>
                                <a:lnTo>
                                  <a:pt x="3552825" y="1280318"/>
                                </a:lnTo>
                                <a:lnTo>
                                  <a:pt x="3572668" y="1279525"/>
                                </a:lnTo>
                                <a:lnTo>
                                  <a:pt x="3684587" y="1277143"/>
                                </a:lnTo>
                                <a:lnTo>
                                  <a:pt x="3686175" y="1279525"/>
                                </a:lnTo>
                                <a:lnTo>
                                  <a:pt x="3694906" y="1283493"/>
                                </a:lnTo>
                                <a:lnTo>
                                  <a:pt x="3712368" y="1285875"/>
                                </a:lnTo>
                                <a:lnTo>
                                  <a:pt x="3738562" y="1288256"/>
                                </a:lnTo>
                                <a:lnTo>
                                  <a:pt x="3771900" y="1289050"/>
                                </a:lnTo>
                                <a:lnTo>
                                  <a:pt x="3811587" y="1289843"/>
                                </a:lnTo>
                                <a:lnTo>
                                  <a:pt x="3856037" y="1289843"/>
                                </a:lnTo>
                                <a:lnTo>
                                  <a:pt x="3957637" y="1289050"/>
                                </a:lnTo>
                                <a:lnTo>
                                  <a:pt x="4066381" y="1287462"/>
                                </a:lnTo>
                                <a:lnTo>
                                  <a:pt x="4175918" y="1284287"/>
                                </a:lnTo>
                                <a:lnTo>
                                  <a:pt x="4277518" y="1281906"/>
                                </a:lnTo>
                                <a:lnTo>
                                  <a:pt x="4322762" y="1280318"/>
                                </a:lnTo>
                                <a:lnTo>
                                  <a:pt x="4362450" y="1279525"/>
                                </a:lnTo>
                                <a:lnTo>
                                  <a:pt x="4512468" y="1276350"/>
                                </a:lnTo>
                                <a:lnTo>
                                  <a:pt x="4514850" y="1279525"/>
                                </a:lnTo>
                                <a:lnTo>
                                  <a:pt x="4523581" y="1283493"/>
                                </a:lnTo>
                                <a:lnTo>
                                  <a:pt x="4541043" y="1285875"/>
                                </a:lnTo>
                                <a:lnTo>
                                  <a:pt x="4567237" y="1288256"/>
                                </a:lnTo>
                                <a:lnTo>
                                  <a:pt x="4600575" y="1289050"/>
                                </a:lnTo>
                                <a:lnTo>
                                  <a:pt x="4640262" y="1289843"/>
                                </a:lnTo>
                                <a:lnTo>
                                  <a:pt x="4684712" y="1289843"/>
                                </a:lnTo>
                                <a:lnTo>
                                  <a:pt x="4785518" y="1289050"/>
                                </a:lnTo>
                                <a:lnTo>
                                  <a:pt x="4895056" y="1287462"/>
                                </a:lnTo>
                                <a:lnTo>
                                  <a:pt x="5004593" y="1284287"/>
                                </a:lnTo>
                                <a:lnTo>
                                  <a:pt x="5105400" y="1281906"/>
                                </a:lnTo>
                                <a:lnTo>
                                  <a:pt x="5150643" y="1280318"/>
                                </a:lnTo>
                                <a:lnTo>
                                  <a:pt x="5190331" y="1279525"/>
                                </a:lnTo>
                                <a:lnTo>
                                  <a:pt x="5282406" y="1277143"/>
                                </a:lnTo>
                                <a:lnTo>
                                  <a:pt x="5367337" y="1275556"/>
                                </a:lnTo>
                                <a:lnTo>
                                  <a:pt x="5444331" y="1273968"/>
                                </a:lnTo>
                                <a:lnTo>
                                  <a:pt x="5514181" y="1272381"/>
                                </a:lnTo>
                                <a:lnTo>
                                  <a:pt x="5576887" y="1270793"/>
                                </a:lnTo>
                                <a:lnTo>
                                  <a:pt x="5634037" y="1269206"/>
                                </a:lnTo>
                                <a:lnTo>
                                  <a:pt x="5684837" y="1266825"/>
                                </a:lnTo>
                                <a:lnTo>
                                  <a:pt x="5730081" y="1263650"/>
                                </a:lnTo>
                                <a:lnTo>
                                  <a:pt x="5769768" y="1259681"/>
                                </a:lnTo>
                                <a:lnTo>
                                  <a:pt x="5804693" y="1254918"/>
                                </a:lnTo>
                                <a:lnTo>
                                  <a:pt x="5861843" y="1243012"/>
                                </a:lnTo>
                                <a:lnTo>
                                  <a:pt x="5903912" y="1225550"/>
                                </a:lnTo>
                                <a:lnTo>
                                  <a:pt x="5933281" y="1201737"/>
                                </a:lnTo>
                                <a:lnTo>
                                  <a:pt x="5941218" y="1191418"/>
                                </a:lnTo>
                                <a:lnTo>
                                  <a:pt x="5954712" y="1171575"/>
                                </a:lnTo>
                                <a:lnTo>
                                  <a:pt x="5972968" y="1143793"/>
                                </a:lnTo>
                                <a:lnTo>
                                  <a:pt x="5995987" y="1108868"/>
                                </a:lnTo>
                                <a:lnTo>
                                  <a:pt x="6021387" y="1069181"/>
                                </a:lnTo>
                                <a:lnTo>
                                  <a:pt x="6049168" y="1025525"/>
                                </a:lnTo>
                                <a:lnTo>
                                  <a:pt x="6108700" y="930275"/>
                                </a:lnTo>
                                <a:lnTo>
                                  <a:pt x="6167437" y="834231"/>
                                </a:lnTo>
                                <a:lnTo>
                                  <a:pt x="6193631" y="788987"/>
                                </a:lnTo>
                                <a:lnTo>
                                  <a:pt x="6217443" y="746918"/>
                                </a:lnTo>
                                <a:lnTo>
                                  <a:pt x="6238081" y="710406"/>
                                </a:lnTo>
                                <a:lnTo>
                                  <a:pt x="6253956" y="679450"/>
                                </a:lnTo>
                                <a:lnTo>
                                  <a:pt x="6264275" y="656431"/>
                                </a:lnTo>
                                <a:lnTo>
                                  <a:pt x="6268243" y="641350"/>
                                </a:lnTo>
                                <a:lnTo>
                                  <a:pt x="6265862" y="621506"/>
                                </a:lnTo>
                                <a:lnTo>
                                  <a:pt x="6257131" y="592931"/>
                                </a:lnTo>
                                <a:lnTo>
                                  <a:pt x="6242843" y="558800"/>
                                </a:lnTo>
                                <a:lnTo>
                                  <a:pt x="6223000" y="519112"/>
                                </a:lnTo>
                                <a:lnTo>
                                  <a:pt x="6174581" y="427831"/>
                                </a:lnTo>
                                <a:lnTo>
                                  <a:pt x="6116637" y="329406"/>
                                </a:lnTo>
                                <a:lnTo>
                                  <a:pt x="6056312" y="232568"/>
                                </a:lnTo>
                                <a:lnTo>
                                  <a:pt x="6027737" y="188118"/>
                                </a:lnTo>
                                <a:lnTo>
                                  <a:pt x="6000750" y="147637"/>
                                </a:lnTo>
                                <a:lnTo>
                                  <a:pt x="5977731" y="112712"/>
                                </a:lnTo>
                                <a:lnTo>
                                  <a:pt x="5957093" y="84137"/>
                                </a:lnTo>
                                <a:lnTo>
                                  <a:pt x="5942012" y="62706"/>
                                </a:lnTo>
                                <a:lnTo>
                                  <a:pt x="5931693" y="50006"/>
                                </a:lnTo>
                                <a:lnTo>
                                  <a:pt x="5923756" y="44450"/>
                                </a:lnTo>
                                <a:lnTo>
                                  <a:pt x="5910262" y="38893"/>
                                </a:lnTo>
                                <a:lnTo>
                                  <a:pt x="5891212" y="33337"/>
                                </a:lnTo>
                                <a:lnTo>
                                  <a:pt x="5868193" y="28575"/>
                                </a:lnTo>
                                <a:lnTo>
                                  <a:pt x="5807868" y="19843"/>
                                </a:lnTo>
                                <a:lnTo>
                                  <a:pt x="5732462" y="12700"/>
                                </a:lnTo>
                                <a:lnTo>
                                  <a:pt x="5642768" y="7143"/>
                                </a:lnTo>
                                <a:lnTo>
                                  <a:pt x="5541962" y="3175"/>
                                </a:lnTo>
                                <a:lnTo>
                                  <a:pt x="5432425" y="793"/>
                                </a:lnTo>
                                <a:lnTo>
                                  <a:pt x="5316537" y="0"/>
                                </a:lnTo>
                                <a:lnTo>
                                  <a:pt x="5171281" y="793"/>
                                </a:lnTo>
                                <a:lnTo>
                                  <a:pt x="5028406" y="1587"/>
                                </a:lnTo>
                                <a:lnTo>
                                  <a:pt x="4892675" y="3175"/>
                                </a:lnTo>
                                <a:lnTo>
                                  <a:pt x="4769643" y="4762"/>
                                </a:lnTo>
                                <a:lnTo>
                                  <a:pt x="4635500" y="793"/>
                                </a:lnTo>
                                <a:lnTo>
                                  <a:pt x="4488656" y="0"/>
                                </a:lnTo>
                                <a:lnTo>
                                  <a:pt x="4350543" y="793"/>
                                </a:lnTo>
                                <a:lnTo>
                                  <a:pt x="4214812" y="1587"/>
                                </a:lnTo>
                                <a:lnTo>
                                  <a:pt x="4085431" y="3175"/>
                                </a:lnTo>
                                <a:lnTo>
                                  <a:pt x="3966368" y="4762"/>
                                </a:lnTo>
                                <a:lnTo>
                                  <a:pt x="3837781" y="793"/>
                                </a:lnTo>
                                <a:lnTo>
                                  <a:pt x="3698875" y="0"/>
                                </a:lnTo>
                                <a:lnTo>
                                  <a:pt x="3536950" y="793"/>
                                </a:lnTo>
                                <a:lnTo>
                                  <a:pt x="3422650" y="0"/>
                                </a:lnTo>
                                <a:lnTo>
                                  <a:pt x="3213893" y="0"/>
                                </a:lnTo>
                                <a:lnTo>
                                  <a:pt x="3156743" y="793"/>
                                </a:lnTo>
                                <a:lnTo>
                                  <a:pt x="2317750" y="793"/>
                                </a:lnTo>
                                <a:lnTo>
                                  <a:pt x="2158206" y="1587"/>
                                </a:lnTo>
                                <a:lnTo>
                                  <a:pt x="1700212" y="1587"/>
                                </a:lnTo>
                                <a:lnTo>
                                  <a:pt x="1654968" y="2381"/>
                                </a:lnTo>
                                <a:lnTo>
                                  <a:pt x="1547018" y="2381"/>
                                </a:lnTo>
                                <a:lnTo>
                                  <a:pt x="1454150" y="793"/>
                                </a:lnTo>
                                <a:lnTo>
                                  <a:pt x="1355725" y="0"/>
                                </a:lnTo>
                                <a:lnTo>
                                  <a:pt x="1189831" y="793"/>
                                </a:lnTo>
                                <a:lnTo>
                                  <a:pt x="984250" y="793"/>
                                </a:lnTo>
                                <a:lnTo>
                                  <a:pt x="919956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5BBC9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2" name="Shape 42"/>
                        <wps:cNvSpPr txBox="1"/>
                        <wps:spPr>
                          <a:xfrm>
                            <a:off x="456399" y="625430"/>
                            <a:ext cx="4437888" cy="45402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EE3F7B" w:rsidRDefault="000C5CEB">
                              <w:pPr>
                                <w:spacing w:after="0" w:line="715" w:lineRule="exact"/>
                                <w:ind w:right="-20"/>
                                <w:rPr>
                                  <w:rFonts w:ascii="Arial" w:eastAsia="Arial" w:hAnsi="Arial" w:cs="Arial"/>
                                  <w:color w:val="FFFFFF"/>
                                  <w:spacing w:val="-83"/>
                                  <w:w w:val="86"/>
                                  <w:sz w:val="64"/>
                                  <w:szCs w:val="64"/>
                                </w:rPr>
                              </w:pPr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pacing w:val="-91"/>
                                  <w:w w:val="92"/>
                                  <w:sz w:val="64"/>
                                  <w:szCs w:val="64"/>
                                </w:rPr>
                                <w:t>I</w:t>
                              </w:r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pacing w:val="-91"/>
                                  <w:sz w:val="64"/>
                                  <w:szCs w:val="64"/>
                                </w:rPr>
                                <w:t>N</w:t>
                              </w:r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pacing w:val="-130"/>
                                  <w:sz w:val="64"/>
                                  <w:szCs w:val="64"/>
                                </w:rPr>
                                <w:t>F</w:t>
                              </w:r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pacing w:val="-92"/>
                                  <w:sz w:val="64"/>
                                  <w:szCs w:val="64"/>
                                </w:rPr>
                                <w:t>AN</w:t>
                              </w:r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pacing w:val="-85"/>
                                  <w:sz w:val="64"/>
                                  <w:szCs w:val="64"/>
                                </w:rPr>
                                <w:t>T</w:t>
                              </w:r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pacing w:val="32"/>
                                  <w:sz w:val="64"/>
                                  <w:szCs w:val="6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pacing w:val="-131"/>
                                  <w:sz w:val="64"/>
                                  <w:szCs w:val="64"/>
                                </w:rPr>
                                <w:t>A</w:t>
                              </w:r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pacing w:val="-132"/>
                                  <w:sz w:val="64"/>
                                  <w:szCs w:val="64"/>
                                </w:rPr>
                                <w:t>N</w:t>
                              </w:r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pacing w:val="-126"/>
                                  <w:sz w:val="64"/>
                                  <w:szCs w:val="64"/>
                                </w:rPr>
                                <w:t>D</w:t>
                              </w:r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pacing w:val="32"/>
                                  <w:sz w:val="64"/>
                                  <w:szCs w:val="6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pacing w:val="-122"/>
                                  <w:sz w:val="64"/>
                                  <w:szCs w:val="64"/>
                                </w:rPr>
                                <w:t>A</w:t>
                              </w:r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pacing w:val="-123"/>
                                  <w:sz w:val="64"/>
                                  <w:szCs w:val="64"/>
                                </w:rPr>
                                <w:t>DU</w:t>
                              </w:r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pacing w:val="-175"/>
                                  <w:sz w:val="64"/>
                                  <w:szCs w:val="64"/>
                                </w:rPr>
                                <w:t>L</w:t>
                              </w:r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pacing w:val="-117"/>
                                  <w:sz w:val="64"/>
                                  <w:szCs w:val="64"/>
                                </w:rPr>
                                <w:t>T</w:t>
                              </w:r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pacing w:val="32"/>
                                  <w:sz w:val="64"/>
                                  <w:szCs w:val="6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pacing w:val="-88"/>
                                  <w:sz w:val="64"/>
                                  <w:szCs w:val="64"/>
                                </w:rPr>
                                <w:t>B</w:t>
                              </w:r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pacing w:val="-89"/>
                                  <w:sz w:val="64"/>
                                  <w:szCs w:val="64"/>
                                </w:rPr>
                                <w:t>AP</w:t>
                              </w:r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pacing w:val="-90"/>
                                  <w:sz w:val="64"/>
                                  <w:szCs w:val="64"/>
                                </w:rPr>
                                <w:t>T</w:t>
                              </w:r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pacing w:val="-89"/>
                                  <w:w w:val="92"/>
                                  <w:sz w:val="64"/>
                                  <w:szCs w:val="64"/>
                                </w:rPr>
                                <w:t>I</w:t>
                              </w:r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pacing w:val="-90"/>
                                  <w:sz w:val="64"/>
                                  <w:szCs w:val="64"/>
                                </w:rPr>
                                <w:t>S</w:t>
                              </w:r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pacing w:val="-89"/>
                                  <w:sz w:val="64"/>
                                  <w:szCs w:val="64"/>
                                </w:rPr>
                                <w:t>M</w:t>
                              </w:r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pacing w:val="-83"/>
                                  <w:w w:val="86"/>
                                  <w:sz w:val="64"/>
                                  <w:szCs w:val="64"/>
                                </w:rPr>
                                <w:t>:</w:t>
                              </w:r>
                            </w:p>
                          </w:txbxContent>
                        </wps:txbx>
                        <wps:bodyPr vertOverflow="overflow" horzOverflow="overflow" vert="horz" lIns="0" tIns="0" rIns="0" bIns="0" anchor="t">
                          <a:spAutoFit/>
                        </wps:bodyPr>
                      </wps:wsp>
                      <wps:wsp>
                        <wps:cNvPr id="43" name="Shape 43"/>
                        <wps:cNvSpPr/>
                        <wps:spPr>
                          <a:xfrm>
                            <a:off x="473393" y="3483315"/>
                            <a:ext cx="2923381" cy="6350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23381" h="635000">
                                <a:moveTo>
                                  <a:pt x="100806" y="0"/>
                                </a:moveTo>
                                <a:lnTo>
                                  <a:pt x="88900" y="1587"/>
                                </a:lnTo>
                                <a:lnTo>
                                  <a:pt x="72231" y="5556"/>
                                </a:lnTo>
                                <a:lnTo>
                                  <a:pt x="53181" y="13493"/>
                                </a:lnTo>
                                <a:lnTo>
                                  <a:pt x="33337" y="25400"/>
                                </a:lnTo>
                                <a:lnTo>
                                  <a:pt x="16668" y="44450"/>
                                </a:lnTo>
                                <a:lnTo>
                                  <a:pt x="4762" y="70643"/>
                                </a:lnTo>
                                <a:lnTo>
                                  <a:pt x="0" y="105568"/>
                                </a:lnTo>
                                <a:lnTo>
                                  <a:pt x="0" y="534193"/>
                                </a:lnTo>
                                <a:lnTo>
                                  <a:pt x="1587" y="546100"/>
                                </a:lnTo>
                                <a:lnTo>
                                  <a:pt x="5556" y="562768"/>
                                </a:lnTo>
                                <a:lnTo>
                                  <a:pt x="13493" y="581818"/>
                                </a:lnTo>
                                <a:lnTo>
                                  <a:pt x="25400" y="601662"/>
                                </a:lnTo>
                                <a:lnTo>
                                  <a:pt x="44450" y="618331"/>
                                </a:lnTo>
                                <a:lnTo>
                                  <a:pt x="70643" y="630237"/>
                                </a:lnTo>
                                <a:lnTo>
                                  <a:pt x="105568" y="635000"/>
                                </a:lnTo>
                                <a:lnTo>
                                  <a:pt x="2823368" y="635000"/>
                                </a:lnTo>
                                <a:lnTo>
                                  <a:pt x="2835275" y="633412"/>
                                </a:lnTo>
                                <a:lnTo>
                                  <a:pt x="2851943" y="629443"/>
                                </a:lnTo>
                                <a:lnTo>
                                  <a:pt x="2870993" y="621506"/>
                                </a:lnTo>
                                <a:lnTo>
                                  <a:pt x="2890043" y="609600"/>
                                </a:lnTo>
                                <a:lnTo>
                                  <a:pt x="2906712" y="590550"/>
                                </a:lnTo>
                                <a:lnTo>
                                  <a:pt x="2918618" y="564356"/>
                                </a:lnTo>
                                <a:lnTo>
                                  <a:pt x="2923381" y="529431"/>
                                </a:lnTo>
                                <a:lnTo>
                                  <a:pt x="2923381" y="100806"/>
                                </a:lnTo>
                                <a:lnTo>
                                  <a:pt x="2921793" y="88900"/>
                                </a:lnTo>
                                <a:lnTo>
                                  <a:pt x="2917825" y="72231"/>
                                </a:lnTo>
                                <a:lnTo>
                                  <a:pt x="2910681" y="52387"/>
                                </a:lnTo>
                                <a:lnTo>
                                  <a:pt x="2897981" y="33337"/>
                                </a:lnTo>
                                <a:lnTo>
                                  <a:pt x="2878931" y="16668"/>
                                </a:lnTo>
                                <a:lnTo>
                                  <a:pt x="2853531" y="4762"/>
                                </a:lnTo>
                                <a:lnTo>
                                  <a:pt x="2818606" y="0"/>
                                </a:lnTo>
                                <a:lnTo>
                                  <a:pt x="100806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" name="Shape 44"/>
                        <wps:cNvSpPr/>
                        <wps:spPr>
                          <a:xfrm>
                            <a:off x="461486" y="3471409"/>
                            <a:ext cx="2947987" cy="6588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47987" h="658812">
                                <a:moveTo>
                                  <a:pt x="117475" y="0"/>
                                </a:moveTo>
                                <a:lnTo>
                                  <a:pt x="81756" y="5556"/>
                                </a:lnTo>
                                <a:lnTo>
                                  <a:pt x="43656" y="23812"/>
                                </a:lnTo>
                                <a:lnTo>
                                  <a:pt x="26193" y="39687"/>
                                </a:lnTo>
                                <a:lnTo>
                                  <a:pt x="12700" y="60325"/>
                                </a:lnTo>
                                <a:lnTo>
                                  <a:pt x="3175" y="85725"/>
                                </a:lnTo>
                                <a:lnTo>
                                  <a:pt x="0" y="117475"/>
                                </a:lnTo>
                                <a:lnTo>
                                  <a:pt x="0" y="541337"/>
                                </a:lnTo>
                                <a:lnTo>
                                  <a:pt x="5556" y="577056"/>
                                </a:lnTo>
                                <a:lnTo>
                                  <a:pt x="23812" y="615156"/>
                                </a:lnTo>
                                <a:lnTo>
                                  <a:pt x="39687" y="632618"/>
                                </a:lnTo>
                                <a:lnTo>
                                  <a:pt x="60325" y="646112"/>
                                </a:lnTo>
                                <a:lnTo>
                                  <a:pt x="85725" y="655637"/>
                                </a:lnTo>
                                <a:lnTo>
                                  <a:pt x="117475" y="658812"/>
                                </a:lnTo>
                                <a:lnTo>
                                  <a:pt x="2830512" y="658812"/>
                                </a:lnTo>
                                <a:lnTo>
                                  <a:pt x="2866231" y="653256"/>
                                </a:lnTo>
                                <a:lnTo>
                                  <a:pt x="2904331" y="635000"/>
                                </a:lnTo>
                                <a:lnTo>
                                  <a:pt x="2921793" y="619125"/>
                                </a:lnTo>
                                <a:lnTo>
                                  <a:pt x="2935287" y="598487"/>
                                </a:lnTo>
                                <a:lnTo>
                                  <a:pt x="2944812" y="573087"/>
                                </a:lnTo>
                                <a:lnTo>
                                  <a:pt x="2947987" y="541337"/>
                                </a:lnTo>
                                <a:lnTo>
                                  <a:pt x="2947987" y="117475"/>
                                </a:lnTo>
                                <a:lnTo>
                                  <a:pt x="2942431" y="81756"/>
                                </a:lnTo>
                                <a:lnTo>
                                  <a:pt x="2924175" y="43656"/>
                                </a:lnTo>
                                <a:lnTo>
                                  <a:pt x="2908300" y="26193"/>
                                </a:lnTo>
                                <a:lnTo>
                                  <a:pt x="2887662" y="12700"/>
                                </a:lnTo>
                                <a:lnTo>
                                  <a:pt x="2862262" y="3175"/>
                                </a:lnTo>
                                <a:lnTo>
                                  <a:pt x="2830512" y="0"/>
                                </a:lnTo>
                                <a:lnTo>
                                  <a:pt x="117475" y="0"/>
                                </a:lnTo>
                              </a:path>
                            </a:pathLst>
                          </a:custGeom>
                          <a:noFill/>
                          <a:ln w="24815" cap="flat">
                            <a:solidFill>
                              <a:srgbClr val="45BBC9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" name="Shape 45"/>
                        <wps:cNvSpPr/>
                        <wps:spPr>
                          <a:xfrm>
                            <a:off x="473393" y="4231027"/>
                            <a:ext cx="2923381" cy="6342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23381" h="634206">
                                <a:moveTo>
                                  <a:pt x="100806" y="0"/>
                                </a:moveTo>
                                <a:lnTo>
                                  <a:pt x="88900" y="1587"/>
                                </a:lnTo>
                                <a:lnTo>
                                  <a:pt x="72231" y="5556"/>
                                </a:lnTo>
                                <a:lnTo>
                                  <a:pt x="53181" y="12700"/>
                                </a:lnTo>
                                <a:lnTo>
                                  <a:pt x="33337" y="25400"/>
                                </a:lnTo>
                                <a:lnTo>
                                  <a:pt x="16668" y="44450"/>
                                </a:lnTo>
                                <a:lnTo>
                                  <a:pt x="4762" y="69850"/>
                                </a:lnTo>
                                <a:lnTo>
                                  <a:pt x="0" y="104775"/>
                                </a:lnTo>
                                <a:lnTo>
                                  <a:pt x="0" y="533400"/>
                                </a:lnTo>
                                <a:lnTo>
                                  <a:pt x="1587" y="545306"/>
                                </a:lnTo>
                                <a:lnTo>
                                  <a:pt x="5556" y="561975"/>
                                </a:lnTo>
                                <a:lnTo>
                                  <a:pt x="13493" y="581025"/>
                                </a:lnTo>
                                <a:lnTo>
                                  <a:pt x="25400" y="600868"/>
                                </a:lnTo>
                                <a:lnTo>
                                  <a:pt x="44450" y="617537"/>
                                </a:lnTo>
                                <a:lnTo>
                                  <a:pt x="70643" y="629443"/>
                                </a:lnTo>
                                <a:lnTo>
                                  <a:pt x="105568" y="634206"/>
                                </a:lnTo>
                                <a:lnTo>
                                  <a:pt x="2823368" y="634206"/>
                                </a:lnTo>
                                <a:lnTo>
                                  <a:pt x="2835275" y="632618"/>
                                </a:lnTo>
                                <a:lnTo>
                                  <a:pt x="2851943" y="628650"/>
                                </a:lnTo>
                                <a:lnTo>
                                  <a:pt x="2870993" y="620712"/>
                                </a:lnTo>
                                <a:lnTo>
                                  <a:pt x="2890043" y="608806"/>
                                </a:lnTo>
                                <a:lnTo>
                                  <a:pt x="2906712" y="589756"/>
                                </a:lnTo>
                                <a:lnTo>
                                  <a:pt x="2918618" y="563562"/>
                                </a:lnTo>
                                <a:lnTo>
                                  <a:pt x="2923381" y="528637"/>
                                </a:lnTo>
                                <a:lnTo>
                                  <a:pt x="2923381" y="100012"/>
                                </a:lnTo>
                                <a:lnTo>
                                  <a:pt x="2921793" y="88106"/>
                                </a:lnTo>
                                <a:lnTo>
                                  <a:pt x="2917825" y="71437"/>
                                </a:lnTo>
                                <a:lnTo>
                                  <a:pt x="2910681" y="52387"/>
                                </a:lnTo>
                                <a:lnTo>
                                  <a:pt x="2897981" y="33337"/>
                                </a:lnTo>
                                <a:lnTo>
                                  <a:pt x="2878931" y="16668"/>
                                </a:lnTo>
                                <a:lnTo>
                                  <a:pt x="2853531" y="4762"/>
                                </a:lnTo>
                                <a:lnTo>
                                  <a:pt x="2818606" y="0"/>
                                </a:lnTo>
                                <a:lnTo>
                                  <a:pt x="100806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" name="Shape 46"/>
                        <wps:cNvSpPr/>
                        <wps:spPr>
                          <a:xfrm>
                            <a:off x="461486" y="4218327"/>
                            <a:ext cx="2947987" cy="6588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47987" h="658812">
                                <a:moveTo>
                                  <a:pt x="117475" y="0"/>
                                </a:moveTo>
                                <a:lnTo>
                                  <a:pt x="81756" y="5556"/>
                                </a:lnTo>
                                <a:lnTo>
                                  <a:pt x="43656" y="23812"/>
                                </a:lnTo>
                                <a:lnTo>
                                  <a:pt x="26193" y="39687"/>
                                </a:lnTo>
                                <a:lnTo>
                                  <a:pt x="12700" y="60325"/>
                                </a:lnTo>
                                <a:lnTo>
                                  <a:pt x="3175" y="85725"/>
                                </a:lnTo>
                                <a:lnTo>
                                  <a:pt x="0" y="117475"/>
                                </a:lnTo>
                                <a:lnTo>
                                  <a:pt x="0" y="541337"/>
                                </a:lnTo>
                                <a:lnTo>
                                  <a:pt x="5556" y="577056"/>
                                </a:lnTo>
                                <a:lnTo>
                                  <a:pt x="23812" y="615156"/>
                                </a:lnTo>
                                <a:lnTo>
                                  <a:pt x="39687" y="632618"/>
                                </a:lnTo>
                                <a:lnTo>
                                  <a:pt x="60325" y="646112"/>
                                </a:lnTo>
                                <a:lnTo>
                                  <a:pt x="85725" y="655637"/>
                                </a:lnTo>
                                <a:lnTo>
                                  <a:pt x="117475" y="658812"/>
                                </a:lnTo>
                                <a:lnTo>
                                  <a:pt x="2830512" y="658812"/>
                                </a:lnTo>
                                <a:lnTo>
                                  <a:pt x="2866231" y="653256"/>
                                </a:lnTo>
                                <a:lnTo>
                                  <a:pt x="2904331" y="635000"/>
                                </a:lnTo>
                                <a:lnTo>
                                  <a:pt x="2921793" y="619125"/>
                                </a:lnTo>
                                <a:lnTo>
                                  <a:pt x="2935287" y="598487"/>
                                </a:lnTo>
                                <a:lnTo>
                                  <a:pt x="2944812" y="573087"/>
                                </a:lnTo>
                                <a:lnTo>
                                  <a:pt x="2947987" y="541337"/>
                                </a:lnTo>
                                <a:lnTo>
                                  <a:pt x="2947987" y="117475"/>
                                </a:lnTo>
                                <a:lnTo>
                                  <a:pt x="2942431" y="81756"/>
                                </a:lnTo>
                                <a:lnTo>
                                  <a:pt x="2924175" y="43656"/>
                                </a:lnTo>
                                <a:lnTo>
                                  <a:pt x="2908300" y="26193"/>
                                </a:lnTo>
                                <a:lnTo>
                                  <a:pt x="2887662" y="12700"/>
                                </a:lnTo>
                                <a:lnTo>
                                  <a:pt x="2862262" y="3175"/>
                                </a:lnTo>
                                <a:lnTo>
                                  <a:pt x="2830512" y="0"/>
                                </a:lnTo>
                                <a:lnTo>
                                  <a:pt x="117475" y="0"/>
                                </a:lnTo>
                              </a:path>
                            </a:pathLst>
                          </a:custGeom>
                          <a:noFill/>
                          <a:ln w="24815" cap="flat">
                            <a:solidFill>
                              <a:srgbClr val="45BBC9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" name="Shape 47"/>
                        <wps:cNvSpPr/>
                        <wps:spPr>
                          <a:xfrm>
                            <a:off x="473393" y="4977946"/>
                            <a:ext cx="2923381" cy="6342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23381" h="634206">
                                <a:moveTo>
                                  <a:pt x="100806" y="0"/>
                                </a:moveTo>
                                <a:lnTo>
                                  <a:pt x="88900" y="1587"/>
                                </a:lnTo>
                                <a:lnTo>
                                  <a:pt x="72231" y="5556"/>
                                </a:lnTo>
                                <a:lnTo>
                                  <a:pt x="53181" y="13493"/>
                                </a:lnTo>
                                <a:lnTo>
                                  <a:pt x="33337" y="25400"/>
                                </a:lnTo>
                                <a:lnTo>
                                  <a:pt x="16668" y="44450"/>
                                </a:lnTo>
                                <a:lnTo>
                                  <a:pt x="4762" y="70643"/>
                                </a:lnTo>
                                <a:lnTo>
                                  <a:pt x="0" y="105568"/>
                                </a:lnTo>
                                <a:lnTo>
                                  <a:pt x="0" y="533400"/>
                                </a:lnTo>
                                <a:lnTo>
                                  <a:pt x="1587" y="545306"/>
                                </a:lnTo>
                                <a:lnTo>
                                  <a:pt x="5556" y="561975"/>
                                </a:lnTo>
                                <a:lnTo>
                                  <a:pt x="13493" y="581025"/>
                                </a:lnTo>
                                <a:lnTo>
                                  <a:pt x="25400" y="600868"/>
                                </a:lnTo>
                                <a:lnTo>
                                  <a:pt x="44450" y="617537"/>
                                </a:lnTo>
                                <a:lnTo>
                                  <a:pt x="70643" y="629443"/>
                                </a:lnTo>
                                <a:lnTo>
                                  <a:pt x="105568" y="634206"/>
                                </a:lnTo>
                                <a:lnTo>
                                  <a:pt x="2823368" y="634206"/>
                                </a:lnTo>
                                <a:lnTo>
                                  <a:pt x="2835275" y="632618"/>
                                </a:lnTo>
                                <a:lnTo>
                                  <a:pt x="2851943" y="628650"/>
                                </a:lnTo>
                                <a:lnTo>
                                  <a:pt x="2870993" y="620712"/>
                                </a:lnTo>
                                <a:lnTo>
                                  <a:pt x="2890043" y="608806"/>
                                </a:lnTo>
                                <a:lnTo>
                                  <a:pt x="2906712" y="589756"/>
                                </a:lnTo>
                                <a:lnTo>
                                  <a:pt x="2918618" y="563562"/>
                                </a:lnTo>
                                <a:lnTo>
                                  <a:pt x="2923381" y="528637"/>
                                </a:lnTo>
                                <a:lnTo>
                                  <a:pt x="2923381" y="100806"/>
                                </a:lnTo>
                                <a:lnTo>
                                  <a:pt x="2921793" y="88900"/>
                                </a:lnTo>
                                <a:lnTo>
                                  <a:pt x="2917825" y="72231"/>
                                </a:lnTo>
                                <a:lnTo>
                                  <a:pt x="2910681" y="52387"/>
                                </a:lnTo>
                                <a:lnTo>
                                  <a:pt x="2897981" y="33337"/>
                                </a:lnTo>
                                <a:lnTo>
                                  <a:pt x="2878931" y="16668"/>
                                </a:lnTo>
                                <a:lnTo>
                                  <a:pt x="2853531" y="4762"/>
                                </a:lnTo>
                                <a:lnTo>
                                  <a:pt x="2818606" y="0"/>
                                </a:lnTo>
                                <a:lnTo>
                                  <a:pt x="100806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8" name="Shape 48"/>
                        <wps:cNvSpPr/>
                        <wps:spPr>
                          <a:xfrm>
                            <a:off x="461486" y="4965246"/>
                            <a:ext cx="2947987" cy="6596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47987" h="659606">
                                <a:moveTo>
                                  <a:pt x="117475" y="0"/>
                                </a:moveTo>
                                <a:lnTo>
                                  <a:pt x="81756" y="5556"/>
                                </a:lnTo>
                                <a:lnTo>
                                  <a:pt x="43656" y="23812"/>
                                </a:lnTo>
                                <a:lnTo>
                                  <a:pt x="26193" y="39687"/>
                                </a:lnTo>
                                <a:lnTo>
                                  <a:pt x="12700" y="60325"/>
                                </a:lnTo>
                                <a:lnTo>
                                  <a:pt x="3175" y="86518"/>
                                </a:lnTo>
                                <a:lnTo>
                                  <a:pt x="0" y="118268"/>
                                </a:lnTo>
                                <a:lnTo>
                                  <a:pt x="0" y="541337"/>
                                </a:lnTo>
                                <a:lnTo>
                                  <a:pt x="5556" y="577056"/>
                                </a:lnTo>
                                <a:lnTo>
                                  <a:pt x="23812" y="615950"/>
                                </a:lnTo>
                                <a:lnTo>
                                  <a:pt x="39687" y="632618"/>
                                </a:lnTo>
                                <a:lnTo>
                                  <a:pt x="60325" y="646906"/>
                                </a:lnTo>
                                <a:lnTo>
                                  <a:pt x="85725" y="656431"/>
                                </a:lnTo>
                                <a:lnTo>
                                  <a:pt x="117475" y="659606"/>
                                </a:lnTo>
                                <a:lnTo>
                                  <a:pt x="2830512" y="659606"/>
                                </a:lnTo>
                                <a:lnTo>
                                  <a:pt x="2866231" y="654050"/>
                                </a:lnTo>
                                <a:lnTo>
                                  <a:pt x="2904331" y="635000"/>
                                </a:lnTo>
                                <a:lnTo>
                                  <a:pt x="2921793" y="619918"/>
                                </a:lnTo>
                                <a:lnTo>
                                  <a:pt x="2935287" y="599281"/>
                                </a:lnTo>
                                <a:lnTo>
                                  <a:pt x="2944812" y="573087"/>
                                </a:lnTo>
                                <a:lnTo>
                                  <a:pt x="2947987" y="541337"/>
                                </a:lnTo>
                                <a:lnTo>
                                  <a:pt x="2947987" y="118268"/>
                                </a:lnTo>
                                <a:lnTo>
                                  <a:pt x="2942431" y="82550"/>
                                </a:lnTo>
                                <a:lnTo>
                                  <a:pt x="2924175" y="43656"/>
                                </a:lnTo>
                                <a:lnTo>
                                  <a:pt x="2908300" y="26193"/>
                                </a:lnTo>
                                <a:lnTo>
                                  <a:pt x="2887662" y="12700"/>
                                </a:lnTo>
                                <a:lnTo>
                                  <a:pt x="2862262" y="3175"/>
                                </a:lnTo>
                                <a:lnTo>
                                  <a:pt x="2830512" y="0"/>
                                </a:lnTo>
                                <a:lnTo>
                                  <a:pt x="117475" y="0"/>
                                </a:lnTo>
                              </a:path>
                            </a:pathLst>
                          </a:custGeom>
                          <a:noFill/>
                          <a:ln w="24815" cap="flat">
                            <a:solidFill>
                              <a:srgbClr val="45BBC9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" name="Shape 49"/>
                        <wps:cNvSpPr/>
                        <wps:spPr>
                          <a:xfrm>
                            <a:off x="473393" y="5724865"/>
                            <a:ext cx="2923381" cy="6342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23381" h="634206">
                                <a:moveTo>
                                  <a:pt x="100806" y="0"/>
                                </a:moveTo>
                                <a:lnTo>
                                  <a:pt x="88900" y="1587"/>
                                </a:lnTo>
                                <a:lnTo>
                                  <a:pt x="72231" y="5556"/>
                                </a:lnTo>
                                <a:lnTo>
                                  <a:pt x="53181" y="13493"/>
                                </a:lnTo>
                                <a:lnTo>
                                  <a:pt x="33337" y="25400"/>
                                </a:lnTo>
                                <a:lnTo>
                                  <a:pt x="16668" y="44450"/>
                                </a:lnTo>
                                <a:lnTo>
                                  <a:pt x="4762" y="70643"/>
                                </a:lnTo>
                                <a:lnTo>
                                  <a:pt x="0" y="105568"/>
                                </a:lnTo>
                                <a:lnTo>
                                  <a:pt x="0" y="533400"/>
                                </a:lnTo>
                                <a:lnTo>
                                  <a:pt x="1587" y="545306"/>
                                </a:lnTo>
                                <a:lnTo>
                                  <a:pt x="5556" y="561975"/>
                                </a:lnTo>
                                <a:lnTo>
                                  <a:pt x="13493" y="581025"/>
                                </a:lnTo>
                                <a:lnTo>
                                  <a:pt x="25400" y="600868"/>
                                </a:lnTo>
                                <a:lnTo>
                                  <a:pt x="44450" y="617537"/>
                                </a:lnTo>
                                <a:lnTo>
                                  <a:pt x="70643" y="629443"/>
                                </a:lnTo>
                                <a:lnTo>
                                  <a:pt x="105568" y="634206"/>
                                </a:lnTo>
                                <a:lnTo>
                                  <a:pt x="2823368" y="634206"/>
                                </a:lnTo>
                                <a:lnTo>
                                  <a:pt x="2835275" y="632618"/>
                                </a:lnTo>
                                <a:lnTo>
                                  <a:pt x="2851943" y="628650"/>
                                </a:lnTo>
                                <a:lnTo>
                                  <a:pt x="2870993" y="620712"/>
                                </a:lnTo>
                                <a:lnTo>
                                  <a:pt x="2890043" y="608806"/>
                                </a:lnTo>
                                <a:lnTo>
                                  <a:pt x="2906712" y="589756"/>
                                </a:lnTo>
                                <a:lnTo>
                                  <a:pt x="2918618" y="563562"/>
                                </a:lnTo>
                                <a:lnTo>
                                  <a:pt x="2923381" y="528637"/>
                                </a:lnTo>
                                <a:lnTo>
                                  <a:pt x="2923381" y="100806"/>
                                </a:lnTo>
                                <a:lnTo>
                                  <a:pt x="2921793" y="88900"/>
                                </a:lnTo>
                                <a:lnTo>
                                  <a:pt x="2917825" y="72231"/>
                                </a:lnTo>
                                <a:lnTo>
                                  <a:pt x="2910681" y="52387"/>
                                </a:lnTo>
                                <a:lnTo>
                                  <a:pt x="2897981" y="33337"/>
                                </a:lnTo>
                                <a:lnTo>
                                  <a:pt x="2878931" y="16668"/>
                                </a:lnTo>
                                <a:lnTo>
                                  <a:pt x="2853531" y="4762"/>
                                </a:lnTo>
                                <a:lnTo>
                                  <a:pt x="2818606" y="0"/>
                                </a:lnTo>
                                <a:lnTo>
                                  <a:pt x="100806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0" name="Shape 50"/>
                        <wps:cNvSpPr/>
                        <wps:spPr>
                          <a:xfrm>
                            <a:off x="461486" y="5712165"/>
                            <a:ext cx="2947987" cy="6596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47987" h="659606">
                                <a:moveTo>
                                  <a:pt x="117475" y="0"/>
                                </a:moveTo>
                                <a:lnTo>
                                  <a:pt x="81756" y="5556"/>
                                </a:lnTo>
                                <a:lnTo>
                                  <a:pt x="43656" y="23812"/>
                                </a:lnTo>
                                <a:lnTo>
                                  <a:pt x="26193" y="39687"/>
                                </a:lnTo>
                                <a:lnTo>
                                  <a:pt x="12700" y="60325"/>
                                </a:lnTo>
                                <a:lnTo>
                                  <a:pt x="3175" y="86518"/>
                                </a:lnTo>
                                <a:lnTo>
                                  <a:pt x="0" y="118268"/>
                                </a:lnTo>
                                <a:lnTo>
                                  <a:pt x="0" y="541337"/>
                                </a:lnTo>
                                <a:lnTo>
                                  <a:pt x="5556" y="577056"/>
                                </a:lnTo>
                                <a:lnTo>
                                  <a:pt x="23812" y="615950"/>
                                </a:lnTo>
                                <a:lnTo>
                                  <a:pt x="39687" y="632618"/>
                                </a:lnTo>
                                <a:lnTo>
                                  <a:pt x="60325" y="646906"/>
                                </a:lnTo>
                                <a:lnTo>
                                  <a:pt x="85725" y="656431"/>
                                </a:lnTo>
                                <a:lnTo>
                                  <a:pt x="117475" y="659606"/>
                                </a:lnTo>
                                <a:lnTo>
                                  <a:pt x="2830512" y="659606"/>
                                </a:lnTo>
                                <a:lnTo>
                                  <a:pt x="2866231" y="654050"/>
                                </a:lnTo>
                                <a:lnTo>
                                  <a:pt x="2904331" y="635793"/>
                                </a:lnTo>
                                <a:lnTo>
                                  <a:pt x="2921793" y="619918"/>
                                </a:lnTo>
                                <a:lnTo>
                                  <a:pt x="2935287" y="599281"/>
                                </a:lnTo>
                                <a:lnTo>
                                  <a:pt x="2944812" y="573087"/>
                                </a:lnTo>
                                <a:lnTo>
                                  <a:pt x="2947987" y="541337"/>
                                </a:lnTo>
                                <a:lnTo>
                                  <a:pt x="2947987" y="118268"/>
                                </a:lnTo>
                                <a:lnTo>
                                  <a:pt x="2942431" y="82550"/>
                                </a:lnTo>
                                <a:lnTo>
                                  <a:pt x="2924175" y="43656"/>
                                </a:lnTo>
                                <a:lnTo>
                                  <a:pt x="2908300" y="26193"/>
                                </a:lnTo>
                                <a:lnTo>
                                  <a:pt x="2887662" y="12700"/>
                                </a:lnTo>
                                <a:lnTo>
                                  <a:pt x="2862262" y="3175"/>
                                </a:lnTo>
                                <a:lnTo>
                                  <a:pt x="2830512" y="0"/>
                                </a:lnTo>
                                <a:lnTo>
                                  <a:pt x="117475" y="0"/>
                                </a:lnTo>
                              </a:path>
                            </a:pathLst>
                          </a:custGeom>
                          <a:noFill/>
                          <a:ln w="24815" cap="flat">
                            <a:solidFill>
                              <a:srgbClr val="45BBC9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" name="Shape 51"/>
                        <wps:cNvSpPr/>
                        <wps:spPr>
                          <a:xfrm>
                            <a:off x="473393" y="6471784"/>
                            <a:ext cx="2923381" cy="6342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23381" h="634206">
                                <a:moveTo>
                                  <a:pt x="100806" y="0"/>
                                </a:moveTo>
                                <a:lnTo>
                                  <a:pt x="88900" y="1587"/>
                                </a:lnTo>
                                <a:lnTo>
                                  <a:pt x="72231" y="5556"/>
                                </a:lnTo>
                                <a:lnTo>
                                  <a:pt x="53181" y="13493"/>
                                </a:lnTo>
                                <a:lnTo>
                                  <a:pt x="33337" y="25400"/>
                                </a:lnTo>
                                <a:lnTo>
                                  <a:pt x="16668" y="44450"/>
                                </a:lnTo>
                                <a:lnTo>
                                  <a:pt x="4762" y="70643"/>
                                </a:lnTo>
                                <a:lnTo>
                                  <a:pt x="0" y="105568"/>
                                </a:lnTo>
                                <a:lnTo>
                                  <a:pt x="0" y="533400"/>
                                </a:lnTo>
                                <a:lnTo>
                                  <a:pt x="1587" y="545306"/>
                                </a:lnTo>
                                <a:lnTo>
                                  <a:pt x="5556" y="561975"/>
                                </a:lnTo>
                                <a:lnTo>
                                  <a:pt x="13493" y="581025"/>
                                </a:lnTo>
                                <a:lnTo>
                                  <a:pt x="25400" y="600868"/>
                                </a:lnTo>
                                <a:lnTo>
                                  <a:pt x="44450" y="617537"/>
                                </a:lnTo>
                                <a:lnTo>
                                  <a:pt x="70643" y="629443"/>
                                </a:lnTo>
                                <a:lnTo>
                                  <a:pt x="105568" y="634206"/>
                                </a:lnTo>
                                <a:lnTo>
                                  <a:pt x="2823368" y="634206"/>
                                </a:lnTo>
                                <a:lnTo>
                                  <a:pt x="2835275" y="632618"/>
                                </a:lnTo>
                                <a:lnTo>
                                  <a:pt x="2851943" y="628650"/>
                                </a:lnTo>
                                <a:lnTo>
                                  <a:pt x="2870993" y="620712"/>
                                </a:lnTo>
                                <a:lnTo>
                                  <a:pt x="2890043" y="608806"/>
                                </a:lnTo>
                                <a:lnTo>
                                  <a:pt x="2906712" y="589756"/>
                                </a:lnTo>
                                <a:lnTo>
                                  <a:pt x="2918618" y="563562"/>
                                </a:lnTo>
                                <a:lnTo>
                                  <a:pt x="2923381" y="528637"/>
                                </a:lnTo>
                                <a:lnTo>
                                  <a:pt x="2923381" y="100806"/>
                                </a:lnTo>
                                <a:lnTo>
                                  <a:pt x="2921793" y="88900"/>
                                </a:lnTo>
                                <a:lnTo>
                                  <a:pt x="2917825" y="72231"/>
                                </a:lnTo>
                                <a:lnTo>
                                  <a:pt x="2910681" y="52387"/>
                                </a:lnTo>
                                <a:lnTo>
                                  <a:pt x="2897981" y="33337"/>
                                </a:lnTo>
                                <a:lnTo>
                                  <a:pt x="2878931" y="16668"/>
                                </a:lnTo>
                                <a:lnTo>
                                  <a:pt x="2853531" y="4762"/>
                                </a:lnTo>
                                <a:lnTo>
                                  <a:pt x="2818606" y="0"/>
                                </a:lnTo>
                                <a:lnTo>
                                  <a:pt x="100806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2" name="Shape 52"/>
                        <wps:cNvSpPr/>
                        <wps:spPr>
                          <a:xfrm>
                            <a:off x="461486" y="6459084"/>
                            <a:ext cx="2947987" cy="6596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47987" h="659606">
                                <a:moveTo>
                                  <a:pt x="117475" y="0"/>
                                </a:moveTo>
                                <a:lnTo>
                                  <a:pt x="81756" y="5556"/>
                                </a:lnTo>
                                <a:lnTo>
                                  <a:pt x="43656" y="23812"/>
                                </a:lnTo>
                                <a:lnTo>
                                  <a:pt x="26193" y="39687"/>
                                </a:lnTo>
                                <a:lnTo>
                                  <a:pt x="12700" y="60325"/>
                                </a:lnTo>
                                <a:lnTo>
                                  <a:pt x="3175" y="86518"/>
                                </a:lnTo>
                                <a:lnTo>
                                  <a:pt x="0" y="118268"/>
                                </a:lnTo>
                                <a:lnTo>
                                  <a:pt x="0" y="541337"/>
                                </a:lnTo>
                                <a:lnTo>
                                  <a:pt x="5556" y="577056"/>
                                </a:lnTo>
                                <a:lnTo>
                                  <a:pt x="23812" y="615950"/>
                                </a:lnTo>
                                <a:lnTo>
                                  <a:pt x="39687" y="633412"/>
                                </a:lnTo>
                                <a:lnTo>
                                  <a:pt x="60325" y="646906"/>
                                </a:lnTo>
                                <a:lnTo>
                                  <a:pt x="85725" y="656431"/>
                                </a:lnTo>
                                <a:lnTo>
                                  <a:pt x="117475" y="659606"/>
                                </a:lnTo>
                                <a:lnTo>
                                  <a:pt x="2830512" y="659606"/>
                                </a:lnTo>
                                <a:lnTo>
                                  <a:pt x="2866231" y="654050"/>
                                </a:lnTo>
                                <a:lnTo>
                                  <a:pt x="2904331" y="635793"/>
                                </a:lnTo>
                                <a:lnTo>
                                  <a:pt x="2921793" y="619918"/>
                                </a:lnTo>
                                <a:lnTo>
                                  <a:pt x="2935287" y="599281"/>
                                </a:lnTo>
                                <a:lnTo>
                                  <a:pt x="2944812" y="573087"/>
                                </a:lnTo>
                                <a:lnTo>
                                  <a:pt x="2947987" y="541337"/>
                                </a:lnTo>
                                <a:lnTo>
                                  <a:pt x="2947987" y="118268"/>
                                </a:lnTo>
                                <a:lnTo>
                                  <a:pt x="2942431" y="82550"/>
                                </a:lnTo>
                                <a:lnTo>
                                  <a:pt x="2924175" y="43656"/>
                                </a:lnTo>
                                <a:lnTo>
                                  <a:pt x="2908300" y="26193"/>
                                </a:lnTo>
                                <a:lnTo>
                                  <a:pt x="2887662" y="12700"/>
                                </a:lnTo>
                                <a:lnTo>
                                  <a:pt x="2862262" y="3175"/>
                                </a:lnTo>
                                <a:lnTo>
                                  <a:pt x="2830512" y="0"/>
                                </a:lnTo>
                                <a:lnTo>
                                  <a:pt x="117475" y="0"/>
                                </a:lnTo>
                              </a:path>
                            </a:pathLst>
                          </a:custGeom>
                          <a:noFill/>
                          <a:ln w="24815" cap="flat">
                            <a:solidFill>
                              <a:srgbClr val="45BBC9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" name="Shape 53"/>
                        <wps:cNvSpPr/>
                        <wps:spPr>
                          <a:xfrm>
                            <a:off x="473393" y="7218702"/>
                            <a:ext cx="2923381" cy="6342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23381" h="634206">
                                <a:moveTo>
                                  <a:pt x="100806" y="0"/>
                                </a:moveTo>
                                <a:lnTo>
                                  <a:pt x="88900" y="1587"/>
                                </a:lnTo>
                                <a:lnTo>
                                  <a:pt x="72231" y="5556"/>
                                </a:lnTo>
                                <a:lnTo>
                                  <a:pt x="53181" y="13493"/>
                                </a:lnTo>
                                <a:lnTo>
                                  <a:pt x="33337" y="25400"/>
                                </a:lnTo>
                                <a:lnTo>
                                  <a:pt x="16668" y="44450"/>
                                </a:lnTo>
                                <a:lnTo>
                                  <a:pt x="4762" y="70643"/>
                                </a:lnTo>
                                <a:lnTo>
                                  <a:pt x="0" y="105568"/>
                                </a:lnTo>
                                <a:lnTo>
                                  <a:pt x="0" y="533400"/>
                                </a:lnTo>
                                <a:lnTo>
                                  <a:pt x="1587" y="545306"/>
                                </a:lnTo>
                                <a:lnTo>
                                  <a:pt x="5556" y="561975"/>
                                </a:lnTo>
                                <a:lnTo>
                                  <a:pt x="13493" y="581025"/>
                                </a:lnTo>
                                <a:lnTo>
                                  <a:pt x="25400" y="600868"/>
                                </a:lnTo>
                                <a:lnTo>
                                  <a:pt x="44450" y="617537"/>
                                </a:lnTo>
                                <a:lnTo>
                                  <a:pt x="70643" y="629443"/>
                                </a:lnTo>
                                <a:lnTo>
                                  <a:pt x="105568" y="634206"/>
                                </a:lnTo>
                                <a:lnTo>
                                  <a:pt x="2823368" y="634206"/>
                                </a:lnTo>
                                <a:lnTo>
                                  <a:pt x="2835275" y="632618"/>
                                </a:lnTo>
                                <a:lnTo>
                                  <a:pt x="2851943" y="628650"/>
                                </a:lnTo>
                                <a:lnTo>
                                  <a:pt x="2870993" y="620712"/>
                                </a:lnTo>
                                <a:lnTo>
                                  <a:pt x="2890043" y="608806"/>
                                </a:lnTo>
                                <a:lnTo>
                                  <a:pt x="2906712" y="589756"/>
                                </a:lnTo>
                                <a:lnTo>
                                  <a:pt x="2918618" y="563562"/>
                                </a:lnTo>
                                <a:lnTo>
                                  <a:pt x="2923381" y="528637"/>
                                </a:lnTo>
                                <a:lnTo>
                                  <a:pt x="2923381" y="100806"/>
                                </a:lnTo>
                                <a:lnTo>
                                  <a:pt x="2921793" y="88900"/>
                                </a:lnTo>
                                <a:lnTo>
                                  <a:pt x="2917825" y="72231"/>
                                </a:lnTo>
                                <a:lnTo>
                                  <a:pt x="2910681" y="52387"/>
                                </a:lnTo>
                                <a:lnTo>
                                  <a:pt x="2897981" y="33337"/>
                                </a:lnTo>
                                <a:lnTo>
                                  <a:pt x="2878931" y="16668"/>
                                </a:lnTo>
                                <a:lnTo>
                                  <a:pt x="2853531" y="4762"/>
                                </a:lnTo>
                                <a:lnTo>
                                  <a:pt x="2818606" y="0"/>
                                </a:lnTo>
                                <a:lnTo>
                                  <a:pt x="100806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4" name="Shape 54"/>
                        <wps:cNvSpPr/>
                        <wps:spPr>
                          <a:xfrm>
                            <a:off x="461486" y="7206002"/>
                            <a:ext cx="2947987" cy="6596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47987" h="659606">
                                <a:moveTo>
                                  <a:pt x="117475" y="0"/>
                                </a:moveTo>
                                <a:lnTo>
                                  <a:pt x="81756" y="5556"/>
                                </a:lnTo>
                                <a:lnTo>
                                  <a:pt x="43656" y="23812"/>
                                </a:lnTo>
                                <a:lnTo>
                                  <a:pt x="26193" y="39687"/>
                                </a:lnTo>
                                <a:lnTo>
                                  <a:pt x="12700" y="60325"/>
                                </a:lnTo>
                                <a:lnTo>
                                  <a:pt x="3175" y="86518"/>
                                </a:lnTo>
                                <a:lnTo>
                                  <a:pt x="0" y="118268"/>
                                </a:lnTo>
                                <a:lnTo>
                                  <a:pt x="0" y="541337"/>
                                </a:lnTo>
                                <a:lnTo>
                                  <a:pt x="5556" y="577056"/>
                                </a:lnTo>
                                <a:lnTo>
                                  <a:pt x="23812" y="615950"/>
                                </a:lnTo>
                                <a:lnTo>
                                  <a:pt x="39687" y="633412"/>
                                </a:lnTo>
                                <a:lnTo>
                                  <a:pt x="60325" y="646906"/>
                                </a:lnTo>
                                <a:lnTo>
                                  <a:pt x="85725" y="656431"/>
                                </a:lnTo>
                                <a:lnTo>
                                  <a:pt x="117475" y="659606"/>
                                </a:lnTo>
                                <a:lnTo>
                                  <a:pt x="2830512" y="659606"/>
                                </a:lnTo>
                                <a:lnTo>
                                  <a:pt x="2866231" y="654050"/>
                                </a:lnTo>
                                <a:lnTo>
                                  <a:pt x="2904331" y="635793"/>
                                </a:lnTo>
                                <a:lnTo>
                                  <a:pt x="2921793" y="619918"/>
                                </a:lnTo>
                                <a:lnTo>
                                  <a:pt x="2935287" y="599281"/>
                                </a:lnTo>
                                <a:lnTo>
                                  <a:pt x="2944812" y="573087"/>
                                </a:lnTo>
                                <a:lnTo>
                                  <a:pt x="2947987" y="541337"/>
                                </a:lnTo>
                                <a:lnTo>
                                  <a:pt x="2947987" y="118268"/>
                                </a:lnTo>
                                <a:lnTo>
                                  <a:pt x="2942431" y="82550"/>
                                </a:lnTo>
                                <a:lnTo>
                                  <a:pt x="2924175" y="43656"/>
                                </a:lnTo>
                                <a:lnTo>
                                  <a:pt x="2908300" y="26193"/>
                                </a:lnTo>
                                <a:lnTo>
                                  <a:pt x="2887662" y="12700"/>
                                </a:lnTo>
                                <a:lnTo>
                                  <a:pt x="2862262" y="3175"/>
                                </a:lnTo>
                                <a:lnTo>
                                  <a:pt x="2830512" y="0"/>
                                </a:lnTo>
                                <a:lnTo>
                                  <a:pt x="117475" y="0"/>
                                </a:lnTo>
                              </a:path>
                            </a:pathLst>
                          </a:custGeom>
                          <a:noFill/>
                          <a:ln w="24815" cap="flat">
                            <a:solidFill>
                              <a:srgbClr val="45BBC9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5" name="Shape 55"/>
                        <wps:cNvSpPr/>
                        <wps:spPr>
                          <a:xfrm>
                            <a:off x="473393" y="7965621"/>
                            <a:ext cx="2923381" cy="6342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23381" h="634206">
                                <a:moveTo>
                                  <a:pt x="100806" y="0"/>
                                </a:moveTo>
                                <a:lnTo>
                                  <a:pt x="88900" y="1587"/>
                                </a:lnTo>
                                <a:lnTo>
                                  <a:pt x="72231" y="5556"/>
                                </a:lnTo>
                                <a:lnTo>
                                  <a:pt x="53181" y="13493"/>
                                </a:lnTo>
                                <a:lnTo>
                                  <a:pt x="33337" y="25400"/>
                                </a:lnTo>
                                <a:lnTo>
                                  <a:pt x="16668" y="44450"/>
                                </a:lnTo>
                                <a:lnTo>
                                  <a:pt x="4762" y="70643"/>
                                </a:lnTo>
                                <a:lnTo>
                                  <a:pt x="0" y="105568"/>
                                </a:lnTo>
                                <a:lnTo>
                                  <a:pt x="0" y="533400"/>
                                </a:lnTo>
                                <a:lnTo>
                                  <a:pt x="1587" y="545306"/>
                                </a:lnTo>
                                <a:lnTo>
                                  <a:pt x="5556" y="561975"/>
                                </a:lnTo>
                                <a:lnTo>
                                  <a:pt x="13493" y="581025"/>
                                </a:lnTo>
                                <a:lnTo>
                                  <a:pt x="25400" y="600868"/>
                                </a:lnTo>
                                <a:lnTo>
                                  <a:pt x="44450" y="617537"/>
                                </a:lnTo>
                                <a:lnTo>
                                  <a:pt x="70643" y="629443"/>
                                </a:lnTo>
                                <a:lnTo>
                                  <a:pt x="105568" y="634206"/>
                                </a:lnTo>
                                <a:lnTo>
                                  <a:pt x="2823368" y="634206"/>
                                </a:lnTo>
                                <a:lnTo>
                                  <a:pt x="2835275" y="632618"/>
                                </a:lnTo>
                                <a:lnTo>
                                  <a:pt x="2851943" y="628650"/>
                                </a:lnTo>
                                <a:lnTo>
                                  <a:pt x="2870993" y="620712"/>
                                </a:lnTo>
                                <a:lnTo>
                                  <a:pt x="2890043" y="608806"/>
                                </a:lnTo>
                                <a:lnTo>
                                  <a:pt x="2906712" y="589756"/>
                                </a:lnTo>
                                <a:lnTo>
                                  <a:pt x="2918618" y="563562"/>
                                </a:lnTo>
                                <a:lnTo>
                                  <a:pt x="2923381" y="528637"/>
                                </a:lnTo>
                                <a:lnTo>
                                  <a:pt x="2923381" y="100806"/>
                                </a:lnTo>
                                <a:lnTo>
                                  <a:pt x="2921793" y="88900"/>
                                </a:lnTo>
                                <a:lnTo>
                                  <a:pt x="2917825" y="72231"/>
                                </a:lnTo>
                                <a:lnTo>
                                  <a:pt x="2910681" y="52387"/>
                                </a:lnTo>
                                <a:lnTo>
                                  <a:pt x="2897981" y="33337"/>
                                </a:lnTo>
                                <a:lnTo>
                                  <a:pt x="2878931" y="16668"/>
                                </a:lnTo>
                                <a:lnTo>
                                  <a:pt x="2853531" y="4762"/>
                                </a:lnTo>
                                <a:lnTo>
                                  <a:pt x="2818606" y="0"/>
                                </a:lnTo>
                                <a:lnTo>
                                  <a:pt x="100806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6" name="Shape 56"/>
                        <wps:cNvSpPr/>
                        <wps:spPr>
                          <a:xfrm>
                            <a:off x="461486" y="7952921"/>
                            <a:ext cx="2947987" cy="6596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47987" h="659606">
                                <a:moveTo>
                                  <a:pt x="117475" y="0"/>
                                </a:moveTo>
                                <a:lnTo>
                                  <a:pt x="81756" y="5556"/>
                                </a:lnTo>
                                <a:lnTo>
                                  <a:pt x="43656" y="23812"/>
                                </a:lnTo>
                                <a:lnTo>
                                  <a:pt x="26193" y="39687"/>
                                </a:lnTo>
                                <a:lnTo>
                                  <a:pt x="12700" y="60325"/>
                                </a:lnTo>
                                <a:lnTo>
                                  <a:pt x="3175" y="86518"/>
                                </a:lnTo>
                                <a:lnTo>
                                  <a:pt x="0" y="118268"/>
                                </a:lnTo>
                                <a:lnTo>
                                  <a:pt x="0" y="541337"/>
                                </a:lnTo>
                                <a:lnTo>
                                  <a:pt x="5556" y="577056"/>
                                </a:lnTo>
                                <a:lnTo>
                                  <a:pt x="23812" y="615950"/>
                                </a:lnTo>
                                <a:lnTo>
                                  <a:pt x="39687" y="633412"/>
                                </a:lnTo>
                                <a:lnTo>
                                  <a:pt x="60325" y="646906"/>
                                </a:lnTo>
                                <a:lnTo>
                                  <a:pt x="85725" y="656431"/>
                                </a:lnTo>
                                <a:lnTo>
                                  <a:pt x="117475" y="659606"/>
                                </a:lnTo>
                                <a:lnTo>
                                  <a:pt x="2830512" y="659606"/>
                                </a:lnTo>
                                <a:lnTo>
                                  <a:pt x="2866231" y="654050"/>
                                </a:lnTo>
                                <a:lnTo>
                                  <a:pt x="2904331" y="635793"/>
                                </a:lnTo>
                                <a:lnTo>
                                  <a:pt x="2921793" y="619918"/>
                                </a:lnTo>
                                <a:lnTo>
                                  <a:pt x="2935287" y="599281"/>
                                </a:lnTo>
                                <a:lnTo>
                                  <a:pt x="2944812" y="573087"/>
                                </a:lnTo>
                                <a:lnTo>
                                  <a:pt x="2947987" y="541337"/>
                                </a:lnTo>
                                <a:lnTo>
                                  <a:pt x="2947987" y="118268"/>
                                </a:lnTo>
                                <a:lnTo>
                                  <a:pt x="2942431" y="82550"/>
                                </a:lnTo>
                                <a:lnTo>
                                  <a:pt x="2924175" y="43656"/>
                                </a:lnTo>
                                <a:lnTo>
                                  <a:pt x="2908300" y="26987"/>
                                </a:lnTo>
                                <a:lnTo>
                                  <a:pt x="2887662" y="12700"/>
                                </a:lnTo>
                                <a:lnTo>
                                  <a:pt x="2862262" y="3175"/>
                                </a:lnTo>
                                <a:lnTo>
                                  <a:pt x="2830512" y="0"/>
                                </a:lnTo>
                                <a:lnTo>
                                  <a:pt x="117475" y="0"/>
                                </a:lnTo>
                              </a:path>
                            </a:pathLst>
                          </a:custGeom>
                          <a:noFill/>
                          <a:ln w="24815" cap="flat">
                            <a:solidFill>
                              <a:srgbClr val="45BBC9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7" name="Shape 57"/>
                        <wps:cNvSpPr/>
                        <wps:spPr>
                          <a:xfrm>
                            <a:off x="473393" y="8712540"/>
                            <a:ext cx="2923381" cy="6342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23381" h="634206">
                                <a:moveTo>
                                  <a:pt x="100806" y="0"/>
                                </a:moveTo>
                                <a:lnTo>
                                  <a:pt x="88900" y="1587"/>
                                </a:lnTo>
                                <a:lnTo>
                                  <a:pt x="72231" y="5556"/>
                                </a:lnTo>
                                <a:lnTo>
                                  <a:pt x="53181" y="13493"/>
                                </a:lnTo>
                                <a:lnTo>
                                  <a:pt x="33337" y="25400"/>
                                </a:lnTo>
                                <a:lnTo>
                                  <a:pt x="16668" y="44450"/>
                                </a:lnTo>
                                <a:lnTo>
                                  <a:pt x="4762" y="70643"/>
                                </a:lnTo>
                                <a:lnTo>
                                  <a:pt x="0" y="105568"/>
                                </a:lnTo>
                                <a:lnTo>
                                  <a:pt x="0" y="533400"/>
                                </a:lnTo>
                                <a:lnTo>
                                  <a:pt x="1587" y="545306"/>
                                </a:lnTo>
                                <a:lnTo>
                                  <a:pt x="5556" y="561975"/>
                                </a:lnTo>
                                <a:lnTo>
                                  <a:pt x="13493" y="581025"/>
                                </a:lnTo>
                                <a:lnTo>
                                  <a:pt x="25400" y="600868"/>
                                </a:lnTo>
                                <a:lnTo>
                                  <a:pt x="44450" y="617537"/>
                                </a:lnTo>
                                <a:lnTo>
                                  <a:pt x="70643" y="629443"/>
                                </a:lnTo>
                                <a:lnTo>
                                  <a:pt x="105568" y="634206"/>
                                </a:lnTo>
                                <a:lnTo>
                                  <a:pt x="2823368" y="634206"/>
                                </a:lnTo>
                                <a:lnTo>
                                  <a:pt x="2835275" y="632618"/>
                                </a:lnTo>
                                <a:lnTo>
                                  <a:pt x="2851943" y="628650"/>
                                </a:lnTo>
                                <a:lnTo>
                                  <a:pt x="2870993" y="620712"/>
                                </a:lnTo>
                                <a:lnTo>
                                  <a:pt x="2890043" y="608806"/>
                                </a:lnTo>
                                <a:lnTo>
                                  <a:pt x="2906712" y="589756"/>
                                </a:lnTo>
                                <a:lnTo>
                                  <a:pt x="2918618" y="563562"/>
                                </a:lnTo>
                                <a:lnTo>
                                  <a:pt x="2923381" y="528637"/>
                                </a:lnTo>
                                <a:lnTo>
                                  <a:pt x="2923381" y="100806"/>
                                </a:lnTo>
                                <a:lnTo>
                                  <a:pt x="2921793" y="88900"/>
                                </a:lnTo>
                                <a:lnTo>
                                  <a:pt x="2917825" y="72231"/>
                                </a:lnTo>
                                <a:lnTo>
                                  <a:pt x="2910681" y="52387"/>
                                </a:lnTo>
                                <a:lnTo>
                                  <a:pt x="2897981" y="33337"/>
                                </a:lnTo>
                                <a:lnTo>
                                  <a:pt x="2878931" y="16668"/>
                                </a:lnTo>
                                <a:lnTo>
                                  <a:pt x="2853531" y="4762"/>
                                </a:lnTo>
                                <a:lnTo>
                                  <a:pt x="2818606" y="0"/>
                                </a:lnTo>
                                <a:lnTo>
                                  <a:pt x="100806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8" name="Shape 58"/>
                        <wps:cNvSpPr/>
                        <wps:spPr>
                          <a:xfrm>
                            <a:off x="461486" y="8699840"/>
                            <a:ext cx="2947987" cy="6596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47987" h="659606">
                                <a:moveTo>
                                  <a:pt x="117475" y="0"/>
                                </a:moveTo>
                                <a:lnTo>
                                  <a:pt x="81756" y="5556"/>
                                </a:lnTo>
                                <a:lnTo>
                                  <a:pt x="43656" y="24606"/>
                                </a:lnTo>
                                <a:lnTo>
                                  <a:pt x="26193" y="39687"/>
                                </a:lnTo>
                                <a:lnTo>
                                  <a:pt x="12700" y="60325"/>
                                </a:lnTo>
                                <a:lnTo>
                                  <a:pt x="3175" y="86518"/>
                                </a:lnTo>
                                <a:lnTo>
                                  <a:pt x="0" y="118268"/>
                                </a:lnTo>
                                <a:lnTo>
                                  <a:pt x="0" y="541337"/>
                                </a:lnTo>
                                <a:lnTo>
                                  <a:pt x="5556" y="577056"/>
                                </a:lnTo>
                                <a:lnTo>
                                  <a:pt x="23812" y="615950"/>
                                </a:lnTo>
                                <a:lnTo>
                                  <a:pt x="39687" y="633412"/>
                                </a:lnTo>
                                <a:lnTo>
                                  <a:pt x="60325" y="646906"/>
                                </a:lnTo>
                                <a:lnTo>
                                  <a:pt x="85725" y="656431"/>
                                </a:lnTo>
                                <a:lnTo>
                                  <a:pt x="117475" y="659606"/>
                                </a:lnTo>
                                <a:lnTo>
                                  <a:pt x="2830512" y="659606"/>
                                </a:lnTo>
                                <a:lnTo>
                                  <a:pt x="2866231" y="654050"/>
                                </a:lnTo>
                                <a:lnTo>
                                  <a:pt x="2904331" y="635793"/>
                                </a:lnTo>
                                <a:lnTo>
                                  <a:pt x="2921793" y="619918"/>
                                </a:lnTo>
                                <a:lnTo>
                                  <a:pt x="2935287" y="599281"/>
                                </a:lnTo>
                                <a:lnTo>
                                  <a:pt x="2944812" y="573087"/>
                                </a:lnTo>
                                <a:lnTo>
                                  <a:pt x="2947987" y="541337"/>
                                </a:lnTo>
                                <a:lnTo>
                                  <a:pt x="2947987" y="118268"/>
                                </a:lnTo>
                                <a:lnTo>
                                  <a:pt x="2942431" y="82550"/>
                                </a:lnTo>
                                <a:lnTo>
                                  <a:pt x="2924175" y="43656"/>
                                </a:lnTo>
                                <a:lnTo>
                                  <a:pt x="2908300" y="26987"/>
                                </a:lnTo>
                                <a:lnTo>
                                  <a:pt x="2887662" y="12700"/>
                                </a:lnTo>
                                <a:lnTo>
                                  <a:pt x="2862262" y="3175"/>
                                </a:lnTo>
                                <a:lnTo>
                                  <a:pt x="2830512" y="0"/>
                                </a:lnTo>
                                <a:lnTo>
                                  <a:pt x="117475" y="0"/>
                                </a:lnTo>
                              </a:path>
                            </a:pathLst>
                          </a:custGeom>
                          <a:noFill/>
                          <a:ln w="24815" cap="flat">
                            <a:solidFill>
                              <a:srgbClr val="45BBC9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9" name="Shape 59"/>
                        <wps:cNvSpPr/>
                        <wps:spPr>
                          <a:xfrm>
                            <a:off x="473393" y="9459459"/>
                            <a:ext cx="2923381" cy="6342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23381" h="634206">
                                <a:moveTo>
                                  <a:pt x="100806" y="0"/>
                                </a:moveTo>
                                <a:lnTo>
                                  <a:pt x="88900" y="1587"/>
                                </a:lnTo>
                                <a:lnTo>
                                  <a:pt x="72231" y="5556"/>
                                </a:lnTo>
                                <a:lnTo>
                                  <a:pt x="53181" y="13493"/>
                                </a:lnTo>
                                <a:lnTo>
                                  <a:pt x="33337" y="25400"/>
                                </a:lnTo>
                                <a:lnTo>
                                  <a:pt x="16668" y="44450"/>
                                </a:lnTo>
                                <a:lnTo>
                                  <a:pt x="4762" y="70643"/>
                                </a:lnTo>
                                <a:lnTo>
                                  <a:pt x="0" y="105568"/>
                                </a:lnTo>
                                <a:lnTo>
                                  <a:pt x="0" y="534193"/>
                                </a:lnTo>
                                <a:lnTo>
                                  <a:pt x="1587" y="546100"/>
                                </a:lnTo>
                                <a:lnTo>
                                  <a:pt x="5556" y="562768"/>
                                </a:lnTo>
                                <a:lnTo>
                                  <a:pt x="13493" y="581818"/>
                                </a:lnTo>
                                <a:lnTo>
                                  <a:pt x="25400" y="600868"/>
                                </a:lnTo>
                                <a:lnTo>
                                  <a:pt x="44450" y="617537"/>
                                </a:lnTo>
                                <a:lnTo>
                                  <a:pt x="70643" y="629443"/>
                                </a:lnTo>
                                <a:lnTo>
                                  <a:pt x="105568" y="634206"/>
                                </a:lnTo>
                                <a:lnTo>
                                  <a:pt x="2823368" y="634206"/>
                                </a:lnTo>
                                <a:lnTo>
                                  <a:pt x="2835275" y="632618"/>
                                </a:lnTo>
                                <a:lnTo>
                                  <a:pt x="2851943" y="628650"/>
                                </a:lnTo>
                                <a:lnTo>
                                  <a:pt x="2870993" y="620712"/>
                                </a:lnTo>
                                <a:lnTo>
                                  <a:pt x="2890043" y="608806"/>
                                </a:lnTo>
                                <a:lnTo>
                                  <a:pt x="2906712" y="589756"/>
                                </a:lnTo>
                                <a:lnTo>
                                  <a:pt x="2918618" y="564356"/>
                                </a:lnTo>
                                <a:lnTo>
                                  <a:pt x="2923381" y="529431"/>
                                </a:lnTo>
                                <a:lnTo>
                                  <a:pt x="2923381" y="100806"/>
                                </a:lnTo>
                                <a:lnTo>
                                  <a:pt x="2921793" y="88900"/>
                                </a:lnTo>
                                <a:lnTo>
                                  <a:pt x="2917825" y="72231"/>
                                </a:lnTo>
                                <a:lnTo>
                                  <a:pt x="2910681" y="52387"/>
                                </a:lnTo>
                                <a:lnTo>
                                  <a:pt x="2897981" y="33337"/>
                                </a:lnTo>
                                <a:lnTo>
                                  <a:pt x="2878931" y="16668"/>
                                </a:lnTo>
                                <a:lnTo>
                                  <a:pt x="2853531" y="4762"/>
                                </a:lnTo>
                                <a:lnTo>
                                  <a:pt x="2818606" y="0"/>
                                </a:lnTo>
                                <a:lnTo>
                                  <a:pt x="100806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0" name="Shape 60"/>
                        <wps:cNvSpPr/>
                        <wps:spPr>
                          <a:xfrm>
                            <a:off x="461486" y="9447552"/>
                            <a:ext cx="2947987" cy="6588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47987" h="658812">
                                <a:moveTo>
                                  <a:pt x="117475" y="0"/>
                                </a:moveTo>
                                <a:lnTo>
                                  <a:pt x="81756" y="5556"/>
                                </a:lnTo>
                                <a:lnTo>
                                  <a:pt x="43656" y="23812"/>
                                </a:lnTo>
                                <a:lnTo>
                                  <a:pt x="26193" y="39687"/>
                                </a:lnTo>
                                <a:lnTo>
                                  <a:pt x="12700" y="60325"/>
                                </a:lnTo>
                                <a:lnTo>
                                  <a:pt x="3175" y="85725"/>
                                </a:lnTo>
                                <a:lnTo>
                                  <a:pt x="0" y="117475"/>
                                </a:lnTo>
                                <a:lnTo>
                                  <a:pt x="0" y="541337"/>
                                </a:lnTo>
                                <a:lnTo>
                                  <a:pt x="5556" y="577056"/>
                                </a:lnTo>
                                <a:lnTo>
                                  <a:pt x="23812" y="615156"/>
                                </a:lnTo>
                                <a:lnTo>
                                  <a:pt x="39687" y="632618"/>
                                </a:lnTo>
                                <a:lnTo>
                                  <a:pt x="60325" y="646112"/>
                                </a:lnTo>
                                <a:lnTo>
                                  <a:pt x="85725" y="655637"/>
                                </a:lnTo>
                                <a:lnTo>
                                  <a:pt x="117475" y="658812"/>
                                </a:lnTo>
                                <a:lnTo>
                                  <a:pt x="2830512" y="658812"/>
                                </a:lnTo>
                                <a:lnTo>
                                  <a:pt x="2866231" y="653256"/>
                                </a:lnTo>
                                <a:lnTo>
                                  <a:pt x="2904331" y="635000"/>
                                </a:lnTo>
                                <a:lnTo>
                                  <a:pt x="2921793" y="619125"/>
                                </a:lnTo>
                                <a:lnTo>
                                  <a:pt x="2935287" y="598487"/>
                                </a:lnTo>
                                <a:lnTo>
                                  <a:pt x="2944812" y="573087"/>
                                </a:lnTo>
                                <a:lnTo>
                                  <a:pt x="2947987" y="541337"/>
                                </a:lnTo>
                                <a:lnTo>
                                  <a:pt x="2947987" y="117475"/>
                                </a:lnTo>
                                <a:lnTo>
                                  <a:pt x="2942431" y="81756"/>
                                </a:lnTo>
                                <a:lnTo>
                                  <a:pt x="2924175" y="43656"/>
                                </a:lnTo>
                                <a:lnTo>
                                  <a:pt x="2908300" y="26193"/>
                                </a:lnTo>
                                <a:lnTo>
                                  <a:pt x="2887662" y="12700"/>
                                </a:lnTo>
                                <a:lnTo>
                                  <a:pt x="2862262" y="3175"/>
                                </a:lnTo>
                                <a:lnTo>
                                  <a:pt x="2830512" y="0"/>
                                </a:lnTo>
                                <a:lnTo>
                                  <a:pt x="117475" y="0"/>
                                </a:lnTo>
                              </a:path>
                            </a:pathLst>
                          </a:custGeom>
                          <a:noFill/>
                          <a:ln w="24815" cap="flat">
                            <a:solidFill>
                              <a:srgbClr val="45BBC9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1" name="Shape 61"/>
                        <wps:cNvSpPr/>
                        <wps:spPr>
                          <a:xfrm>
                            <a:off x="3906361" y="3483315"/>
                            <a:ext cx="2923381" cy="6350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23381" h="635000">
                                <a:moveTo>
                                  <a:pt x="100806" y="0"/>
                                </a:moveTo>
                                <a:lnTo>
                                  <a:pt x="88900" y="1587"/>
                                </a:lnTo>
                                <a:lnTo>
                                  <a:pt x="72231" y="5556"/>
                                </a:lnTo>
                                <a:lnTo>
                                  <a:pt x="53181" y="13493"/>
                                </a:lnTo>
                                <a:lnTo>
                                  <a:pt x="33337" y="25400"/>
                                </a:lnTo>
                                <a:lnTo>
                                  <a:pt x="16668" y="44450"/>
                                </a:lnTo>
                                <a:lnTo>
                                  <a:pt x="4762" y="70643"/>
                                </a:lnTo>
                                <a:lnTo>
                                  <a:pt x="0" y="105568"/>
                                </a:lnTo>
                                <a:lnTo>
                                  <a:pt x="0" y="534193"/>
                                </a:lnTo>
                                <a:lnTo>
                                  <a:pt x="1587" y="546100"/>
                                </a:lnTo>
                                <a:lnTo>
                                  <a:pt x="5556" y="562768"/>
                                </a:lnTo>
                                <a:lnTo>
                                  <a:pt x="13493" y="581818"/>
                                </a:lnTo>
                                <a:lnTo>
                                  <a:pt x="25400" y="601662"/>
                                </a:lnTo>
                                <a:lnTo>
                                  <a:pt x="44450" y="618331"/>
                                </a:lnTo>
                                <a:lnTo>
                                  <a:pt x="70643" y="630237"/>
                                </a:lnTo>
                                <a:lnTo>
                                  <a:pt x="105568" y="635000"/>
                                </a:lnTo>
                                <a:lnTo>
                                  <a:pt x="2822575" y="635000"/>
                                </a:lnTo>
                                <a:lnTo>
                                  <a:pt x="2834481" y="633412"/>
                                </a:lnTo>
                                <a:lnTo>
                                  <a:pt x="2851150" y="629443"/>
                                </a:lnTo>
                                <a:lnTo>
                                  <a:pt x="2870993" y="621506"/>
                                </a:lnTo>
                                <a:lnTo>
                                  <a:pt x="2890043" y="609600"/>
                                </a:lnTo>
                                <a:lnTo>
                                  <a:pt x="2906712" y="590550"/>
                                </a:lnTo>
                                <a:lnTo>
                                  <a:pt x="2918618" y="564356"/>
                                </a:lnTo>
                                <a:lnTo>
                                  <a:pt x="2923381" y="529431"/>
                                </a:lnTo>
                                <a:lnTo>
                                  <a:pt x="2923381" y="100806"/>
                                </a:lnTo>
                                <a:lnTo>
                                  <a:pt x="2921793" y="88900"/>
                                </a:lnTo>
                                <a:lnTo>
                                  <a:pt x="2917825" y="72231"/>
                                </a:lnTo>
                                <a:lnTo>
                                  <a:pt x="2909887" y="52387"/>
                                </a:lnTo>
                                <a:lnTo>
                                  <a:pt x="2897981" y="33337"/>
                                </a:lnTo>
                                <a:lnTo>
                                  <a:pt x="2878931" y="16668"/>
                                </a:lnTo>
                                <a:lnTo>
                                  <a:pt x="2852737" y="4762"/>
                                </a:lnTo>
                                <a:lnTo>
                                  <a:pt x="2817812" y="0"/>
                                </a:lnTo>
                                <a:lnTo>
                                  <a:pt x="100806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2" name="Shape 62"/>
                        <wps:cNvSpPr/>
                        <wps:spPr>
                          <a:xfrm>
                            <a:off x="3893661" y="3471409"/>
                            <a:ext cx="2948781" cy="6588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48781" h="658812">
                                <a:moveTo>
                                  <a:pt x="118268" y="0"/>
                                </a:moveTo>
                                <a:lnTo>
                                  <a:pt x="82550" y="5556"/>
                                </a:lnTo>
                                <a:lnTo>
                                  <a:pt x="43656" y="23812"/>
                                </a:lnTo>
                                <a:lnTo>
                                  <a:pt x="26987" y="39687"/>
                                </a:lnTo>
                                <a:lnTo>
                                  <a:pt x="12700" y="60325"/>
                                </a:lnTo>
                                <a:lnTo>
                                  <a:pt x="3175" y="85725"/>
                                </a:lnTo>
                                <a:lnTo>
                                  <a:pt x="0" y="117475"/>
                                </a:lnTo>
                                <a:lnTo>
                                  <a:pt x="0" y="541337"/>
                                </a:lnTo>
                                <a:lnTo>
                                  <a:pt x="5556" y="577056"/>
                                </a:lnTo>
                                <a:lnTo>
                                  <a:pt x="23812" y="615156"/>
                                </a:lnTo>
                                <a:lnTo>
                                  <a:pt x="39687" y="632618"/>
                                </a:lnTo>
                                <a:lnTo>
                                  <a:pt x="60325" y="646112"/>
                                </a:lnTo>
                                <a:lnTo>
                                  <a:pt x="86518" y="655637"/>
                                </a:lnTo>
                                <a:lnTo>
                                  <a:pt x="118268" y="658812"/>
                                </a:lnTo>
                                <a:lnTo>
                                  <a:pt x="2830512" y="658812"/>
                                </a:lnTo>
                                <a:lnTo>
                                  <a:pt x="2866231" y="653256"/>
                                </a:lnTo>
                                <a:lnTo>
                                  <a:pt x="2905125" y="635000"/>
                                </a:lnTo>
                                <a:lnTo>
                                  <a:pt x="2922587" y="619125"/>
                                </a:lnTo>
                                <a:lnTo>
                                  <a:pt x="2936081" y="598487"/>
                                </a:lnTo>
                                <a:lnTo>
                                  <a:pt x="2945606" y="573087"/>
                                </a:lnTo>
                                <a:lnTo>
                                  <a:pt x="2948781" y="541337"/>
                                </a:lnTo>
                                <a:lnTo>
                                  <a:pt x="2948781" y="117475"/>
                                </a:lnTo>
                                <a:lnTo>
                                  <a:pt x="2943225" y="81756"/>
                                </a:lnTo>
                                <a:lnTo>
                                  <a:pt x="2924968" y="43656"/>
                                </a:lnTo>
                                <a:lnTo>
                                  <a:pt x="2909093" y="26193"/>
                                </a:lnTo>
                                <a:lnTo>
                                  <a:pt x="2888456" y="12700"/>
                                </a:lnTo>
                                <a:lnTo>
                                  <a:pt x="2862262" y="3175"/>
                                </a:lnTo>
                                <a:lnTo>
                                  <a:pt x="2830512" y="0"/>
                                </a:lnTo>
                                <a:lnTo>
                                  <a:pt x="118268" y="0"/>
                                </a:lnTo>
                              </a:path>
                            </a:pathLst>
                          </a:custGeom>
                          <a:noFill/>
                          <a:ln w="24815" cap="flat">
                            <a:solidFill>
                              <a:srgbClr val="45BBC9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3" name="Shape 63"/>
                        <wps:cNvSpPr/>
                        <wps:spPr>
                          <a:xfrm>
                            <a:off x="3906361" y="4231027"/>
                            <a:ext cx="2923381" cy="6342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23381" h="634206">
                                <a:moveTo>
                                  <a:pt x="100806" y="0"/>
                                </a:moveTo>
                                <a:lnTo>
                                  <a:pt x="88900" y="1587"/>
                                </a:lnTo>
                                <a:lnTo>
                                  <a:pt x="72231" y="5556"/>
                                </a:lnTo>
                                <a:lnTo>
                                  <a:pt x="53181" y="12700"/>
                                </a:lnTo>
                                <a:lnTo>
                                  <a:pt x="33337" y="25400"/>
                                </a:lnTo>
                                <a:lnTo>
                                  <a:pt x="16668" y="44450"/>
                                </a:lnTo>
                                <a:lnTo>
                                  <a:pt x="4762" y="69850"/>
                                </a:lnTo>
                                <a:lnTo>
                                  <a:pt x="0" y="104775"/>
                                </a:lnTo>
                                <a:lnTo>
                                  <a:pt x="0" y="533400"/>
                                </a:lnTo>
                                <a:lnTo>
                                  <a:pt x="1587" y="545306"/>
                                </a:lnTo>
                                <a:lnTo>
                                  <a:pt x="5556" y="561975"/>
                                </a:lnTo>
                                <a:lnTo>
                                  <a:pt x="13493" y="581025"/>
                                </a:lnTo>
                                <a:lnTo>
                                  <a:pt x="25400" y="600868"/>
                                </a:lnTo>
                                <a:lnTo>
                                  <a:pt x="44450" y="617537"/>
                                </a:lnTo>
                                <a:lnTo>
                                  <a:pt x="70643" y="629443"/>
                                </a:lnTo>
                                <a:lnTo>
                                  <a:pt x="105568" y="634206"/>
                                </a:lnTo>
                                <a:lnTo>
                                  <a:pt x="2822575" y="634206"/>
                                </a:lnTo>
                                <a:lnTo>
                                  <a:pt x="2834481" y="632618"/>
                                </a:lnTo>
                                <a:lnTo>
                                  <a:pt x="2851150" y="628650"/>
                                </a:lnTo>
                                <a:lnTo>
                                  <a:pt x="2870993" y="620712"/>
                                </a:lnTo>
                                <a:lnTo>
                                  <a:pt x="2890043" y="608806"/>
                                </a:lnTo>
                                <a:lnTo>
                                  <a:pt x="2906712" y="589756"/>
                                </a:lnTo>
                                <a:lnTo>
                                  <a:pt x="2918618" y="563562"/>
                                </a:lnTo>
                                <a:lnTo>
                                  <a:pt x="2923381" y="528637"/>
                                </a:lnTo>
                                <a:lnTo>
                                  <a:pt x="2923381" y="100012"/>
                                </a:lnTo>
                                <a:lnTo>
                                  <a:pt x="2921793" y="88106"/>
                                </a:lnTo>
                                <a:lnTo>
                                  <a:pt x="2917825" y="71437"/>
                                </a:lnTo>
                                <a:lnTo>
                                  <a:pt x="2909887" y="52387"/>
                                </a:lnTo>
                                <a:lnTo>
                                  <a:pt x="2897981" y="33337"/>
                                </a:lnTo>
                                <a:lnTo>
                                  <a:pt x="2878931" y="16668"/>
                                </a:lnTo>
                                <a:lnTo>
                                  <a:pt x="2852737" y="4762"/>
                                </a:lnTo>
                                <a:lnTo>
                                  <a:pt x="2817812" y="0"/>
                                </a:lnTo>
                                <a:lnTo>
                                  <a:pt x="100806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4" name="Shape 64"/>
                        <wps:cNvSpPr/>
                        <wps:spPr>
                          <a:xfrm>
                            <a:off x="3893661" y="4218327"/>
                            <a:ext cx="2948781" cy="6588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48781" h="658812">
                                <a:moveTo>
                                  <a:pt x="118268" y="0"/>
                                </a:moveTo>
                                <a:lnTo>
                                  <a:pt x="82550" y="5556"/>
                                </a:lnTo>
                                <a:lnTo>
                                  <a:pt x="43656" y="23812"/>
                                </a:lnTo>
                                <a:lnTo>
                                  <a:pt x="26987" y="39687"/>
                                </a:lnTo>
                                <a:lnTo>
                                  <a:pt x="12700" y="60325"/>
                                </a:lnTo>
                                <a:lnTo>
                                  <a:pt x="3175" y="85725"/>
                                </a:lnTo>
                                <a:lnTo>
                                  <a:pt x="0" y="117475"/>
                                </a:lnTo>
                                <a:lnTo>
                                  <a:pt x="0" y="541337"/>
                                </a:lnTo>
                                <a:lnTo>
                                  <a:pt x="5556" y="577056"/>
                                </a:lnTo>
                                <a:lnTo>
                                  <a:pt x="23812" y="615156"/>
                                </a:lnTo>
                                <a:lnTo>
                                  <a:pt x="39687" y="632618"/>
                                </a:lnTo>
                                <a:lnTo>
                                  <a:pt x="60325" y="646112"/>
                                </a:lnTo>
                                <a:lnTo>
                                  <a:pt x="86518" y="655637"/>
                                </a:lnTo>
                                <a:lnTo>
                                  <a:pt x="118268" y="658812"/>
                                </a:lnTo>
                                <a:lnTo>
                                  <a:pt x="2830512" y="658812"/>
                                </a:lnTo>
                                <a:lnTo>
                                  <a:pt x="2866231" y="653256"/>
                                </a:lnTo>
                                <a:lnTo>
                                  <a:pt x="2905125" y="635000"/>
                                </a:lnTo>
                                <a:lnTo>
                                  <a:pt x="2922587" y="619125"/>
                                </a:lnTo>
                                <a:lnTo>
                                  <a:pt x="2936081" y="598487"/>
                                </a:lnTo>
                                <a:lnTo>
                                  <a:pt x="2945606" y="573087"/>
                                </a:lnTo>
                                <a:lnTo>
                                  <a:pt x="2948781" y="541337"/>
                                </a:lnTo>
                                <a:lnTo>
                                  <a:pt x="2948781" y="117475"/>
                                </a:lnTo>
                                <a:lnTo>
                                  <a:pt x="2943225" y="81756"/>
                                </a:lnTo>
                                <a:lnTo>
                                  <a:pt x="2924968" y="43656"/>
                                </a:lnTo>
                                <a:lnTo>
                                  <a:pt x="2909093" y="26193"/>
                                </a:lnTo>
                                <a:lnTo>
                                  <a:pt x="2888456" y="12700"/>
                                </a:lnTo>
                                <a:lnTo>
                                  <a:pt x="2862262" y="3175"/>
                                </a:lnTo>
                                <a:lnTo>
                                  <a:pt x="2830512" y="0"/>
                                </a:lnTo>
                                <a:lnTo>
                                  <a:pt x="118268" y="0"/>
                                </a:lnTo>
                              </a:path>
                            </a:pathLst>
                          </a:custGeom>
                          <a:noFill/>
                          <a:ln w="24815" cap="flat">
                            <a:solidFill>
                              <a:srgbClr val="45BBC9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5" name="Shape 65"/>
                        <wps:cNvSpPr/>
                        <wps:spPr>
                          <a:xfrm>
                            <a:off x="3906361" y="4977946"/>
                            <a:ext cx="2923381" cy="6342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23381" h="634206">
                                <a:moveTo>
                                  <a:pt x="100806" y="0"/>
                                </a:moveTo>
                                <a:lnTo>
                                  <a:pt x="88900" y="1587"/>
                                </a:lnTo>
                                <a:lnTo>
                                  <a:pt x="72231" y="5556"/>
                                </a:lnTo>
                                <a:lnTo>
                                  <a:pt x="53181" y="13493"/>
                                </a:lnTo>
                                <a:lnTo>
                                  <a:pt x="33337" y="25400"/>
                                </a:lnTo>
                                <a:lnTo>
                                  <a:pt x="16668" y="44450"/>
                                </a:lnTo>
                                <a:lnTo>
                                  <a:pt x="4762" y="70643"/>
                                </a:lnTo>
                                <a:lnTo>
                                  <a:pt x="0" y="105568"/>
                                </a:lnTo>
                                <a:lnTo>
                                  <a:pt x="0" y="533400"/>
                                </a:lnTo>
                                <a:lnTo>
                                  <a:pt x="1587" y="545306"/>
                                </a:lnTo>
                                <a:lnTo>
                                  <a:pt x="5556" y="561975"/>
                                </a:lnTo>
                                <a:lnTo>
                                  <a:pt x="13493" y="581025"/>
                                </a:lnTo>
                                <a:lnTo>
                                  <a:pt x="25400" y="600868"/>
                                </a:lnTo>
                                <a:lnTo>
                                  <a:pt x="44450" y="617537"/>
                                </a:lnTo>
                                <a:lnTo>
                                  <a:pt x="70643" y="629443"/>
                                </a:lnTo>
                                <a:lnTo>
                                  <a:pt x="105568" y="634206"/>
                                </a:lnTo>
                                <a:lnTo>
                                  <a:pt x="2822575" y="634206"/>
                                </a:lnTo>
                                <a:lnTo>
                                  <a:pt x="2834481" y="632618"/>
                                </a:lnTo>
                                <a:lnTo>
                                  <a:pt x="2851150" y="628650"/>
                                </a:lnTo>
                                <a:lnTo>
                                  <a:pt x="2870993" y="620712"/>
                                </a:lnTo>
                                <a:lnTo>
                                  <a:pt x="2890043" y="608806"/>
                                </a:lnTo>
                                <a:lnTo>
                                  <a:pt x="2906712" y="589756"/>
                                </a:lnTo>
                                <a:lnTo>
                                  <a:pt x="2918618" y="563562"/>
                                </a:lnTo>
                                <a:lnTo>
                                  <a:pt x="2923381" y="528637"/>
                                </a:lnTo>
                                <a:lnTo>
                                  <a:pt x="2923381" y="100806"/>
                                </a:lnTo>
                                <a:lnTo>
                                  <a:pt x="2921793" y="88900"/>
                                </a:lnTo>
                                <a:lnTo>
                                  <a:pt x="2917825" y="72231"/>
                                </a:lnTo>
                                <a:lnTo>
                                  <a:pt x="2909887" y="52387"/>
                                </a:lnTo>
                                <a:lnTo>
                                  <a:pt x="2897981" y="33337"/>
                                </a:lnTo>
                                <a:lnTo>
                                  <a:pt x="2878931" y="16668"/>
                                </a:lnTo>
                                <a:lnTo>
                                  <a:pt x="2852737" y="4762"/>
                                </a:lnTo>
                                <a:lnTo>
                                  <a:pt x="2817812" y="0"/>
                                </a:lnTo>
                                <a:lnTo>
                                  <a:pt x="100806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6" name="Shape 66"/>
                        <wps:cNvSpPr/>
                        <wps:spPr>
                          <a:xfrm>
                            <a:off x="3893661" y="4965246"/>
                            <a:ext cx="2948781" cy="6596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48781" h="659606">
                                <a:moveTo>
                                  <a:pt x="118268" y="0"/>
                                </a:moveTo>
                                <a:lnTo>
                                  <a:pt x="82550" y="5556"/>
                                </a:lnTo>
                                <a:lnTo>
                                  <a:pt x="43656" y="23812"/>
                                </a:lnTo>
                                <a:lnTo>
                                  <a:pt x="26987" y="39687"/>
                                </a:lnTo>
                                <a:lnTo>
                                  <a:pt x="12700" y="60325"/>
                                </a:lnTo>
                                <a:lnTo>
                                  <a:pt x="3175" y="86518"/>
                                </a:lnTo>
                                <a:lnTo>
                                  <a:pt x="0" y="118268"/>
                                </a:lnTo>
                                <a:lnTo>
                                  <a:pt x="0" y="541337"/>
                                </a:lnTo>
                                <a:lnTo>
                                  <a:pt x="5556" y="577056"/>
                                </a:lnTo>
                                <a:lnTo>
                                  <a:pt x="23812" y="615950"/>
                                </a:lnTo>
                                <a:lnTo>
                                  <a:pt x="39687" y="632618"/>
                                </a:lnTo>
                                <a:lnTo>
                                  <a:pt x="60325" y="646906"/>
                                </a:lnTo>
                                <a:lnTo>
                                  <a:pt x="86518" y="656431"/>
                                </a:lnTo>
                                <a:lnTo>
                                  <a:pt x="118268" y="659606"/>
                                </a:lnTo>
                                <a:lnTo>
                                  <a:pt x="2830512" y="659606"/>
                                </a:lnTo>
                                <a:lnTo>
                                  <a:pt x="2866231" y="654050"/>
                                </a:lnTo>
                                <a:lnTo>
                                  <a:pt x="2905125" y="635000"/>
                                </a:lnTo>
                                <a:lnTo>
                                  <a:pt x="2922587" y="619918"/>
                                </a:lnTo>
                                <a:lnTo>
                                  <a:pt x="2936081" y="599281"/>
                                </a:lnTo>
                                <a:lnTo>
                                  <a:pt x="2945606" y="573087"/>
                                </a:lnTo>
                                <a:lnTo>
                                  <a:pt x="2948781" y="541337"/>
                                </a:lnTo>
                                <a:lnTo>
                                  <a:pt x="2948781" y="118268"/>
                                </a:lnTo>
                                <a:lnTo>
                                  <a:pt x="2943225" y="82550"/>
                                </a:lnTo>
                                <a:lnTo>
                                  <a:pt x="2924968" y="43656"/>
                                </a:lnTo>
                                <a:lnTo>
                                  <a:pt x="2909093" y="26193"/>
                                </a:lnTo>
                                <a:lnTo>
                                  <a:pt x="2888456" y="12700"/>
                                </a:lnTo>
                                <a:lnTo>
                                  <a:pt x="2862262" y="3175"/>
                                </a:lnTo>
                                <a:lnTo>
                                  <a:pt x="2830512" y="0"/>
                                </a:lnTo>
                                <a:lnTo>
                                  <a:pt x="118268" y="0"/>
                                </a:lnTo>
                              </a:path>
                            </a:pathLst>
                          </a:custGeom>
                          <a:noFill/>
                          <a:ln w="24815" cap="flat">
                            <a:solidFill>
                              <a:srgbClr val="45BBC9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7" name="Shape 67"/>
                        <wps:cNvSpPr/>
                        <wps:spPr>
                          <a:xfrm>
                            <a:off x="3906361" y="5724865"/>
                            <a:ext cx="2923381" cy="6342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23381" h="634206">
                                <a:moveTo>
                                  <a:pt x="100806" y="0"/>
                                </a:moveTo>
                                <a:lnTo>
                                  <a:pt x="88900" y="1587"/>
                                </a:lnTo>
                                <a:lnTo>
                                  <a:pt x="72231" y="5556"/>
                                </a:lnTo>
                                <a:lnTo>
                                  <a:pt x="53181" y="13493"/>
                                </a:lnTo>
                                <a:lnTo>
                                  <a:pt x="33337" y="25400"/>
                                </a:lnTo>
                                <a:lnTo>
                                  <a:pt x="16668" y="44450"/>
                                </a:lnTo>
                                <a:lnTo>
                                  <a:pt x="4762" y="70643"/>
                                </a:lnTo>
                                <a:lnTo>
                                  <a:pt x="0" y="105568"/>
                                </a:lnTo>
                                <a:lnTo>
                                  <a:pt x="0" y="533400"/>
                                </a:lnTo>
                                <a:lnTo>
                                  <a:pt x="1587" y="545306"/>
                                </a:lnTo>
                                <a:lnTo>
                                  <a:pt x="5556" y="561975"/>
                                </a:lnTo>
                                <a:lnTo>
                                  <a:pt x="13493" y="581025"/>
                                </a:lnTo>
                                <a:lnTo>
                                  <a:pt x="25400" y="600868"/>
                                </a:lnTo>
                                <a:lnTo>
                                  <a:pt x="44450" y="617537"/>
                                </a:lnTo>
                                <a:lnTo>
                                  <a:pt x="70643" y="629443"/>
                                </a:lnTo>
                                <a:lnTo>
                                  <a:pt x="105568" y="634206"/>
                                </a:lnTo>
                                <a:lnTo>
                                  <a:pt x="2822575" y="634206"/>
                                </a:lnTo>
                                <a:lnTo>
                                  <a:pt x="2834481" y="632618"/>
                                </a:lnTo>
                                <a:lnTo>
                                  <a:pt x="2851150" y="628650"/>
                                </a:lnTo>
                                <a:lnTo>
                                  <a:pt x="2870993" y="620712"/>
                                </a:lnTo>
                                <a:lnTo>
                                  <a:pt x="2890043" y="608806"/>
                                </a:lnTo>
                                <a:lnTo>
                                  <a:pt x="2906712" y="589756"/>
                                </a:lnTo>
                                <a:lnTo>
                                  <a:pt x="2918618" y="563562"/>
                                </a:lnTo>
                                <a:lnTo>
                                  <a:pt x="2923381" y="528637"/>
                                </a:lnTo>
                                <a:lnTo>
                                  <a:pt x="2923381" y="100806"/>
                                </a:lnTo>
                                <a:lnTo>
                                  <a:pt x="2921793" y="88900"/>
                                </a:lnTo>
                                <a:lnTo>
                                  <a:pt x="2917825" y="72231"/>
                                </a:lnTo>
                                <a:lnTo>
                                  <a:pt x="2909887" y="52387"/>
                                </a:lnTo>
                                <a:lnTo>
                                  <a:pt x="2897981" y="33337"/>
                                </a:lnTo>
                                <a:lnTo>
                                  <a:pt x="2878931" y="16668"/>
                                </a:lnTo>
                                <a:lnTo>
                                  <a:pt x="2852737" y="4762"/>
                                </a:lnTo>
                                <a:lnTo>
                                  <a:pt x="2817812" y="0"/>
                                </a:lnTo>
                                <a:lnTo>
                                  <a:pt x="100806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8" name="Shape 68"/>
                        <wps:cNvSpPr/>
                        <wps:spPr>
                          <a:xfrm>
                            <a:off x="3893661" y="5712165"/>
                            <a:ext cx="2948781" cy="6596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48781" h="659606">
                                <a:moveTo>
                                  <a:pt x="118268" y="0"/>
                                </a:moveTo>
                                <a:lnTo>
                                  <a:pt x="82550" y="5556"/>
                                </a:lnTo>
                                <a:lnTo>
                                  <a:pt x="43656" y="23812"/>
                                </a:lnTo>
                                <a:lnTo>
                                  <a:pt x="26987" y="39687"/>
                                </a:lnTo>
                                <a:lnTo>
                                  <a:pt x="12700" y="60325"/>
                                </a:lnTo>
                                <a:lnTo>
                                  <a:pt x="3175" y="86518"/>
                                </a:lnTo>
                                <a:lnTo>
                                  <a:pt x="0" y="118268"/>
                                </a:lnTo>
                                <a:lnTo>
                                  <a:pt x="0" y="541337"/>
                                </a:lnTo>
                                <a:lnTo>
                                  <a:pt x="5556" y="577056"/>
                                </a:lnTo>
                                <a:lnTo>
                                  <a:pt x="23812" y="615950"/>
                                </a:lnTo>
                                <a:lnTo>
                                  <a:pt x="39687" y="632618"/>
                                </a:lnTo>
                                <a:lnTo>
                                  <a:pt x="60325" y="646906"/>
                                </a:lnTo>
                                <a:lnTo>
                                  <a:pt x="86518" y="656431"/>
                                </a:lnTo>
                                <a:lnTo>
                                  <a:pt x="118268" y="659606"/>
                                </a:lnTo>
                                <a:lnTo>
                                  <a:pt x="2830512" y="659606"/>
                                </a:lnTo>
                                <a:lnTo>
                                  <a:pt x="2866231" y="654050"/>
                                </a:lnTo>
                                <a:lnTo>
                                  <a:pt x="2905125" y="635793"/>
                                </a:lnTo>
                                <a:lnTo>
                                  <a:pt x="2922587" y="619918"/>
                                </a:lnTo>
                                <a:lnTo>
                                  <a:pt x="2936081" y="599281"/>
                                </a:lnTo>
                                <a:lnTo>
                                  <a:pt x="2945606" y="573087"/>
                                </a:lnTo>
                                <a:lnTo>
                                  <a:pt x="2948781" y="541337"/>
                                </a:lnTo>
                                <a:lnTo>
                                  <a:pt x="2948781" y="118268"/>
                                </a:lnTo>
                                <a:lnTo>
                                  <a:pt x="2943225" y="82550"/>
                                </a:lnTo>
                                <a:lnTo>
                                  <a:pt x="2924968" y="43656"/>
                                </a:lnTo>
                                <a:lnTo>
                                  <a:pt x="2909093" y="26193"/>
                                </a:lnTo>
                                <a:lnTo>
                                  <a:pt x="2888456" y="12700"/>
                                </a:lnTo>
                                <a:lnTo>
                                  <a:pt x="2862262" y="3175"/>
                                </a:lnTo>
                                <a:lnTo>
                                  <a:pt x="2830512" y="0"/>
                                </a:lnTo>
                                <a:lnTo>
                                  <a:pt x="118268" y="0"/>
                                </a:lnTo>
                              </a:path>
                            </a:pathLst>
                          </a:custGeom>
                          <a:noFill/>
                          <a:ln w="24815" cap="flat">
                            <a:solidFill>
                              <a:srgbClr val="45BBC9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9" name="Shape 69"/>
                        <wps:cNvSpPr/>
                        <wps:spPr>
                          <a:xfrm>
                            <a:off x="3906361" y="6471784"/>
                            <a:ext cx="2923381" cy="6342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23381" h="634206">
                                <a:moveTo>
                                  <a:pt x="100806" y="0"/>
                                </a:moveTo>
                                <a:lnTo>
                                  <a:pt x="88900" y="1587"/>
                                </a:lnTo>
                                <a:lnTo>
                                  <a:pt x="72231" y="5556"/>
                                </a:lnTo>
                                <a:lnTo>
                                  <a:pt x="53181" y="13493"/>
                                </a:lnTo>
                                <a:lnTo>
                                  <a:pt x="33337" y="25400"/>
                                </a:lnTo>
                                <a:lnTo>
                                  <a:pt x="16668" y="44450"/>
                                </a:lnTo>
                                <a:lnTo>
                                  <a:pt x="4762" y="70643"/>
                                </a:lnTo>
                                <a:lnTo>
                                  <a:pt x="0" y="105568"/>
                                </a:lnTo>
                                <a:lnTo>
                                  <a:pt x="0" y="533400"/>
                                </a:lnTo>
                                <a:lnTo>
                                  <a:pt x="1587" y="545306"/>
                                </a:lnTo>
                                <a:lnTo>
                                  <a:pt x="5556" y="561975"/>
                                </a:lnTo>
                                <a:lnTo>
                                  <a:pt x="13493" y="581025"/>
                                </a:lnTo>
                                <a:lnTo>
                                  <a:pt x="25400" y="600868"/>
                                </a:lnTo>
                                <a:lnTo>
                                  <a:pt x="44450" y="617537"/>
                                </a:lnTo>
                                <a:lnTo>
                                  <a:pt x="70643" y="629443"/>
                                </a:lnTo>
                                <a:lnTo>
                                  <a:pt x="105568" y="634206"/>
                                </a:lnTo>
                                <a:lnTo>
                                  <a:pt x="2822575" y="634206"/>
                                </a:lnTo>
                                <a:lnTo>
                                  <a:pt x="2834481" y="632618"/>
                                </a:lnTo>
                                <a:lnTo>
                                  <a:pt x="2851150" y="628650"/>
                                </a:lnTo>
                                <a:lnTo>
                                  <a:pt x="2870993" y="620712"/>
                                </a:lnTo>
                                <a:lnTo>
                                  <a:pt x="2890043" y="608806"/>
                                </a:lnTo>
                                <a:lnTo>
                                  <a:pt x="2906712" y="589756"/>
                                </a:lnTo>
                                <a:lnTo>
                                  <a:pt x="2918618" y="563562"/>
                                </a:lnTo>
                                <a:lnTo>
                                  <a:pt x="2923381" y="528637"/>
                                </a:lnTo>
                                <a:lnTo>
                                  <a:pt x="2923381" y="100806"/>
                                </a:lnTo>
                                <a:lnTo>
                                  <a:pt x="2921793" y="88900"/>
                                </a:lnTo>
                                <a:lnTo>
                                  <a:pt x="2917825" y="72231"/>
                                </a:lnTo>
                                <a:lnTo>
                                  <a:pt x="2909887" y="52387"/>
                                </a:lnTo>
                                <a:lnTo>
                                  <a:pt x="2897981" y="33337"/>
                                </a:lnTo>
                                <a:lnTo>
                                  <a:pt x="2878931" y="16668"/>
                                </a:lnTo>
                                <a:lnTo>
                                  <a:pt x="2852737" y="4762"/>
                                </a:lnTo>
                                <a:lnTo>
                                  <a:pt x="2817812" y="0"/>
                                </a:lnTo>
                                <a:lnTo>
                                  <a:pt x="100806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0" name="Shape 70"/>
                        <wps:cNvSpPr/>
                        <wps:spPr>
                          <a:xfrm>
                            <a:off x="3893661" y="6459084"/>
                            <a:ext cx="2948781" cy="6596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48781" h="659606">
                                <a:moveTo>
                                  <a:pt x="118268" y="0"/>
                                </a:moveTo>
                                <a:lnTo>
                                  <a:pt x="82550" y="5556"/>
                                </a:lnTo>
                                <a:lnTo>
                                  <a:pt x="43656" y="23812"/>
                                </a:lnTo>
                                <a:lnTo>
                                  <a:pt x="26987" y="39687"/>
                                </a:lnTo>
                                <a:lnTo>
                                  <a:pt x="12700" y="60325"/>
                                </a:lnTo>
                                <a:lnTo>
                                  <a:pt x="3175" y="86518"/>
                                </a:lnTo>
                                <a:lnTo>
                                  <a:pt x="0" y="118268"/>
                                </a:lnTo>
                                <a:lnTo>
                                  <a:pt x="0" y="541337"/>
                                </a:lnTo>
                                <a:lnTo>
                                  <a:pt x="5556" y="577056"/>
                                </a:lnTo>
                                <a:lnTo>
                                  <a:pt x="23812" y="615950"/>
                                </a:lnTo>
                                <a:lnTo>
                                  <a:pt x="39687" y="633412"/>
                                </a:lnTo>
                                <a:lnTo>
                                  <a:pt x="60325" y="646906"/>
                                </a:lnTo>
                                <a:lnTo>
                                  <a:pt x="86518" y="656431"/>
                                </a:lnTo>
                                <a:lnTo>
                                  <a:pt x="118268" y="659606"/>
                                </a:lnTo>
                                <a:lnTo>
                                  <a:pt x="2830512" y="659606"/>
                                </a:lnTo>
                                <a:lnTo>
                                  <a:pt x="2866231" y="654050"/>
                                </a:lnTo>
                                <a:lnTo>
                                  <a:pt x="2905125" y="635793"/>
                                </a:lnTo>
                                <a:lnTo>
                                  <a:pt x="2922587" y="619918"/>
                                </a:lnTo>
                                <a:lnTo>
                                  <a:pt x="2936081" y="599281"/>
                                </a:lnTo>
                                <a:lnTo>
                                  <a:pt x="2945606" y="573087"/>
                                </a:lnTo>
                                <a:lnTo>
                                  <a:pt x="2948781" y="541337"/>
                                </a:lnTo>
                                <a:lnTo>
                                  <a:pt x="2948781" y="118268"/>
                                </a:lnTo>
                                <a:lnTo>
                                  <a:pt x="2943225" y="82550"/>
                                </a:lnTo>
                                <a:lnTo>
                                  <a:pt x="2924968" y="43656"/>
                                </a:lnTo>
                                <a:lnTo>
                                  <a:pt x="2909093" y="26193"/>
                                </a:lnTo>
                                <a:lnTo>
                                  <a:pt x="2888456" y="12700"/>
                                </a:lnTo>
                                <a:lnTo>
                                  <a:pt x="2862262" y="3175"/>
                                </a:lnTo>
                                <a:lnTo>
                                  <a:pt x="2830512" y="0"/>
                                </a:lnTo>
                                <a:lnTo>
                                  <a:pt x="118268" y="0"/>
                                </a:lnTo>
                              </a:path>
                            </a:pathLst>
                          </a:custGeom>
                          <a:noFill/>
                          <a:ln w="24815" cap="flat">
                            <a:solidFill>
                              <a:srgbClr val="45BBC9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1" name="Shape 71"/>
                        <wps:cNvSpPr/>
                        <wps:spPr>
                          <a:xfrm>
                            <a:off x="3906361" y="7218702"/>
                            <a:ext cx="2923381" cy="6342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23381" h="634206">
                                <a:moveTo>
                                  <a:pt x="100806" y="0"/>
                                </a:moveTo>
                                <a:lnTo>
                                  <a:pt x="88900" y="1587"/>
                                </a:lnTo>
                                <a:lnTo>
                                  <a:pt x="72231" y="5556"/>
                                </a:lnTo>
                                <a:lnTo>
                                  <a:pt x="53181" y="13493"/>
                                </a:lnTo>
                                <a:lnTo>
                                  <a:pt x="33337" y="25400"/>
                                </a:lnTo>
                                <a:lnTo>
                                  <a:pt x="16668" y="44450"/>
                                </a:lnTo>
                                <a:lnTo>
                                  <a:pt x="4762" y="70643"/>
                                </a:lnTo>
                                <a:lnTo>
                                  <a:pt x="0" y="105568"/>
                                </a:lnTo>
                                <a:lnTo>
                                  <a:pt x="0" y="533400"/>
                                </a:lnTo>
                                <a:lnTo>
                                  <a:pt x="1587" y="545306"/>
                                </a:lnTo>
                                <a:lnTo>
                                  <a:pt x="5556" y="561975"/>
                                </a:lnTo>
                                <a:lnTo>
                                  <a:pt x="13493" y="581025"/>
                                </a:lnTo>
                                <a:lnTo>
                                  <a:pt x="25400" y="600868"/>
                                </a:lnTo>
                                <a:lnTo>
                                  <a:pt x="44450" y="617537"/>
                                </a:lnTo>
                                <a:lnTo>
                                  <a:pt x="70643" y="629443"/>
                                </a:lnTo>
                                <a:lnTo>
                                  <a:pt x="105568" y="634206"/>
                                </a:lnTo>
                                <a:lnTo>
                                  <a:pt x="2822575" y="634206"/>
                                </a:lnTo>
                                <a:lnTo>
                                  <a:pt x="2834481" y="632618"/>
                                </a:lnTo>
                                <a:lnTo>
                                  <a:pt x="2851150" y="628650"/>
                                </a:lnTo>
                                <a:lnTo>
                                  <a:pt x="2870993" y="620712"/>
                                </a:lnTo>
                                <a:lnTo>
                                  <a:pt x="2890043" y="608806"/>
                                </a:lnTo>
                                <a:lnTo>
                                  <a:pt x="2906712" y="589756"/>
                                </a:lnTo>
                                <a:lnTo>
                                  <a:pt x="2918618" y="563562"/>
                                </a:lnTo>
                                <a:lnTo>
                                  <a:pt x="2923381" y="528637"/>
                                </a:lnTo>
                                <a:lnTo>
                                  <a:pt x="2923381" y="100806"/>
                                </a:lnTo>
                                <a:lnTo>
                                  <a:pt x="2921793" y="88900"/>
                                </a:lnTo>
                                <a:lnTo>
                                  <a:pt x="2917825" y="72231"/>
                                </a:lnTo>
                                <a:lnTo>
                                  <a:pt x="2909887" y="52387"/>
                                </a:lnTo>
                                <a:lnTo>
                                  <a:pt x="2897981" y="33337"/>
                                </a:lnTo>
                                <a:lnTo>
                                  <a:pt x="2878931" y="16668"/>
                                </a:lnTo>
                                <a:lnTo>
                                  <a:pt x="2852737" y="4762"/>
                                </a:lnTo>
                                <a:lnTo>
                                  <a:pt x="2817812" y="0"/>
                                </a:lnTo>
                                <a:lnTo>
                                  <a:pt x="100806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2" name="Shape 72"/>
                        <wps:cNvSpPr/>
                        <wps:spPr>
                          <a:xfrm>
                            <a:off x="3893661" y="7206002"/>
                            <a:ext cx="2948781" cy="6596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48781" h="659606">
                                <a:moveTo>
                                  <a:pt x="118268" y="0"/>
                                </a:moveTo>
                                <a:lnTo>
                                  <a:pt x="82550" y="5556"/>
                                </a:lnTo>
                                <a:lnTo>
                                  <a:pt x="43656" y="23812"/>
                                </a:lnTo>
                                <a:lnTo>
                                  <a:pt x="26987" y="39687"/>
                                </a:lnTo>
                                <a:lnTo>
                                  <a:pt x="12700" y="60325"/>
                                </a:lnTo>
                                <a:lnTo>
                                  <a:pt x="3175" y="86518"/>
                                </a:lnTo>
                                <a:lnTo>
                                  <a:pt x="0" y="118268"/>
                                </a:lnTo>
                                <a:lnTo>
                                  <a:pt x="0" y="541337"/>
                                </a:lnTo>
                                <a:lnTo>
                                  <a:pt x="5556" y="577056"/>
                                </a:lnTo>
                                <a:lnTo>
                                  <a:pt x="23812" y="615950"/>
                                </a:lnTo>
                                <a:lnTo>
                                  <a:pt x="39687" y="633412"/>
                                </a:lnTo>
                                <a:lnTo>
                                  <a:pt x="60325" y="646906"/>
                                </a:lnTo>
                                <a:lnTo>
                                  <a:pt x="86518" y="656431"/>
                                </a:lnTo>
                                <a:lnTo>
                                  <a:pt x="118268" y="659606"/>
                                </a:lnTo>
                                <a:lnTo>
                                  <a:pt x="2830512" y="659606"/>
                                </a:lnTo>
                                <a:lnTo>
                                  <a:pt x="2866231" y="654050"/>
                                </a:lnTo>
                                <a:lnTo>
                                  <a:pt x="2905125" y="635793"/>
                                </a:lnTo>
                                <a:lnTo>
                                  <a:pt x="2922587" y="619918"/>
                                </a:lnTo>
                                <a:lnTo>
                                  <a:pt x="2936081" y="599281"/>
                                </a:lnTo>
                                <a:lnTo>
                                  <a:pt x="2945606" y="573087"/>
                                </a:lnTo>
                                <a:lnTo>
                                  <a:pt x="2948781" y="541337"/>
                                </a:lnTo>
                                <a:lnTo>
                                  <a:pt x="2948781" y="118268"/>
                                </a:lnTo>
                                <a:lnTo>
                                  <a:pt x="2943225" y="82550"/>
                                </a:lnTo>
                                <a:lnTo>
                                  <a:pt x="2924968" y="43656"/>
                                </a:lnTo>
                                <a:lnTo>
                                  <a:pt x="2909093" y="26193"/>
                                </a:lnTo>
                                <a:lnTo>
                                  <a:pt x="2888456" y="12700"/>
                                </a:lnTo>
                                <a:lnTo>
                                  <a:pt x="2862262" y="3175"/>
                                </a:lnTo>
                                <a:lnTo>
                                  <a:pt x="2830512" y="0"/>
                                </a:lnTo>
                                <a:lnTo>
                                  <a:pt x="118268" y="0"/>
                                </a:lnTo>
                              </a:path>
                            </a:pathLst>
                          </a:custGeom>
                          <a:noFill/>
                          <a:ln w="24815" cap="flat">
                            <a:solidFill>
                              <a:srgbClr val="45BBC9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3" name="Shape 73"/>
                        <wps:cNvSpPr/>
                        <wps:spPr>
                          <a:xfrm>
                            <a:off x="3906361" y="7965621"/>
                            <a:ext cx="2923381" cy="6342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23381" h="634206">
                                <a:moveTo>
                                  <a:pt x="100806" y="0"/>
                                </a:moveTo>
                                <a:lnTo>
                                  <a:pt x="88900" y="1587"/>
                                </a:lnTo>
                                <a:lnTo>
                                  <a:pt x="72231" y="5556"/>
                                </a:lnTo>
                                <a:lnTo>
                                  <a:pt x="53181" y="13493"/>
                                </a:lnTo>
                                <a:lnTo>
                                  <a:pt x="33337" y="25400"/>
                                </a:lnTo>
                                <a:lnTo>
                                  <a:pt x="16668" y="44450"/>
                                </a:lnTo>
                                <a:lnTo>
                                  <a:pt x="4762" y="70643"/>
                                </a:lnTo>
                                <a:lnTo>
                                  <a:pt x="0" y="105568"/>
                                </a:lnTo>
                                <a:lnTo>
                                  <a:pt x="0" y="533400"/>
                                </a:lnTo>
                                <a:lnTo>
                                  <a:pt x="1587" y="545306"/>
                                </a:lnTo>
                                <a:lnTo>
                                  <a:pt x="5556" y="561975"/>
                                </a:lnTo>
                                <a:lnTo>
                                  <a:pt x="13493" y="581025"/>
                                </a:lnTo>
                                <a:lnTo>
                                  <a:pt x="25400" y="600868"/>
                                </a:lnTo>
                                <a:lnTo>
                                  <a:pt x="44450" y="617537"/>
                                </a:lnTo>
                                <a:lnTo>
                                  <a:pt x="70643" y="629443"/>
                                </a:lnTo>
                                <a:lnTo>
                                  <a:pt x="105568" y="634206"/>
                                </a:lnTo>
                                <a:lnTo>
                                  <a:pt x="2822575" y="634206"/>
                                </a:lnTo>
                                <a:lnTo>
                                  <a:pt x="2834481" y="632618"/>
                                </a:lnTo>
                                <a:lnTo>
                                  <a:pt x="2851150" y="628650"/>
                                </a:lnTo>
                                <a:lnTo>
                                  <a:pt x="2870993" y="620712"/>
                                </a:lnTo>
                                <a:lnTo>
                                  <a:pt x="2890043" y="608806"/>
                                </a:lnTo>
                                <a:lnTo>
                                  <a:pt x="2906712" y="589756"/>
                                </a:lnTo>
                                <a:lnTo>
                                  <a:pt x="2918618" y="563562"/>
                                </a:lnTo>
                                <a:lnTo>
                                  <a:pt x="2923381" y="528637"/>
                                </a:lnTo>
                                <a:lnTo>
                                  <a:pt x="2923381" y="100806"/>
                                </a:lnTo>
                                <a:lnTo>
                                  <a:pt x="2921793" y="88900"/>
                                </a:lnTo>
                                <a:lnTo>
                                  <a:pt x="2917825" y="72231"/>
                                </a:lnTo>
                                <a:lnTo>
                                  <a:pt x="2909887" y="52387"/>
                                </a:lnTo>
                                <a:lnTo>
                                  <a:pt x="2897981" y="33337"/>
                                </a:lnTo>
                                <a:lnTo>
                                  <a:pt x="2878931" y="16668"/>
                                </a:lnTo>
                                <a:lnTo>
                                  <a:pt x="2852737" y="4762"/>
                                </a:lnTo>
                                <a:lnTo>
                                  <a:pt x="2817812" y="0"/>
                                </a:lnTo>
                                <a:lnTo>
                                  <a:pt x="100806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4" name="Shape 74"/>
                        <wps:cNvSpPr/>
                        <wps:spPr>
                          <a:xfrm>
                            <a:off x="3893661" y="7952921"/>
                            <a:ext cx="2948781" cy="6596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48781" h="659606">
                                <a:moveTo>
                                  <a:pt x="118268" y="0"/>
                                </a:moveTo>
                                <a:lnTo>
                                  <a:pt x="82550" y="5556"/>
                                </a:lnTo>
                                <a:lnTo>
                                  <a:pt x="43656" y="23812"/>
                                </a:lnTo>
                                <a:lnTo>
                                  <a:pt x="26987" y="39687"/>
                                </a:lnTo>
                                <a:lnTo>
                                  <a:pt x="12700" y="60325"/>
                                </a:lnTo>
                                <a:lnTo>
                                  <a:pt x="3175" y="86518"/>
                                </a:lnTo>
                                <a:lnTo>
                                  <a:pt x="0" y="118268"/>
                                </a:lnTo>
                                <a:lnTo>
                                  <a:pt x="0" y="541337"/>
                                </a:lnTo>
                                <a:lnTo>
                                  <a:pt x="5556" y="577056"/>
                                </a:lnTo>
                                <a:lnTo>
                                  <a:pt x="23812" y="615950"/>
                                </a:lnTo>
                                <a:lnTo>
                                  <a:pt x="39687" y="633412"/>
                                </a:lnTo>
                                <a:lnTo>
                                  <a:pt x="60325" y="646906"/>
                                </a:lnTo>
                                <a:lnTo>
                                  <a:pt x="86518" y="656431"/>
                                </a:lnTo>
                                <a:lnTo>
                                  <a:pt x="118268" y="659606"/>
                                </a:lnTo>
                                <a:lnTo>
                                  <a:pt x="2830512" y="659606"/>
                                </a:lnTo>
                                <a:lnTo>
                                  <a:pt x="2866231" y="654050"/>
                                </a:lnTo>
                                <a:lnTo>
                                  <a:pt x="2905125" y="635793"/>
                                </a:lnTo>
                                <a:lnTo>
                                  <a:pt x="2922587" y="619918"/>
                                </a:lnTo>
                                <a:lnTo>
                                  <a:pt x="2936081" y="599281"/>
                                </a:lnTo>
                                <a:lnTo>
                                  <a:pt x="2945606" y="573087"/>
                                </a:lnTo>
                                <a:lnTo>
                                  <a:pt x="2948781" y="541337"/>
                                </a:lnTo>
                                <a:lnTo>
                                  <a:pt x="2948781" y="118268"/>
                                </a:lnTo>
                                <a:lnTo>
                                  <a:pt x="2943225" y="82550"/>
                                </a:lnTo>
                                <a:lnTo>
                                  <a:pt x="2924968" y="43656"/>
                                </a:lnTo>
                                <a:lnTo>
                                  <a:pt x="2909093" y="26987"/>
                                </a:lnTo>
                                <a:lnTo>
                                  <a:pt x="2888456" y="12700"/>
                                </a:lnTo>
                                <a:lnTo>
                                  <a:pt x="2862262" y="3175"/>
                                </a:lnTo>
                                <a:lnTo>
                                  <a:pt x="2830512" y="0"/>
                                </a:lnTo>
                                <a:lnTo>
                                  <a:pt x="118268" y="0"/>
                                </a:lnTo>
                              </a:path>
                            </a:pathLst>
                          </a:custGeom>
                          <a:noFill/>
                          <a:ln w="24815" cap="flat">
                            <a:solidFill>
                              <a:srgbClr val="45BBC9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5" name="Shape 75"/>
                        <wps:cNvSpPr/>
                        <wps:spPr>
                          <a:xfrm>
                            <a:off x="3906361" y="8712540"/>
                            <a:ext cx="2923381" cy="6342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23381" h="634206">
                                <a:moveTo>
                                  <a:pt x="100806" y="0"/>
                                </a:moveTo>
                                <a:lnTo>
                                  <a:pt x="88900" y="1587"/>
                                </a:lnTo>
                                <a:lnTo>
                                  <a:pt x="72231" y="5556"/>
                                </a:lnTo>
                                <a:lnTo>
                                  <a:pt x="53181" y="13493"/>
                                </a:lnTo>
                                <a:lnTo>
                                  <a:pt x="33337" y="25400"/>
                                </a:lnTo>
                                <a:lnTo>
                                  <a:pt x="16668" y="44450"/>
                                </a:lnTo>
                                <a:lnTo>
                                  <a:pt x="4762" y="70643"/>
                                </a:lnTo>
                                <a:lnTo>
                                  <a:pt x="0" y="105568"/>
                                </a:lnTo>
                                <a:lnTo>
                                  <a:pt x="0" y="533400"/>
                                </a:lnTo>
                                <a:lnTo>
                                  <a:pt x="1587" y="545306"/>
                                </a:lnTo>
                                <a:lnTo>
                                  <a:pt x="5556" y="561975"/>
                                </a:lnTo>
                                <a:lnTo>
                                  <a:pt x="13493" y="581025"/>
                                </a:lnTo>
                                <a:lnTo>
                                  <a:pt x="25400" y="600868"/>
                                </a:lnTo>
                                <a:lnTo>
                                  <a:pt x="44450" y="617537"/>
                                </a:lnTo>
                                <a:lnTo>
                                  <a:pt x="70643" y="629443"/>
                                </a:lnTo>
                                <a:lnTo>
                                  <a:pt x="105568" y="634206"/>
                                </a:lnTo>
                                <a:lnTo>
                                  <a:pt x="2822575" y="634206"/>
                                </a:lnTo>
                                <a:lnTo>
                                  <a:pt x="2834481" y="632618"/>
                                </a:lnTo>
                                <a:lnTo>
                                  <a:pt x="2851150" y="628650"/>
                                </a:lnTo>
                                <a:lnTo>
                                  <a:pt x="2870993" y="620712"/>
                                </a:lnTo>
                                <a:lnTo>
                                  <a:pt x="2890043" y="608806"/>
                                </a:lnTo>
                                <a:lnTo>
                                  <a:pt x="2906712" y="589756"/>
                                </a:lnTo>
                                <a:lnTo>
                                  <a:pt x="2918618" y="563562"/>
                                </a:lnTo>
                                <a:lnTo>
                                  <a:pt x="2923381" y="528637"/>
                                </a:lnTo>
                                <a:lnTo>
                                  <a:pt x="2923381" y="100806"/>
                                </a:lnTo>
                                <a:lnTo>
                                  <a:pt x="2921793" y="88900"/>
                                </a:lnTo>
                                <a:lnTo>
                                  <a:pt x="2917825" y="72231"/>
                                </a:lnTo>
                                <a:lnTo>
                                  <a:pt x="2909887" y="52387"/>
                                </a:lnTo>
                                <a:lnTo>
                                  <a:pt x="2897981" y="33337"/>
                                </a:lnTo>
                                <a:lnTo>
                                  <a:pt x="2878931" y="16668"/>
                                </a:lnTo>
                                <a:lnTo>
                                  <a:pt x="2852737" y="4762"/>
                                </a:lnTo>
                                <a:lnTo>
                                  <a:pt x="2817812" y="0"/>
                                </a:lnTo>
                                <a:lnTo>
                                  <a:pt x="100806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6" name="Shape 76"/>
                        <wps:cNvSpPr/>
                        <wps:spPr>
                          <a:xfrm>
                            <a:off x="3893661" y="8699840"/>
                            <a:ext cx="2948781" cy="6596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48781" h="659606">
                                <a:moveTo>
                                  <a:pt x="118268" y="0"/>
                                </a:moveTo>
                                <a:lnTo>
                                  <a:pt x="82550" y="5556"/>
                                </a:lnTo>
                                <a:lnTo>
                                  <a:pt x="43656" y="24606"/>
                                </a:lnTo>
                                <a:lnTo>
                                  <a:pt x="26987" y="39687"/>
                                </a:lnTo>
                                <a:lnTo>
                                  <a:pt x="12700" y="60325"/>
                                </a:lnTo>
                                <a:lnTo>
                                  <a:pt x="3175" y="86518"/>
                                </a:lnTo>
                                <a:lnTo>
                                  <a:pt x="0" y="118268"/>
                                </a:lnTo>
                                <a:lnTo>
                                  <a:pt x="0" y="541337"/>
                                </a:lnTo>
                                <a:lnTo>
                                  <a:pt x="5556" y="577056"/>
                                </a:lnTo>
                                <a:lnTo>
                                  <a:pt x="23812" y="615950"/>
                                </a:lnTo>
                                <a:lnTo>
                                  <a:pt x="39687" y="633412"/>
                                </a:lnTo>
                                <a:lnTo>
                                  <a:pt x="60325" y="646906"/>
                                </a:lnTo>
                                <a:lnTo>
                                  <a:pt x="86518" y="656431"/>
                                </a:lnTo>
                                <a:lnTo>
                                  <a:pt x="118268" y="659606"/>
                                </a:lnTo>
                                <a:lnTo>
                                  <a:pt x="2830512" y="659606"/>
                                </a:lnTo>
                                <a:lnTo>
                                  <a:pt x="2866231" y="654050"/>
                                </a:lnTo>
                                <a:lnTo>
                                  <a:pt x="2905125" y="635793"/>
                                </a:lnTo>
                                <a:lnTo>
                                  <a:pt x="2922587" y="619918"/>
                                </a:lnTo>
                                <a:lnTo>
                                  <a:pt x="2936081" y="599281"/>
                                </a:lnTo>
                                <a:lnTo>
                                  <a:pt x="2945606" y="573087"/>
                                </a:lnTo>
                                <a:lnTo>
                                  <a:pt x="2948781" y="541337"/>
                                </a:lnTo>
                                <a:lnTo>
                                  <a:pt x="2948781" y="118268"/>
                                </a:lnTo>
                                <a:lnTo>
                                  <a:pt x="2943225" y="82550"/>
                                </a:lnTo>
                                <a:lnTo>
                                  <a:pt x="2924968" y="43656"/>
                                </a:lnTo>
                                <a:lnTo>
                                  <a:pt x="2909093" y="26987"/>
                                </a:lnTo>
                                <a:lnTo>
                                  <a:pt x="2888456" y="12700"/>
                                </a:lnTo>
                                <a:lnTo>
                                  <a:pt x="2862262" y="3175"/>
                                </a:lnTo>
                                <a:lnTo>
                                  <a:pt x="2830512" y="0"/>
                                </a:lnTo>
                                <a:lnTo>
                                  <a:pt x="118268" y="0"/>
                                </a:lnTo>
                              </a:path>
                            </a:pathLst>
                          </a:custGeom>
                          <a:noFill/>
                          <a:ln w="24815" cap="flat">
                            <a:solidFill>
                              <a:srgbClr val="45BBC9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7" name="Shape 77"/>
                        <wps:cNvSpPr/>
                        <wps:spPr>
                          <a:xfrm>
                            <a:off x="3906361" y="9459459"/>
                            <a:ext cx="2923381" cy="6342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23381" h="634206">
                                <a:moveTo>
                                  <a:pt x="100806" y="0"/>
                                </a:moveTo>
                                <a:lnTo>
                                  <a:pt x="88900" y="1587"/>
                                </a:lnTo>
                                <a:lnTo>
                                  <a:pt x="72231" y="5556"/>
                                </a:lnTo>
                                <a:lnTo>
                                  <a:pt x="53181" y="13493"/>
                                </a:lnTo>
                                <a:lnTo>
                                  <a:pt x="33337" y="25400"/>
                                </a:lnTo>
                                <a:lnTo>
                                  <a:pt x="16668" y="44450"/>
                                </a:lnTo>
                                <a:lnTo>
                                  <a:pt x="4762" y="70643"/>
                                </a:lnTo>
                                <a:lnTo>
                                  <a:pt x="0" y="105568"/>
                                </a:lnTo>
                                <a:lnTo>
                                  <a:pt x="0" y="534193"/>
                                </a:lnTo>
                                <a:lnTo>
                                  <a:pt x="1587" y="546100"/>
                                </a:lnTo>
                                <a:lnTo>
                                  <a:pt x="5556" y="562768"/>
                                </a:lnTo>
                                <a:lnTo>
                                  <a:pt x="13493" y="581818"/>
                                </a:lnTo>
                                <a:lnTo>
                                  <a:pt x="25400" y="600868"/>
                                </a:lnTo>
                                <a:lnTo>
                                  <a:pt x="44450" y="617537"/>
                                </a:lnTo>
                                <a:lnTo>
                                  <a:pt x="70643" y="629443"/>
                                </a:lnTo>
                                <a:lnTo>
                                  <a:pt x="105568" y="634206"/>
                                </a:lnTo>
                                <a:lnTo>
                                  <a:pt x="2822575" y="634206"/>
                                </a:lnTo>
                                <a:lnTo>
                                  <a:pt x="2834481" y="632618"/>
                                </a:lnTo>
                                <a:lnTo>
                                  <a:pt x="2851150" y="628650"/>
                                </a:lnTo>
                                <a:lnTo>
                                  <a:pt x="2870993" y="620712"/>
                                </a:lnTo>
                                <a:lnTo>
                                  <a:pt x="2890043" y="608806"/>
                                </a:lnTo>
                                <a:lnTo>
                                  <a:pt x="2906712" y="589756"/>
                                </a:lnTo>
                                <a:lnTo>
                                  <a:pt x="2918618" y="564356"/>
                                </a:lnTo>
                                <a:lnTo>
                                  <a:pt x="2923381" y="529431"/>
                                </a:lnTo>
                                <a:lnTo>
                                  <a:pt x="2923381" y="100806"/>
                                </a:lnTo>
                                <a:lnTo>
                                  <a:pt x="2921793" y="88900"/>
                                </a:lnTo>
                                <a:lnTo>
                                  <a:pt x="2917825" y="72231"/>
                                </a:lnTo>
                                <a:lnTo>
                                  <a:pt x="2909887" y="52387"/>
                                </a:lnTo>
                                <a:lnTo>
                                  <a:pt x="2897981" y="33337"/>
                                </a:lnTo>
                                <a:lnTo>
                                  <a:pt x="2878931" y="16668"/>
                                </a:lnTo>
                                <a:lnTo>
                                  <a:pt x="2852737" y="4762"/>
                                </a:lnTo>
                                <a:lnTo>
                                  <a:pt x="2817812" y="0"/>
                                </a:lnTo>
                                <a:lnTo>
                                  <a:pt x="100806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8" name="Shape 78"/>
                        <wps:cNvSpPr/>
                        <wps:spPr>
                          <a:xfrm>
                            <a:off x="3893661" y="9447552"/>
                            <a:ext cx="2948781" cy="6588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48781" h="658812">
                                <a:moveTo>
                                  <a:pt x="118268" y="0"/>
                                </a:moveTo>
                                <a:lnTo>
                                  <a:pt x="82550" y="5556"/>
                                </a:lnTo>
                                <a:lnTo>
                                  <a:pt x="43656" y="23812"/>
                                </a:lnTo>
                                <a:lnTo>
                                  <a:pt x="26987" y="39687"/>
                                </a:lnTo>
                                <a:lnTo>
                                  <a:pt x="12700" y="60325"/>
                                </a:lnTo>
                                <a:lnTo>
                                  <a:pt x="3175" y="85725"/>
                                </a:lnTo>
                                <a:lnTo>
                                  <a:pt x="0" y="117475"/>
                                </a:lnTo>
                                <a:lnTo>
                                  <a:pt x="0" y="541337"/>
                                </a:lnTo>
                                <a:lnTo>
                                  <a:pt x="5556" y="577056"/>
                                </a:lnTo>
                                <a:lnTo>
                                  <a:pt x="23812" y="615156"/>
                                </a:lnTo>
                                <a:lnTo>
                                  <a:pt x="39687" y="632618"/>
                                </a:lnTo>
                                <a:lnTo>
                                  <a:pt x="60325" y="646112"/>
                                </a:lnTo>
                                <a:lnTo>
                                  <a:pt x="86518" y="655637"/>
                                </a:lnTo>
                                <a:lnTo>
                                  <a:pt x="118268" y="658812"/>
                                </a:lnTo>
                                <a:lnTo>
                                  <a:pt x="2830512" y="658812"/>
                                </a:lnTo>
                                <a:lnTo>
                                  <a:pt x="2866231" y="653256"/>
                                </a:lnTo>
                                <a:lnTo>
                                  <a:pt x="2905125" y="635000"/>
                                </a:lnTo>
                                <a:lnTo>
                                  <a:pt x="2922587" y="619125"/>
                                </a:lnTo>
                                <a:lnTo>
                                  <a:pt x="2936081" y="598487"/>
                                </a:lnTo>
                                <a:lnTo>
                                  <a:pt x="2945606" y="573087"/>
                                </a:lnTo>
                                <a:lnTo>
                                  <a:pt x="2948781" y="541337"/>
                                </a:lnTo>
                                <a:lnTo>
                                  <a:pt x="2948781" y="117475"/>
                                </a:lnTo>
                                <a:lnTo>
                                  <a:pt x="2943225" y="81756"/>
                                </a:lnTo>
                                <a:lnTo>
                                  <a:pt x="2924968" y="43656"/>
                                </a:lnTo>
                                <a:lnTo>
                                  <a:pt x="2909093" y="26193"/>
                                </a:lnTo>
                                <a:lnTo>
                                  <a:pt x="2888456" y="12700"/>
                                </a:lnTo>
                                <a:lnTo>
                                  <a:pt x="2862262" y="3175"/>
                                </a:lnTo>
                                <a:lnTo>
                                  <a:pt x="2830512" y="0"/>
                                </a:lnTo>
                                <a:lnTo>
                                  <a:pt x="118268" y="0"/>
                                </a:lnTo>
                              </a:path>
                            </a:pathLst>
                          </a:custGeom>
                          <a:noFill/>
                          <a:ln w="24815" cap="flat">
                            <a:solidFill>
                              <a:srgbClr val="45BBC9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id="drawingObject38" o:spid="_x0000_s1026" style="position:absolute;left:0;text-align:left;margin-left:-1.2pt;margin-top:-32.1pt;width:597.65pt;height:844.3pt;z-index:-503315562;mso-wrap-distance-left:0;mso-wrap-distance-right:0;mso-position-horizontal-relative:page" coordsize="75898,1072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" o:allowincell="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9" o:spid="_x0000_s1027" type="#_x0000_t75" style="position:absolute;width:75898;height:1072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">
                  <v:imagedata r:id="rId5" o:title=""/>
                </v:shape>
                <v:shape id="Shape 40" o:spid="_x0000_s1028" style="position:absolute;left:1963;top:103119;width:2532;height:2381;visibility:visible;mso-wrap-style:square;v-text-anchor:top" coordsize="253206,238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" path="m114300,l71437,11112,36512,34131,11906,67468,,109537r,30163l5556,165893r10319,21432l30956,205581r38100,23812l114300,238125r47625,-6350l204787,211137r32544,-34131l247650,154781r5556,-25400l253206,93662,246062,64293,231775,41275,213518,23018,191293,10318,166687,2381,114300,e" fillcolor="#d0d0cf" stroked="f">
                  <v:path arrowok="t" textboxrect="0,0,253206,238125"/>
                </v:shape>
                <v:shape id="Shape 41" o:spid="_x0000_s1029" style="position:absolute;left:153;top:2606;width:62683;height:12907;visibility:visible;mso-wrap-style:square;v-text-anchor:top" coordsize="6268243,12906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" path="m,l,1289843r424656,l632618,1290637r197644,-794l1296193,1289843r51594,-793l1420812,1289050r19844,-794l1458118,1289050r26988,l1520031,1289843r442119,l2132012,1289050r180181,-794l2497137,1287462r185738,-794l2863850,1285875r171450,-1588l3115468,1284287r76200,-794l3263106,1282700r65087,l3388518,1281906r52388,-794l3486150,1281112r38100,-794l3552825,1280318r19843,-793l3684587,1277143r1588,2382l3694906,1283493r17462,2382l3738562,1288256r33338,794l3811587,1289843r44450,l3957637,1289050r108744,-1588l4175918,1284287r101600,-2381l4322762,1280318r39688,-793l4512468,1276350r2382,3175l4523581,1283493r17462,2382l4567237,1288256r33338,794l4640262,1289843r44450,l4785518,1289050r109538,-1588l5004593,1284287r100807,-2381l5150643,1280318r39688,-793l5282406,1277143r84931,-1587l5444331,1273968r69850,-1587l5576887,1270793r57150,-1587l5684837,1266825r45244,-3175l5769768,1259681r34925,-4763l5861843,1243012r42069,-17462l5933281,1201737r7937,-10319l5954712,1171575r18256,-27782l5995987,1108868r25400,-39687l6049168,1025525r59532,-95250l6167437,834231r26194,-45244l6217443,746918r20638,-36512l6253956,679450r10319,-23019l6268243,641350r-2381,-19844l6257131,592931r-14288,-34131l6223000,519112r-48419,-91281l6116637,329406r-60325,-96838l6027737,188118r-26987,-40481l5977731,112712,5957093,84137,5942012,62706,5931693,50006r-7937,-5556l5910262,38893r-19050,-5556l5868193,28575r-60325,-8732l5732462,12700,5642768,7143,5541962,3175,5432425,793,5316537,,5171281,793r-142875,794l4892675,3175,4769643,4762,4635500,793,4488656,,4350543,793r-135731,794l4085431,3175,3966368,4762,3837781,793,3698875,,3536950,793,3422650,,3213893,r-57150,793l2317750,793r-159544,794l1700212,1587r-45244,794l1547018,2381,1454150,793,1355725,,1189831,793r-205581,l919956,,,e" fillcolor="#45bbc9" stroked="f">
                  <v:path arrowok="t" textboxrect="0,0,6268243,1290637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Shape 42" o:spid="_x0000_s1030" type="#_x0000_t202" style="position:absolute;left:4563;top:6254;width:44379;height:4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" filled="f" stroked="f">
                  <v:textbox style="mso-fit-shape-to-text:t" inset="0,0,0,0">
                    <w:txbxContent>
                      <w:p w:rsidR="00EE3F7B" w:rsidRDefault="000C5CEB">
                        <w:pPr>
                          <w:spacing w:after="0" w:line="715" w:lineRule="exact"/>
                          <w:ind w:right="-20"/>
                          <w:rPr>
                            <w:rFonts w:ascii="Arial" w:eastAsia="Arial" w:hAnsi="Arial" w:cs="Arial"/>
                            <w:color w:val="FFFFFF"/>
                            <w:spacing w:val="-83"/>
                            <w:w w:val="86"/>
                            <w:sz w:val="64"/>
                            <w:szCs w:val="64"/>
                          </w:rPr>
                        </w:pPr>
                        <w:r>
                          <w:rPr>
                            <w:rFonts w:ascii="Arial" w:eastAsia="Arial" w:hAnsi="Arial" w:cs="Arial"/>
                            <w:color w:val="FFFFFF"/>
                            <w:spacing w:val="-91"/>
                            <w:w w:val="92"/>
                            <w:sz w:val="64"/>
                            <w:szCs w:val="64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color w:val="FFFFFF"/>
                            <w:spacing w:val="-91"/>
                            <w:sz w:val="64"/>
                            <w:szCs w:val="64"/>
                          </w:rPr>
                          <w:t>N</w:t>
                        </w:r>
                        <w:r>
                          <w:rPr>
                            <w:rFonts w:ascii="Arial" w:eastAsia="Arial" w:hAnsi="Arial" w:cs="Arial"/>
                            <w:color w:val="FFFFFF"/>
                            <w:spacing w:val="-130"/>
                            <w:sz w:val="64"/>
                            <w:szCs w:val="64"/>
                          </w:rPr>
                          <w:t>F</w:t>
                        </w:r>
                        <w:r>
                          <w:rPr>
                            <w:rFonts w:ascii="Arial" w:eastAsia="Arial" w:hAnsi="Arial" w:cs="Arial"/>
                            <w:color w:val="FFFFFF"/>
                            <w:spacing w:val="-92"/>
                            <w:sz w:val="64"/>
                            <w:szCs w:val="64"/>
                          </w:rPr>
                          <w:t>AN</w:t>
                        </w:r>
                        <w:r>
                          <w:rPr>
                            <w:rFonts w:ascii="Arial" w:eastAsia="Arial" w:hAnsi="Arial" w:cs="Arial"/>
                            <w:color w:val="FFFFFF"/>
                            <w:spacing w:val="-85"/>
                            <w:sz w:val="64"/>
                            <w:szCs w:val="64"/>
                          </w:rPr>
                          <w:t>T</w:t>
                        </w:r>
                        <w:r>
                          <w:rPr>
                            <w:rFonts w:ascii="Arial" w:eastAsia="Arial" w:hAnsi="Arial" w:cs="Arial"/>
                            <w:color w:val="FFFFFF"/>
                            <w:spacing w:val="32"/>
                            <w:sz w:val="64"/>
                            <w:szCs w:val="64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FFFFFF"/>
                            <w:spacing w:val="-131"/>
                            <w:sz w:val="64"/>
                            <w:szCs w:val="64"/>
                          </w:rPr>
                          <w:t>A</w:t>
                        </w:r>
                        <w:r>
                          <w:rPr>
                            <w:rFonts w:ascii="Arial" w:eastAsia="Arial" w:hAnsi="Arial" w:cs="Arial"/>
                            <w:color w:val="FFFFFF"/>
                            <w:spacing w:val="-132"/>
                            <w:sz w:val="64"/>
                            <w:szCs w:val="64"/>
                          </w:rPr>
                          <w:t>N</w:t>
                        </w:r>
                        <w:r>
                          <w:rPr>
                            <w:rFonts w:ascii="Arial" w:eastAsia="Arial" w:hAnsi="Arial" w:cs="Arial"/>
                            <w:color w:val="FFFFFF"/>
                            <w:spacing w:val="-126"/>
                            <w:sz w:val="64"/>
                            <w:szCs w:val="64"/>
                          </w:rPr>
                          <w:t>D</w:t>
                        </w:r>
                        <w:r>
                          <w:rPr>
                            <w:rFonts w:ascii="Arial" w:eastAsia="Arial" w:hAnsi="Arial" w:cs="Arial"/>
                            <w:color w:val="FFFFFF"/>
                            <w:spacing w:val="32"/>
                            <w:sz w:val="64"/>
                            <w:szCs w:val="64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FFFFFF"/>
                            <w:spacing w:val="-122"/>
                            <w:sz w:val="64"/>
                            <w:szCs w:val="64"/>
                          </w:rPr>
                          <w:t>A</w:t>
                        </w:r>
                        <w:r>
                          <w:rPr>
                            <w:rFonts w:ascii="Arial" w:eastAsia="Arial" w:hAnsi="Arial" w:cs="Arial"/>
                            <w:color w:val="FFFFFF"/>
                            <w:spacing w:val="-123"/>
                            <w:sz w:val="64"/>
                            <w:szCs w:val="64"/>
                          </w:rPr>
                          <w:t>DU</w:t>
                        </w:r>
                        <w:r>
                          <w:rPr>
                            <w:rFonts w:ascii="Arial" w:eastAsia="Arial" w:hAnsi="Arial" w:cs="Arial"/>
                            <w:color w:val="FFFFFF"/>
                            <w:spacing w:val="-175"/>
                            <w:sz w:val="64"/>
                            <w:szCs w:val="64"/>
                          </w:rPr>
                          <w:t>L</w:t>
                        </w:r>
                        <w:r>
                          <w:rPr>
                            <w:rFonts w:ascii="Arial" w:eastAsia="Arial" w:hAnsi="Arial" w:cs="Arial"/>
                            <w:color w:val="FFFFFF"/>
                            <w:spacing w:val="-117"/>
                            <w:sz w:val="64"/>
                            <w:szCs w:val="64"/>
                          </w:rPr>
                          <w:t>T</w:t>
                        </w:r>
                        <w:r>
                          <w:rPr>
                            <w:rFonts w:ascii="Arial" w:eastAsia="Arial" w:hAnsi="Arial" w:cs="Arial"/>
                            <w:color w:val="FFFFFF"/>
                            <w:spacing w:val="32"/>
                            <w:sz w:val="64"/>
                            <w:szCs w:val="64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color w:val="FFFFFF"/>
                            <w:spacing w:val="-88"/>
                            <w:sz w:val="64"/>
                            <w:szCs w:val="64"/>
                          </w:rPr>
                          <w:t>B</w:t>
                        </w:r>
                        <w:r>
                          <w:rPr>
                            <w:rFonts w:ascii="Arial" w:eastAsia="Arial" w:hAnsi="Arial" w:cs="Arial"/>
                            <w:color w:val="FFFFFF"/>
                            <w:spacing w:val="-89"/>
                            <w:sz w:val="64"/>
                            <w:szCs w:val="64"/>
                          </w:rPr>
                          <w:t>AP</w:t>
                        </w:r>
                        <w:r>
                          <w:rPr>
                            <w:rFonts w:ascii="Arial" w:eastAsia="Arial" w:hAnsi="Arial" w:cs="Arial"/>
                            <w:color w:val="FFFFFF"/>
                            <w:spacing w:val="-90"/>
                            <w:sz w:val="64"/>
                            <w:szCs w:val="64"/>
                          </w:rPr>
                          <w:t>T</w:t>
                        </w:r>
                        <w:r>
                          <w:rPr>
                            <w:rFonts w:ascii="Arial" w:eastAsia="Arial" w:hAnsi="Arial" w:cs="Arial"/>
                            <w:color w:val="FFFFFF"/>
                            <w:spacing w:val="-89"/>
                            <w:w w:val="92"/>
                            <w:sz w:val="64"/>
                            <w:szCs w:val="64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color w:val="FFFFFF"/>
                            <w:spacing w:val="-90"/>
                            <w:sz w:val="64"/>
                            <w:szCs w:val="64"/>
                          </w:rPr>
                          <w:t>S</w:t>
                        </w:r>
                        <w:r>
                          <w:rPr>
                            <w:rFonts w:ascii="Arial" w:eastAsia="Arial" w:hAnsi="Arial" w:cs="Arial"/>
                            <w:color w:val="FFFFFF"/>
                            <w:spacing w:val="-89"/>
                            <w:sz w:val="64"/>
                            <w:szCs w:val="64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color w:val="FFFFFF"/>
                            <w:spacing w:val="-83"/>
                            <w:w w:val="86"/>
                            <w:sz w:val="64"/>
                            <w:szCs w:val="64"/>
                          </w:rPr>
                          <w:t>:</w:t>
                        </w:r>
                      </w:p>
                    </w:txbxContent>
                  </v:textbox>
                </v:shape>
                <v:shape id="Shape 43" o:spid="_x0000_s1031" style="position:absolute;left:4733;top:34833;width:29234;height:6350;visibility:visible;mso-wrap-style:square;v-text-anchor:top" coordsize="2923381,635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" path="m100806,l88900,1587,72231,5556,53181,13493,33337,25400,16668,44450,4762,70643,,105568,,534193r1587,11907l5556,562768r7937,19050l25400,601662r19050,16669l70643,630237r34925,4763l2823368,635000r11907,-1588l2851943,629443r19050,-7937l2890043,609600r16669,-19050l2918618,564356r4763,-34925l2923381,100806r-1588,-11906l2917825,72231r-7144,-19844l2897981,33337,2878931,16668,2853531,4762,2818606,,100806,e" stroked="f">
                  <v:path arrowok="t" textboxrect="0,0,2923381,635000"/>
                </v:shape>
                <v:shape id="Shape 44" o:spid="_x0000_s1032" style="position:absolute;left:4614;top:34714;width:29480;height:6588;visibility:visible;mso-wrap-style:square;v-text-anchor:top" coordsize="2947987,6588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" path="m117475,l81756,5556,43656,23812,26193,39687,12700,60325,3175,85725,,117475,,541337r5556,35719l23812,615156r15875,17462l60325,646112r25400,9525l117475,658812r2713037,l2866231,653256r38100,-18256l2921793,619125r13494,-20638l2944812,573087r3175,-31750l2947987,117475r-5556,-35719l2924175,43656,2908300,26193,2887662,12700,2862262,3175,2830512,,117475,e" filled="f" strokecolor="#45bbc9" strokeweight=".68931mm">
                  <v:path arrowok="t" textboxrect="0,0,2947987,658812"/>
                </v:shape>
                <v:shape id="Shape 45" o:spid="_x0000_s1033" style="position:absolute;left:4733;top:42310;width:29234;height:6342;visibility:visible;mso-wrap-style:square;v-text-anchor:top" coordsize="2923381,6342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" path="m100806,l88900,1587,72231,5556,53181,12700,33337,25400,16668,44450,4762,69850,,104775,,533400r1587,11906l5556,561975r7937,19050l25400,600868r19050,16669l70643,629443r34925,4763l2823368,634206r11907,-1588l2851943,628650r19050,-7938l2890043,608806r16669,-19050l2918618,563562r4763,-34925l2923381,100012r-1588,-11906l2917825,71437r-7144,-19050l2897981,33337,2878931,16668,2853531,4762,2818606,,100806,e" stroked="f">
                  <v:path arrowok="t" textboxrect="0,0,2923381,634206"/>
                </v:shape>
                <v:shape id="Shape 46" o:spid="_x0000_s1034" style="position:absolute;left:4614;top:42183;width:29480;height:6588;visibility:visible;mso-wrap-style:square;v-text-anchor:top" coordsize="2947987,6588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" path="m117475,l81756,5556,43656,23812,26193,39687,12700,60325,3175,85725,,117475,,541337r5556,35719l23812,615156r15875,17462l60325,646112r25400,9525l117475,658812r2713037,l2866231,653256r38100,-18256l2921793,619125r13494,-20638l2944812,573087r3175,-31750l2947987,117475r-5556,-35719l2924175,43656,2908300,26193,2887662,12700,2862262,3175,2830512,,117475,e" filled="f" strokecolor="#45bbc9" strokeweight=".68931mm">
                  <v:path arrowok="t" textboxrect="0,0,2947987,658812"/>
                </v:shape>
                <v:shape id="Shape 47" o:spid="_x0000_s1035" style="position:absolute;left:4733;top:49779;width:29234;height:6342;visibility:visible;mso-wrap-style:square;v-text-anchor:top" coordsize="2923381,6342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" path="m100806,l88900,1587,72231,5556,53181,13493,33337,25400,16668,44450,4762,70643,,105568,,533400r1587,11906l5556,561975r7937,19050l25400,600868r19050,16669l70643,629443r34925,4763l2823368,634206r11907,-1588l2851943,628650r19050,-7938l2890043,608806r16669,-19050l2918618,563562r4763,-34925l2923381,100806r-1588,-11906l2917825,72231r-7144,-19844l2897981,33337,2878931,16668,2853531,4762,2818606,,100806,e" stroked="f">
                  <v:path arrowok="t" textboxrect="0,0,2923381,634206"/>
                </v:shape>
                <v:shape id="Shape 48" o:spid="_x0000_s1036" style="position:absolute;left:4614;top:49652;width:29480;height:6596;visibility:visible;mso-wrap-style:square;v-text-anchor:top" coordsize="2947987,6596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" path="m117475,l81756,5556,43656,23812,26193,39687,12700,60325,3175,86518,,118268,,541337r5556,35719l23812,615950r15875,16668l60325,646906r25400,9525l117475,659606r2713037,l2866231,654050r38100,-19050l2921793,619918r13494,-20637l2944812,573087r3175,-31750l2947987,118268r-5556,-35718l2924175,43656,2908300,26193,2887662,12700,2862262,3175,2830512,,117475,e" filled="f" strokecolor="#45bbc9" strokeweight=".68931mm">
                  <v:path arrowok="t" textboxrect="0,0,2947987,659606"/>
                </v:shape>
                <v:shape id="Shape 49" o:spid="_x0000_s1037" style="position:absolute;left:4733;top:57248;width:29234;height:6342;visibility:visible;mso-wrap-style:square;v-text-anchor:top" coordsize="2923381,6342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" path="m100806,l88900,1587,72231,5556,53181,13493,33337,25400,16668,44450,4762,70643,,105568,,533400r1587,11906l5556,561975r7937,19050l25400,600868r19050,16669l70643,629443r34925,4763l2823368,634206r11907,-1588l2851943,628650r19050,-7938l2890043,608806r16669,-19050l2918618,563562r4763,-34925l2923381,100806r-1588,-11906l2917825,72231r-7144,-19844l2897981,33337,2878931,16668,2853531,4762,2818606,,100806,e" stroked="f">
                  <v:path arrowok="t" textboxrect="0,0,2923381,634206"/>
                </v:shape>
                <v:shape id="Shape 50" o:spid="_x0000_s1038" style="position:absolute;left:4614;top:57121;width:29480;height:6596;visibility:visible;mso-wrap-style:square;v-text-anchor:top" coordsize="2947987,6596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" path="m117475,l81756,5556,43656,23812,26193,39687,12700,60325,3175,86518,,118268,,541337r5556,35719l23812,615950r15875,16668l60325,646906r25400,9525l117475,659606r2713037,l2866231,654050r38100,-18257l2921793,619918r13494,-20637l2944812,573087r3175,-31750l2947987,118268r-5556,-35718l2924175,43656,2908300,26193,2887662,12700,2862262,3175,2830512,,117475,e" filled="f" strokecolor="#45bbc9" strokeweight=".68931mm">
                  <v:path arrowok="t" textboxrect="0,0,2947987,659606"/>
                </v:shape>
                <v:shape id="Shape 51" o:spid="_x0000_s1039" style="position:absolute;left:4733;top:64717;width:29234;height:6342;visibility:visible;mso-wrap-style:square;v-text-anchor:top" coordsize="2923381,6342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" path="m100806,l88900,1587,72231,5556,53181,13493,33337,25400,16668,44450,4762,70643,,105568,,533400r1587,11906l5556,561975r7937,19050l25400,600868r19050,16669l70643,629443r34925,4763l2823368,634206r11907,-1588l2851943,628650r19050,-7938l2890043,608806r16669,-19050l2918618,563562r4763,-34925l2923381,100806r-1588,-11906l2917825,72231r-7144,-19844l2897981,33337,2878931,16668,2853531,4762,2818606,,100806,e" stroked="f">
                  <v:path arrowok="t" textboxrect="0,0,2923381,634206"/>
                </v:shape>
                <v:shape id="Shape 52" o:spid="_x0000_s1040" style="position:absolute;left:4614;top:64590;width:29480;height:6596;visibility:visible;mso-wrap-style:square;v-text-anchor:top" coordsize="2947987,6596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" path="m117475,l81756,5556,43656,23812,26193,39687,12700,60325,3175,86518,,118268,,541337r5556,35719l23812,615950r15875,17462l60325,646906r25400,9525l117475,659606r2713037,l2866231,654050r38100,-18257l2921793,619918r13494,-20637l2944812,573087r3175,-31750l2947987,118268r-5556,-35718l2924175,43656,2908300,26193,2887662,12700,2862262,3175,2830512,,117475,e" filled="f" strokecolor="#45bbc9" strokeweight=".68931mm">
                  <v:path arrowok="t" textboxrect="0,0,2947987,659606"/>
                </v:shape>
                <v:shape id="Shape 53" o:spid="_x0000_s1041" style="position:absolute;left:4733;top:72187;width:29234;height:6342;visibility:visible;mso-wrap-style:square;v-text-anchor:top" coordsize="2923381,6342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" path="m100806,l88900,1587,72231,5556,53181,13493,33337,25400,16668,44450,4762,70643,,105568,,533400r1587,11906l5556,561975r7937,19050l25400,600868r19050,16669l70643,629443r34925,4763l2823368,634206r11907,-1588l2851943,628650r19050,-7938l2890043,608806r16669,-19050l2918618,563562r4763,-34925l2923381,100806r-1588,-11906l2917825,72231r-7144,-19844l2897981,33337,2878931,16668,2853531,4762,2818606,,100806,e" stroked="f">
                  <v:path arrowok="t" textboxrect="0,0,2923381,634206"/>
                </v:shape>
                <v:shape id="Shape 54" o:spid="_x0000_s1042" style="position:absolute;left:4614;top:72060;width:29480;height:6596;visibility:visible;mso-wrap-style:square;v-text-anchor:top" coordsize="2947987,6596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" path="m117475,l81756,5556,43656,23812,26193,39687,12700,60325,3175,86518,,118268,,541337r5556,35719l23812,615950r15875,17462l60325,646906r25400,9525l117475,659606r2713037,l2866231,654050r38100,-18257l2921793,619918r13494,-20637l2944812,573087r3175,-31750l2947987,118268r-5556,-35718l2924175,43656,2908300,26193,2887662,12700,2862262,3175,2830512,,117475,e" filled="f" strokecolor="#45bbc9" strokeweight=".68931mm">
                  <v:path arrowok="t" textboxrect="0,0,2947987,659606"/>
                </v:shape>
                <v:shape id="Shape 55" o:spid="_x0000_s1043" style="position:absolute;left:4733;top:79656;width:29234;height:6342;visibility:visible;mso-wrap-style:square;v-text-anchor:top" coordsize="2923381,6342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" path="m100806,l88900,1587,72231,5556,53181,13493,33337,25400,16668,44450,4762,70643,,105568,,533400r1587,11906l5556,561975r7937,19050l25400,600868r19050,16669l70643,629443r34925,4763l2823368,634206r11907,-1588l2851943,628650r19050,-7938l2890043,608806r16669,-19050l2918618,563562r4763,-34925l2923381,100806r-1588,-11906l2917825,72231r-7144,-19844l2897981,33337,2878931,16668,2853531,4762,2818606,,100806,e" stroked="f">
                  <v:path arrowok="t" textboxrect="0,0,2923381,634206"/>
                </v:shape>
                <v:shape id="Shape 56" o:spid="_x0000_s1044" style="position:absolute;left:4614;top:79529;width:29480;height:6596;visibility:visible;mso-wrap-style:square;v-text-anchor:top" coordsize="2947987,6596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" path="m117475,l81756,5556,43656,23812,26193,39687,12700,60325,3175,86518,,118268,,541337r5556,35719l23812,615950r15875,17462l60325,646906r25400,9525l117475,659606r2713037,l2866231,654050r38100,-18257l2921793,619918r13494,-20637l2944812,573087r3175,-31750l2947987,118268r-5556,-35718l2924175,43656,2908300,26987,2887662,12700,2862262,3175,2830512,,117475,e" filled="f" strokecolor="#45bbc9" strokeweight=".68931mm">
                  <v:path arrowok="t" textboxrect="0,0,2947987,659606"/>
                </v:shape>
                <v:shape id="Shape 57" o:spid="_x0000_s1045" style="position:absolute;left:4733;top:87125;width:29234;height:6342;visibility:visible;mso-wrap-style:square;v-text-anchor:top" coordsize="2923381,6342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" path="m100806,l88900,1587,72231,5556,53181,13493,33337,25400,16668,44450,4762,70643,,105568,,533400r1587,11906l5556,561975r7937,19050l25400,600868r19050,16669l70643,629443r34925,4763l2823368,634206r11907,-1588l2851943,628650r19050,-7938l2890043,608806r16669,-19050l2918618,563562r4763,-34925l2923381,100806r-1588,-11906l2917825,72231r-7144,-19844l2897981,33337,2878931,16668,2853531,4762,2818606,,100806,e" stroked="f">
                  <v:path arrowok="t" textboxrect="0,0,2923381,634206"/>
                </v:shape>
                <v:shape id="Shape 58" o:spid="_x0000_s1046" style="position:absolute;left:4614;top:86998;width:29480;height:6596;visibility:visible;mso-wrap-style:square;v-text-anchor:top" coordsize="2947987,6596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" path="m117475,l81756,5556,43656,24606,26193,39687,12700,60325,3175,86518,,118268,,541337r5556,35719l23812,615950r15875,17462l60325,646906r25400,9525l117475,659606r2713037,l2866231,654050r38100,-18257l2921793,619918r13494,-20637l2944812,573087r3175,-31750l2947987,118268r-5556,-35718l2924175,43656,2908300,26987,2887662,12700,2862262,3175,2830512,,117475,e" filled="f" strokecolor="#45bbc9" strokeweight=".68931mm">
                  <v:path arrowok="t" textboxrect="0,0,2947987,659606"/>
                </v:shape>
                <v:shape id="Shape 59" o:spid="_x0000_s1047" style="position:absolute;left:4733;top:94594;width:29234;height:6342;visibility:visible;mso-wrap-style:square;v-text-anchor:top" coordsize="2923381,6342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" path="m100806,l88900,1587,72231,5556,53181,13493,33337,25400,16668,44450,4762,70643,,105568,,534193r1587,11907l5556,562768r7937,19050l25400,600868r19050,16669l70643,629443r34925,4763l2823368,634206r11907,-1588l2851943,628650r19050,-7938l2890043,608806r16669,-19050l2918618,564356r4763,-34925l2923381,100806r-1588,-11906l2917825,72231r-7144,-19844l2897981,33337,2878931,16668,2853531,4762,2818606,,100806,e" stroked="f">
                  <v:path arrowok="t" textboxrect="0,0,2923381,634206"/>
                </v:shape>
                <v:shape id="Shape 60" o:spid="_x0000_s1048" style="position:absolute;left:4614;top:94475;width:29480;height:6588;visibility:visible;mso-wrap-style:square;v-text-anchor:top" coordsize="2947987,6588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" path="m117475,l81756,5556,43656,23812,26193,39687,12700,60325,3175,85725,,117475,,541337r5556,35719l23812,615156r15875,17462l60325,646112r25400,9525l117475,658812r2713037,l2866231,653256r38100,-18256l2921793,619125r13494,-20638l2944812,573087r3175,-31750l2947987,117475r-5556,-35719l2924175,43656,2908300,26193,2887662,12700,2862262,3175,2830512,,117475,e" filled="f" strokecolor="#45bbc9" strokeweight=".68931mm">
                  <v:path arrowok="t" textboxrect="0,0,2947987,658812"/>
                </v:shape>
                <v:shape id="Shape 61" o:spid="_x0000_s1049" style="position:absolute;left:39063;top:34833;width:29234;height:6350;visibility:visible;mso-wrap-style:square;v-text-anchor:top" coordsize="2923381,635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" path="m100806,l88900,1587,72231,5556,53181,13493,33337,25400,16668,44450,4762,70643,,105568,,534193r1587,11907l5556,562768r7937,19050l25400,601662r19050,16669l70643,630237r34925,4763l2822575,635000r11906,-1588l2851150,629443r19843,-7937l2890043,609600r16669,-19050l2918618,564356r4763,-34925l2923381,100806r-1588,-11906l2917825,72231r-7938,-19844l2897981,33337,2878931,16668,2852737,4762,2817812,,100806,e" stroked="f">
                  <v:path arrowok="t" textboxrect="0,0,2923381,635000"/>
                </v:shape>
                <v:shape id="Shape 62" o:spid="_x0000_s1050" style="position:absolute;left:38936;top:34714;width:29488;height:6588;visibility:visible;mso-wrap-style:square;v-text-anchor:top" coordsize="2948781,6588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" path="m118268,l82550,5556,43656,23812,26987,39687,12700,60325,3175,85725,,117475,,541337r5556,35719l23812,615156r15875,17462l60325,646112r26193,9525l118268,658812r2712244,l2866231,653256r38894,-18256l2922587,619125r13494,-20638l2945606,573087r3175,-31750l2948781,117475r-5556,-35719l2924968,43656,2909093,26193,2888456,12700,2862262,3175,2830512,,118268,e" filled="f" strokecolor="#45bbc9" strokeweight=".68931mm">
                  <v:path arrowok="t" textboxrect="0,0,2948781,658812"/>
                </v:shape>
                <v:shape id="Shape 63" o:spid="_x0000_s1051" style="position:absolute;left:39063;top:42310;width:29234;height:6342;visibility:visible;mso-wrap-style:square;v-text-anchor:top" coordsize="2923381,6342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" path="m100806,l88900,1587,72231,5556,53181,12700,33337,25400,16668,44450,4762,69850,,104775,,533400r1587,11906l5556,561975r7937,19050l25400,600868r19050,16669l70643,629443r34925,4763l2822575,634206r11906,-1588l2851150,628650r19843,-7938l2890043,608806r16669,-19050l2918618,563562r4763,-34925l2923381,100012r-1588,-11906l2917825,71437r-7938,-19050l2897981,33337,2878931,16668,2852737,4762,2817812,,100806,e" stroked="f">
                  <v:path arrowok="t" textboxrect="0,0,2923381,634206"/>
                </v:shape>
                <v:shape id="Shape 64" o:spid="_x0000_s1052" style="position:absolute;left:38936;top:42183;width:29488;height:6588;visibility:visible;mso-wrap-style:square;v-text-anchor:top" coordsize="2948781,6588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" path="m118268,l82550,5556,43656,23812,26987,39687,12700,60325,3175,85725,,117475,,541337r5556,35719l23812,615156r15875,17462l60325,646112r26193,9525l118268,658812r2712244,l2866231,653256r38894,-18256l2922587,619125r13494,-20638l2945606,573087r3175,-31750l2948781,117475r-5556,-35719l2924968,43656,2909093,26193,2888456,12700,2862262,3175,2830512,,118268,e" filled="f" strokecolor="#45bbc9" strokeweight=".68931mm">
                  <v:path arrowok="t" textboxrect="0,0,2948781,658812"/>
                </v:shape>
                <v:shape id="Shape 65" o:spid="_x0000_s1053" style="position:absolute;left:39063;top:49779;width:29234;height:6342;visibility:visible;mso-wrap-style:square;v-text-anchor:top" coordsize="2923381,6342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" path="m100806,l88900,1587,72231,5556,53181,13493,33337,25400,16668,44450,4762,70643,,105568,,533400r1587,11906l5556,561975r7937,19050l25400,600868r19050,16669l70643,629443r34925,4763l2822575,634206r11906,-1588l2851150,628650r19843,-7938l2890043,608806r16669,-19050l2918618,563562r4763,-34925l2923381,100806r-1588,-11906l2917825,72231r-7938,-19844l2897981,33337,2878931,16668,2852737,4762,2817812,,100806,e" stroked="f">
                  <v:path arrowok="t" textboxrect="0,0,2923381,634206"/>
                </v:shape>
                <v:shape id="Shape 66" o:spid="_x0000_s1054" style="position:absolute;left:38936;top:49652;width:29488;height:6596;visibility:visible;mso-wrap-style:square;v-text-anchor:top" coordsize="2948781,6596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" path="m118268,l82550,5556,43656,23812,26987,39687,12700,60325,3175,86518,,118268,,541337r5556,35719l23812,615950r15875,16668l60325,646906r26193,9525l118268,659606r2712244,l2866231,654050r38894,-19050l2922587,619918r13494,-20637l2945606,573087r3175,-31750l2948781,118268r-5556,-35718l2924968,43656,2909093,26193,2888456,12700,2862262,3175,2830512,,118268,e" filled="f" strokecolor="#45bbc9" strokeweight=".68931mm">
                  <v:path arrowok="t" textboxrect="0,0,2948781,659606"/>
                </v:shape>
                <v:shape id="Shape 67" o:spid="_x0000_s1055" style="position:absolute;left:39063;top:57248;width:29234;height:6342;visibility:visible;mso-wrap-style:square;v-text-anchor:top" coordsize="2923381,6342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" path="m100806,l88900,1587,72231,5556,53181,13493,33337,25400,16668,44450,4762,70643,,105568,,533400r1587,11906l5556,561975r7937,19050l25400,600868r19050,16669l70643,629443r34925,4763l2822575,634206r11906,-1588l2851150,628650r19843,-7938l2890043,608806r16669,-19050l2918618,563562r4763,-34925l2923381,100806r-1588,-11906l2917825,72231r-7938,-19844l2897981,33337,2878931,16668,2852737,4762,2817812,,100806,e" stroked="f">
                  <v:path arrowok="t" textboxrect="0,0,2923381,634206"/>
                </v:shape>
                <v:shape id="Shape 68" o:spid="_x0000_s1056" style="position:absolute;left:38936;top:57121;width:29488;height:6596;visibility:visible;mso-wrap-style:square;v-text-anchor:top" coordsize="2948781,6596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" path="m118268,l82550,5556,43656,23812,26987,39687,12700,60325,3175,86518,,118268,,541337r5556,35719l23812,615950r15875,16668l60325,646906r26193,9525l118268,659606r2712244,l2866231,654050r38894,-18257l2922587,619918r13494,-20637l2945606,573087r3175,-31750l2948781,118268r-5556,-35718l2924968,43656,2909093,26193,2888456,12700,2862262,3175,2830512,,118268,e" filled="f" strokecolor="#45bbc9" strokeweight=".68931mm">
                  <v:path arrowok="t" textboxrect="0,0,2948781,659606"/>
                </v:shape>
                <v:shape id="Shape 69" o:spid="_x0000_s1057" style="position:absolute;left:39063;top:64717;width:29234;height:6342;visibility:visible;mso-wrap-style:square;v-text-anchor:top" coordsize="2923381,6342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" path="m100806,l88900,1587,72231,5556,53181,13493,33337,25400,16668,44450,4762,70643,,105568,,533400r1587,11906l5556,561975r7937,19050l25400,600868r19050,16669l70643,629443r34925,4763l2822575,634206r11906,-1588l2851150,628650r19843,-7938l2890043,608806r16669,-19050l2918618,563562r4763,-34925l2923381,100806r-1588,-11906l2917825,72231r-7938,-19844l2897981,33337,2878931,16668,2852737,4762,2817812,,100806,e" stroked="f">
                  <v:path arrowok="t" textboxrect="0,0,2923381,634206"/>
                </v:shape>
                <v:shape id="Shape 70" o:spid="_x0000_s1058" style="position:absolute;left:38936;top:64590;width:29488;height:6596;visibility:visible;mso-wrap-style:square;v-text-anchor:top" coordsize="2948781,6596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" path="m118268,l82550,5556,43656,23812,26987,39687,12700,60325,3175,86518,,118268,,541337r5556,35719l23812,615950r15875,17462l60325,646906r26193,9525l118268,659606r2712244,l2866231,654050r38894,-18257l2922587,619918r13494,-20637l2945606,573087r3175,-31750l2948781,118268r-5556,-35718l2924968,43656,2909093,26193,2888456,12700,2862262,3175,2830512,,118268,e" filled="f" strokecolor="#45bbc9" strokeweight=".68931mm">
                  <v:path arrowok="t" textboxrect="0,0,2948781,659606"/>
                </v:shape>
                <v:shape id="Shape 71" o:spid="_x0000_s1059" style="position:absolute;left:39063;top:72187;width:29234;height:6342;visibility:visible;mso-wrap-style:square;v-text-anchor:top" coordsize="2923381,6342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" path="m100806,l88900,1587,72231,5556,53181,13493,33337,25400,16668,44450,4762,70643,,105568,,533400r1587,11906l5556,561975r7937,19050l25400,600868r19050,16669l70643,629443r34925,4763l2822575,634206r11906,-1588l2851150,628650r19843,-7938l2890043,608806r16669,-19050l2918618,563562r4763,-34925l2923381,100806r-1588,-11906l2917825,72231r-7938,-19844l2897981,33337,2878931,16668,2852737,4762,2817812,,100806,e" stroked="f">
                  <v:path arrowok="t" textboxrect="0,0,2923381,634206"/>
                </v:shape>
                <v:shape id="Shape 72" o:spid="_x0000_s1060" style="position:absolute;left:38936;top:72060;width:29488;height:6596;visibility:visible;mso-wrap-style:square;v-text-anchor:top" coordsize="2948781,6596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" path="m118268,l82550,5556,43656,23812,26987,39687,12700,60325,3175,86518,,118268,,541337r5556,35719l23812,615950r15875,17462l60325,646906r26193,9525l118268,659606r2712244,l2866231,654050r38894,-18257l2922587,619918r13494,-20637l2945606,573087r3175,-31750l2948781,118268r-5556,-35718l2924968,43656,2909093,26193,2888456,12700,2862262,3175,2830512,,118268,e" filled="f" strokecolor="#45bbc9" strokeweight=".68931mm">
                  <v:path arrowok="t" textboxrect="0,0,2948781,659606"/>
                </v:shape>
                <v:shape id="Shape 73" o:spid="_x0000_s1061" style="position:absolute;left:39063;top:79656;width:29234;height:6342;visibility:visible;mso-wrap-style:square;v-text-anchor:top" coordsize="2923381,6342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" path="m100806,l88900,1587,72231,5556,53181,13493,33337,25400,16668,44450,4762,70643,,105568,,533400r1587,11906l5556,561975r7937,19050l25400,600868r19050,16669l70643,629443r34925,4763l2822575,634206r11906,-1588l2851150,628650r19843,-7938l2890043,608806r16669,-19050l2918618,563562r4763,-34925l2923381,100806r-1588,-11906l2917825,72231r-7938,-19844l2897981,33337,2878931,16668,2852737,4762,2817812,,100806,e" stroked="f">
                  <v:path arrowok="t" textboxrect="0,0,2923381,634206"/>
                </v:shape>
                <v:shape id="Shape 74" o:spid="_x0000_s1062" style="position:absolute;left:38936;top:79529;width:29488;height:6596;visibility:visible;mso-wrap-style:square;v-text-anchor:top" coordsize="2948781,6596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" path="m118268,l82550,5556,43656,23812,26987,39687,12700,60325,3175,86518,,118268,,541337r5556,35719l23812,615950r15875,17462l60325,646906r26193,9525l118268,659606r2712244,l2866231,654050r38894,-18257l2922587,619918r13494,-20637l2945606,573087r3175,-31750l2948781,118268r-5556,-35718l2924968,43656,2909093,26987,2888456,12700,2862262,3175,2830512,,118268,e" filled="f" strokecolor="#45bbc9" strokeweight=".68931mm">
                  <v:path arrowok="t" textboxrect="0,0,2948781,659606"/>
                </v:shape>
                <v:shape id="Shape 75" o:spid="_x0000_s1063" style="position:absolute;left:39063;top:87125;width:29234;height:6342;visibility:visible;mso-wrap-style:square;v-text-anchor:top" coordsize="2923381,6342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" path="m100806,l88900,1587,72231,5556,53181,13493,33337,25400,16668,44450,4762,70643,,105568,,533400r1587,11906l5556,561975r7937,19050l25400,600868r19050,16669l70643,629443r34925,4763l2822575,634206r11906,-1588l2851150,628650r19843,-7938l2890043,608806r16669,-19050l2918618,563562r4763,-34925l2923381,100806r-1588,-11906l2917825,72231r-7938,-19844l2897981,33337,2878931,16668,2852737,4762,2817812,,100806,e" stroked="f">
                  <v:path arrowok="t" textboxrect="0,0,2923381,634206"/>
                </v:shape>
                <v:shape id="Shape 76" o:spid="_x0000_s1064" style="position:absolute;left:38936;top:86998;width:29488;height:6596;visibility:visible;mso-wrap-style:square;v-text-anchor:top" coordsize="2948781,6596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" path="m118268,l82550,5556,43656,24606,26987,39687,12700,60325,3175,86518,,118268,,541337r5556,35719l23812,615950r15875,17462l60325,646906r26193,9525l118268,659606r2712244,l2866231,654050r38894,-18257l2922587,619918r13494,-20637l2945606,573087r3175,-31750l2948781,118268r-5556,-35718l2924968,43656,2909093,26987,2888456,12700,2862262,3175,2830512,,118268,e" filled="f" strokecolor="#45bbc9" strokeweight=".68931mm">
                  <v:path arrowok="t" textboxrect="0,0,2948781,659606"/>
                </v:shape>
                <v:shape id="Shape 77" o:spid="_x0000_s1065" style="position:absolute;left:39063;top:94594;width:29234;height:6342;visibility:visible;mso-wrap-style:square;v-text-anchor:top" coordsize="2923381,6342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" path="m100806,l88900,1587,72231,5556,53181,13493,33337,25400,16668,44450,4762,70643,,105568,,534193r1587,11907l5556,562768r7937,19050l25400,600868r19050,16669l70643,629443r34925,4763l2822575,634206r11906,-1588l2851150,628650r19843,-7938l2890043,608806r16669,-19050l2918618,564356r4763,-34925l2923381,100806r-1588,-11906l2917825,72231r-7938,-19844l2897981,33337,2878931,16668,2852737,4762,2817812,,100806,e" stroked="f">
                  <v:path arrowok="t" textboxrect="0,0,2923381,634206"/>
                </v:shape>
                <v:shape id="Shape 78" o:spid="_x0000_s1066" style="position:absolute;left:38936;top:94475;width:29488;height:6588;visibility:visible;mso-wrap-style:square;v-text-anchor:top" coordsize="2948781,6588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" path="m118268,l82550,5556,43656,23812,26987,39687,12700,60325,3175,85725,,117475,,541337r5556,35719l23812,615156r15875,17462l60325,646112r26193,9525l118268,658812r2712244,l2866231,653256r38894,-18256l2922587,619125r13494,-20638l2945606,573087r3175,-31750l2948781,117475r-5556,-35719l2924968,43656,2909093,26193,2888456,12700,2862262,3175,2830512,,118268,e" filled="f" strokecolor="#45bbc9" strokeweight=".68931mm">
                  <v:path arrowok="t" textboxrect="0,0,2948781,658812"/>
                </v:shape>
                <w10:wrap anchorx="page"/>
              </v:group>
            </w:pict>
          </mc:Fallback>
        </mc:AlternateContent>
      </w:r>
      <w:r>
        <w:rPr>
          <w:rFonts w:ascii="Arial" w:eastAsia="Arial" w:hAnsi="Arial" w:cs="Arial"/>
          <w:color w:val="000000"/>
          <w:spacing w:val="-39"/>
          <w:sz w:val="40"/>
          <w:szCs w:val="40"/>
        </w:rPr>
        <w:t>2</w:t>
      </w:r>
      <w:r>
        <w:rPr>
          <w:rFonts w:ascii="Arial" w:eastAsia="Arial" w:hAnsi="Arial" w:cs="Arial"/>
          <w:color w:val="000000"/>
          <w:spacing w:val="-40"/>
          <w:sz w:val="40"/>
          <w:szCs w:val="40"/>
        </w:rPr>
        <w:t>A.</w:t>
      </w:r>
      <w:r>
        <w:rPr>
          <w:rFonts w:ascii="Arial" w:eastAsia="Arial" w:hAnsi="Arial" w:cs="Arial"/>
          <w:color w:val="000000"/>
          <w:spacing w:val="-36"/>
          <w:w w:val="81"/>
          <w:sz w:val="40"/>
          <w:szCs w:val="40"/>
        </w:rPr>
        <w:t>3</w:t>
      </w:r>
      <w:r>
        <w:rPr>
          <w:rFonts w:ascii="Arial" w:eastAsia="Arial" w:hAnsi="Arial" w:cs="Arial"/>
          <w:color w:val="000000"/>
          <w:spacing w:val="20"/>
          <w:sz w:val="40"/>
          <w:szCs w:val="40"/>
        </w:rPr>
        <w:t xml:space="preserve"> </w:t>
      </w:r>
      <w:r>
        <w:rPr>
          <w:rFonts w:ascii="Arial" w:eastAsia="Arial" w:hAnsi="Arial" w:cs="Arial"/>
          <w:color w:val="000000"/>
          <w:spacing w:val="-71"/>
          <w:w w:val="92"/>
          <w:sz w:val="40"/>
          <w:szCs w:val="40"/>
        </w:rPr>
        <w:t>I</w:t>
      </w:r>
      <w:r>
        <w:rPr>
          <w:rFonts w:ascii="Arial" w:eastAsia="Arial" w:hAnsi="Arial" w:cs="Arial"/>
          <w:color w:val="000000"/>
          <w:spacing w:val="-72"/>
          <w:sz w:val="40"/>
          <w:szCs w:val="40"/>
        </w:rPr>
        <w:t>NCARN</w:t>
      </w:r>
      <w:r>
        <w:rPr>
          <w:rFonts w:ascii="Arial" w:eastAsia="Arial" w:hAnsi="Arial" w:cs="Arial"/>
          <w:color w:val="000000"/>
          <w:spacing w:val="-88"/>
          <w:sz w:val="40"/>
          <w:szCs w:val="40"/>
        </w:rPr>
        <w:t>A</w:t>
      </w:r>
      <w:r>
        <w:rPr>
          <w:rFonts w:ascii="Arial" w:eastAsia="Arial" w:hAnsi="Arial" w:cs="Arial"/>
          <w:color w:val="000000"/>
          <w:spacing w:val="-72"/>
          <w:sz w:val="40"/>
          <w:szCs w:val="40"/>
        </w:rPr>
        <w:t>T</w:t>
      </w:r>
      <w:r>
        <w:rPr>
          <w:rFonts w:ascii="Arial" w:eastAsia="Arial" w:hAnsi="Arial" w:cs="Arial"/>
          <w:color w:val="000000"/>
          <w:spacing w:val="-72"/>
          <w:w w:val="92"/>
          <w:sz w:val="40"/>
          <w:szCs w:val="40"/>
        </w:rPr>
        <w:t>I</w:t>
      </w:r>
      <w:r>
        <w:rPr>
          <w:rFonts w:ascii="Arial" w:eastAsia="Arial" w:hAnsi="Arial" w:cs="Arial"/>
          <w:color w:val="000000"/>
          <w:spacing w:val="-72"/>
          <w:sz w:val="40"/>
          <w:szCs w:val="40"/>
        </w:rPr>
        <w:t>ON/</w:t>
      </w:r>
      <w:r>
        <w:rPr>
          <w:rFonts w:ascii="Arial" w:eastAsia="Arial" w:hAnsi="Arial" w:cs="Arial"/>
          <w:color w:val="000000"/>
          <w:spacing w:val="-71"/>
          <w:sz w:val="40"/>
          <w:szCs w:val="40"/>
        </w:rPr>
        <w:t>G</w:t>
      </w:r>
      <w:r>
        <w:rPr>
          <w:rFonts w:ascii="Arial" w:eastAsia="Arial" w:hAnsi="Arial" w:cs="Arial"/>
          <w:color w:val="000000"/>
          <w:spacing w:val="-72"/>
          <w:sz w:val="40"/>
          <w:szCs w:val="40"/>
        </w:rPr>
        <w:t>O</w:t>
      </w:r>
      <w:r>
        <w:rPr>
          <w:rFonts w:ascii="Arial" w:eastAsia="Arial" w:hAnsi="Arial" w:cs="Arial"/>
          <w:color w:val="000000"/>
          <w:spacing w:val="-68"/>
          <w:sz w:val="40"/>
          <w:szCs w:val="40"/>
        </w:rPr>
        <w:t>D</w:t>
      </w:r>
      <w:r>
        <w:rPr>
          <w:rFonts w:ascii="Arial" w:eastAsia="Arial" w:hAnsi="Arial" w:cs="Arial"/>
          <w:color w:val="000000"/>
          <w:spacing w:val="20"/>
          <w:sz w:val="40"/>
          <w:szCs w:val="40"/>
        </w:rPr>
        <w:t xml:space="preserve"> </w:t>
      </w:r>
      <w:r>
        <w:rPr>
          <w:rFonts w:ascii="Arial" w:eastAsia="Arial" w:hAnsi="Arial" w:cs="Arial"/>
          <w:color w:val="000000"/>
          <w:spacing w:val="-97"/>
          <w:sz w:val="40"/>
          <w:szCs w:val="40"/>
        </w:rPr>
        <w:t>R</w:t>
      </w:r>
      <w:r>
        <w:rPr>
          <w:rFonts w:ascii="Arial" w:eastAsia="Arial" w:hAnsi="Arial" w:cs="Arial"/>
          <w:color w:val="000000"/>
          <w:spacing w:val="-98"/>
          <w:sz w:val="40"/>
          <w:szCs w:val="40"/>
        </w:rPr>
        <w:t>ESOURC</w:t>
      </w:r>
      <w:r>
        <w:rPr>
          <w:rFonts w:ascii="Arial" w:eastAsia="Arial" w:hAnsi="Arial" w:cs="Arial"/>
          <w:color w:val="000000"/>
          <w:spacing w:val="-94"/>
          <w:sz w:val="40"/>
          <w:szCs w:val="40"/>
        </w:rPr>
        <w:t>E</w:t>
      </w:r>
      <w:r>
        <w:rPr>
          <w:rFonts w:ascii="Arial" w:eastAsia="Arial" w:hAnsi="Arial" w:cs="Arial"/>
          <w:color w:val="000000"/>
          <w:spacing w:val="20"/>
          <w:sz w:val="40"/>
          <w:szCs w:val="40"/>
        </w:rPr>
        <w:t xml:space="preserve"> </w:t>
      </w:r>
      <w:r>
        <w:rPr>
          <w:rFonts w:ascii="Arial" w:eastAsia="Arial" w:hAnsi="Arial" w:cs="Arial"/>
          <w:color w:val="000000"/>
          <w:spacing w:val="-75"/>
          <w:sz w:val="40"/>
          <w:szCs w:val="40"/>
        </w:rPr>
        <w:t>S</w:t>
      </w:r>
      <w:r>
        <w:rPr>
          <w:rFonts w:ascii="Arial" w:eastAsia="Arial" w:hAnsi="Arial" w:cs="Arial"/>
          <w:color w:val="000000"/>
          <w:spacing w:val="-76"/>
          <w:sz w:val="40"/>
          <w:szCs w:val="40"/>
        </w:rPr>
        <w:t>HEE</w:t>
      </w:r>
      <w:r>
        <w:rPr>
          <w:rFonts w:ascii="Arial" w:eastAsia="Arial" w:hAnsi="Arial" w:cs="Arial"/>
          <w:color w:val="000000"/>
          <w:spacing w:val="-72"/>
          <w:sz w:val="40"/>
          <w:szCs w:val="40"/>
        </w:rPr>
        <w:t>T</w:t>
      </w:r>
      <w:r>
        <w:rPr>
          <w:rFonts w:ascii="Arial" w:eastAsia="Arial" w:hAnsi="Arial" w:cs="Arial"/>
          <w:color w:val="000000"/>
          <w:spacing w:val="20"/>
          <w:sz w:val="40"/>
          <w:szCs w:val="40"/>
        </w:rPr>
        <w:t xml:space="preserve"> </w:t>
      </w:r>
      <w:r>
        <w:rPr>
          <w:rFonts w:ascii="Arial" w:eastAsia="Arial" w:hAnsi="Arial" w:cs="Arial"/>
          <w:color w:val="000000"/>
          <w:spacing w:val="-3"/>
          <w:w w:val="81"/>
          <w:sz w:val="40"/>
          <w:szCs w:val="40"/>
        </w:rPr>
        <w:t>3</w:t>
      </w:r>
      <w:r>
        <w:rPr>
          <w:rFonts w:ascii="Arial" w:eastAsia="Arial" w:hAnsi="Arial" w:cs="Arial"/>
          <w:color w:val="000000"/>
          <w:w w:val="86"/>
          <w:sz w:val="40"/>
          <w:szCs w:val="40"/>
        </w:rPr>
        <w:t>:</w:t>
      </w:r>
    </w:p>
    <w:p w:rsidR="00EE3F7B" w:rsidRDefault="00EE3F7B">
      <w:pPr>
        <w:spacing w:after="0" w:line="240" w:lineRule="exact"/>
        <w:rPr>
          <w:rFonts w:ascii="Arial" w:eastAsia="Arial" w:hAnsi="Arial" w:cs="Arial"/>
          <w:w w:val="86"/>
          <w:sz w:val="24"/>
          <w:szCs w:val="24"/>
        </w:rPr>
      </w:pPr>
    </w:p>
    <w:p w:rsidR="00EE3F7B" w:rsidRDefault="00EE3F7B">
      <w:pPr>
        <w:spacing w:after="2" w:line="200" w:lineRule="exact"/>
        <w:rPr>
          <w:rFonts w:ascii="Arial" w:eastAsia="Arial" w:hAnsi="Arial" w:cs="Arial"/>
          <w:w w:val="86"/>
          <w:sz w:val="20"/>
          <w:szCs w:val="20"/>
        </w:rPr>
      </w:pPr>
    </w:p>
    <w:p w:rsidR="00EE3F7B" w:rsidRDefault="000C5CEB">
      <w:pPr>
        <w:spacing w:after="0" w:line="240" w:lineRule="auto"/>
        <w:ind w:left="330" w:right="-20"/>
        <w:rPr>
          <w:rFonts w:ascii="Arial" w:eastAsia="Arial" w:hAnsi="Arial" w:cs="Arial"/>
          <w:color w:val="FFFFFF"/>
          <w:spacing w:val="-112"/>
          <w:sz w:val="64"/>
          <w:szCs w:val="64"/>
        </w:rPr>
      </w:pPr>
      <w:r>
        <w:rPr>
          <w:rFonts w:ascii="Arial" w:eastAsia="Arial" w:hAnsi="Arial" w:cs="Arial"/>
          <w:color w:val="FFFFFF"/>
          <w:spacing w:val="-82"/>
          <w:sz w:val="64"/>
          <w:szCs w:val="64"/>
        </w:rPr>
        <w:t>S</w:t>
      </w:r>
      <w:r>
        <w:rPr>
          <w:rFonts w:ascii="Arial" w:eastAsia="Arial" w:hAnsi="Arial" w:cs="Arial"/>
          <w:color w:val="FFFFFF"/>
          <w:spacing w:val="-82"/>
          <w:w w:val="92"/>
          <w:sz w:val="64"/>
          <w:szCs w:val="64"/>
        </w:rPr>
        <w:t>I</w:t>
      </w:r>
      <w:r>
        <w:rPr>
          <w:rFonts w:ascii="Arial" w:eastAsia="Arial" w:hAnsi="Arial" w:cs="Arial"/>
          <w:color w:val="FFFFFF"/>
          <w:spacing w:val="-83"/>
          <w:sz w:val="64"/>
          <w:szCs w:val="64"/>
        </w:rPr>
        <w:t>M</w:t>
      </w:r>
      <w:r>
        <w:rPr>
          <w:rFonts w:ascii="Arial" w:eastAsia="Arial" w:hAnsi="Arial" w:cs="Arial"/>
          <w:color w:val="FFFFFF"/>
          <w:spacing w:val="-82"/>
          <w:w w:val="92"/>
          <w:sz w:val="64"/>
          <w:szCs w:val="64"/>
        </w:rPr>
        <w:t>I</w:t>
      </w:r>
      <w:r>
        <w:rPr>
          <w:rFonts w:ascii="Arial" w:eastAsia="Arial" w:hAnsi="Arial" w:cs="Arial"/>
          <w:color w:val="FFFFFF"/>
          <w:spacing w:val="-82"/>
          <w:sz w:val="64"/>
          <w:szCs w:val="64"/>
        </w:rPr>
        <w:t>LAR</w:t>
      </w:r>
      <w:r>
        <w:rPr>
          <w:rFonts w:ascii="Arial" w:eastAsia="Arial" w:hAnsi="Arial" w:cs="Arial"/>
          <w:color w:val="FFFFFF"/>
          <w:spacing w:val="-83"/>
          <w:w w:val="92"/>
          <w:sz w:val="64"/>
          <w:szCs w:val="64"/>
        </w:rPr>
        <w:t>I</w:t>
      </w:r>
      <w:r>
        <w:rPr>
          <w:rFonts w:ascii="Arial" w:eastAsia="Arial" w:hAnsi="Arial" w:cs="Arial"/>
          <w:color w:val="FFFFFF"/>
          <w:spacing w:val="-82"/>
          <w:sz w:val="64"/>
          <w:szCs w:val="64"/>
        </w:rPr>
        <w:t>T</w:t>
      </w:r>
      <w:r>
        <w:rPr>
          <w:rFonts w:ascii="Arial" w:eastAsia="Arial" w:hAnsi="Arial" w:cs="Arial"/>
          <w:color w:val="FFFFFF"/>
          <w:spacing w:val="-83"/>
          <w:w w:val="92"/>
          <w:sz w:val="64"/>
          <w:szCs w:val="64"/>
        </w:rPr>
        <w:t>I</w:t>
      </w:r>
      <w:r>
        <w:rPr>
          <w:rFonts w:ascii="Arial" w:eastAsia="Arial" w:hAnsi="Arial" w:cs="Arial"/>
          <w:color w:val="FFFFFF"/>
          <w:spacing w:val="-82"/>
          <w:sz w:val="64"/>
          <w:szCs w:val="64"/>
        </w:rPr>
        <w:t>E</w:t>
      </w:r>
      <w:r>
        <w:rPr>
          <w:rFonts w:ascii="Arial" w:eastAsia="Arial" w:hAnsi="Arial" w:cs="Arial"/>
          <w:color w:val="FFFFFF"/>
          <w:spacing w:val="-76"/>
          <w:sz w:val="64"/>
          <w:szCs w:val="64"/>
        </w:rPr>
        <w:t>S</w:t>
      </w:r>
      <w:r>
        <w:rPr>
          <w:rFonts w:ascii="Arial" w:eastAsia="Arial" w:hAnsi="Arial" w:cs="Arial"/>
          <w:color w:val="FFFFFF"/>
          <w:spacing w:val="33"/>
          <w:sz w:val="64"/>
          <w:szCs w:val="64"/>
        </w:rPr>
        <w:t xml:space="preserve"> </w:t>
      </w:r>
      <w:r>
        <w:rPr>
          <w:rFonts w:ascii="Arial" w:eastAsia="Arial" w:hAnsi="Arial" w:cs="Arial"/>
          <w:color w:val="FFFFFF"/>
          <w:spacing w:val="-132"/>
          <w:sz w:val="64"/>
          <w:szCs w:val="64"/>
        </w:rPr>
        <w:t>A</w:t>
      </w:r>
      <w:r>
        <w:rPr>
          <w:rFonts w:ascii="Arial" w:eastAsia="Arial" w:hAnsi="Arial" w:cs="Arial"/>
          <w:color w:val="FFFFFF"/>
          <w:spacing w:val="-133"/>
          <w:sz w:val="64"/>
          <w:szCs w:val="64"/>
        </w:rPr>
        <w:t>N</w:t>
      </w:r>
      <w:r>
        <w:rPr>
          <w:rFonts w:ascii="Arial" w:eastAsia="Arial" w:hAnsi="Arial" w:cs="Arial"/>
          <w:color w:val="FFFFFF"/>
          <w:spacing w:val="-126"/>
          <w:sz w:val="64"/>
          <w:szCs w:val="64"/>
        </w:rPr>
        <w:t>D</w:t>
      </w:r>
      <w:r>
        <w:rPr>
          <w:rFonts w:ascii="Arial" w:eastAsia="Arial" w:hAnsi="Arial" w:cs="Arial"/>
          <w:color w:val="FFFFFF"/>
          <w:spacing w:val="33"/>
          <w:sz w:val="64"/>
          <w:szCs w:val="64"/>
        </w:rPr>
        <w:t xml:space="preserve"> </w:t>
      </w:r>
      <w:r>
        <w:rPr>
          <w:rFonts w:ascii="Arial" w:eastAsia="Arial" w:hAnsi="Arial" w:cs="Arial"/>
          <w:color w:val="FFFFFF"/>
          <w:spacing w:val="-118"/>
          <w:sz w:val="64"/>
          <w:szCs w:val="64"/>
        </w:rPr>
        <w:t>D</w:t>
      </w:r>
      <w:r>
        <w:rPr>
          <w:rFonts w:ascii="Arial" w:eastAsia="Arial" w:hAnsi="Arial" w:cs="Arial"/>
          <w:color w:val="FFFFFF"/>
          <w:spacing w:val="-119"/>
          <w:w w:val="92"/>
          <w:sz w:val="64"/>
          <w:szCs w:val="64"/>
        </w:rPr>
        <w:t>I</w:t>
      </w:r>
      <w:r>
        <w:rPr>
          <w:rFonts w:ascii="Arial" w:eastAsia="Arial" w:hAnsi="Arial" w:cs="Arial"/>
          <w:color w:val="FFFFFF"/>
          <w:spacing w:val="-118"/>
          <w:sz w:val="64"/>
          <w:szCs w:val="64"/>
        </w:rPr>
        <w:t>F</w:t>
      </w:r>
      <w:r>
        <w:rPr>
          <w:rFonts w:ascii="Arial" w:eastAsia="Arial" w:hAnsi="Arial" w:cs="Arial"/>
          <w:color w:val="FFFFFF"/>
          <w:spacing w:val="-119"/>
          <w:sz w:val="64"/>
          <w:szCs w:val="64"/>
        </w:rPr>
        <w:t>FE</w:t>
      </w:r>
      <w:r>
        <w:rPr>
          <w:rFonts w:ascii="Arial" w:eastAsia="Arial" w:hAnsi="Arial" w:cs="Arial"/>
          <w:color w:val="FFFFFF"/>
          <w:spacing w:val="-118"/>
          <w:sz w:val="64"/>
          <w:szCs w:val="64"/>
        </w:rPr>
        <w:t>RENC</w:t>
      </w:r>
      <w:r>
        <w:rPr>
          <w:rFonts w:ascii="Arial" w:eastAsia="Arial" w:hAnsi="Arial" w:cs="Arial"/>
          <w:color w:val="FFFFFF"/>
          <w:spacing w:val="-119"/>
          <w:sz w:val="64"/>
          <w:szCs w:val="64"/>
        </w:rPr>
        <w:t>E</w:t>
      </w:r>
      <w:r>
        <w:rPr>
          <w:rFonts w:ascii="Arial" w:eastAsia="Arial" w:hAnsi="Arial" w:cs="Arial"/>
          <w:color w:val="FFFFFF"/>
          <w:spacing w:val="-112"/>
          <w:sz w:val="64"/>
          <w:szCs w:val="64"/>
        </w:rPr>
        <w:t>S</w:t>
      </w:r>
    </w:p>
    <w:p w:rsidR="00EE3F7B" w:rsidRDefault="00EE3F7B">
      <w:pPr>
        <w:spacing w:after="0" w:line="240" w:lineRule="exact"/>
        <w:rPr>
          <w:rFonts w:ascii="Arial" w:eastAsia="Arial" w:hAnsi="Arial" w:cs="Arial"/>
          <w:spacing w:val="-112"/>
          <w:sz w:val="24"/>
          <w:szCs w:val="24"/>
        </w:rPr>
      </w:pPr>
    </w:p>
    <w:p w:rsidR="00EE3F7B" w:rsidRDefault="00EE3F7B">
      <w:pPr>
        <w:spacing w:after="0" w:line="240" w:lineRule="exact"/>
        <w:rPr>
          <w:rFonts w:ascii="Arial" w:eastAsia="Arial" w:hAnsi="Arial" w:cs="Arial"/>
          <w:spacing w:val="-112"/>
          <w:sz w:val="24"/>
          <w:szCs w:val="24"/>
        </w:rPr>
      </w:pPr>
    </w:p>
    <w:p w:rsidR="00EE3F7B" w:rsidRDefault="00EE3F7B">
      <w:pPr>
        <w:spacing w:after="4" w:line="220" w:lineRule="exact"/>
        <w:rPr>
          <w:rFonts w:ascii="Arial" w:eastAsia="Arial" w:hAnsi="Arial" w:cs="Arial"/>
          <w:spacing w:val="-112"/>
        </w:rPr>
      </w:pPr>
    </w:p>
    <w:p w:rsidR="00EE3F7B" w:rsidRDefault="000C5CEB">
      <w:pPr>
        <w:spacing w:after="0" w:line="308" w:lineRule="auto"/>
        <w:ind w:left="320" w:right="224"/>
        <w:rPr>
          <w:rFonts w:ascii="Arial" w:eastAsia="Arial" w:hAnsi="Arial" w:cs="Arial"/>
          <w:color w:val="000000"/>
          <w:w w:val="84"/>
          <w:sz w:val="28"/>
          <w:szCs w:val="28"/>
        </w:rPr>
      </w:pPr>
      <w:r>
        <w:rPr>
          <w:rFonts w:ascii="Arial" w:eastAsia="Arial" w:hAnsi="Arial" w:cs="Arial"/>
          <w:color w:val="000000"/>
          <w:spacing w:val="-29"/>
          <w:sz w:val="28"/>
          <w:szCs w:val="28"/>
        </w:rPr>
        <w:t>1</w:t>
      </w:r>
      <w:r>
        <w:rPr>
          <w:rFonts w:ascii="Arial" w:eastAsia="Arial" w:hAnsi="Arial" w:cs="Arial"/>
          <w:color w:val="000000"/>
          <w:spacing w:val="-27"/>
          <w:w w:val="84"/>
          <w:sz w:val="28"/>
          <w:szCs w:val="28"/>
        </w:rPr>
        <w:t>.</w:t>
      </w:r>
      <w:r>
        <w:rPr>
          <w:rFonts w:ascii="Arial" w:eastAsia="Arial" w:hAnsi="Arial" w:cs="Arial"/>
          <w:color w:val="000000"/>
          <w:spacing w:val="116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pacing w:val="3"/>
          <w:w w:val="81"/>
          <w:sz w:val="28"/>
          <w:szCs w:val="28"/>
        </w:rPr>
        <w:t>C</w:t>
      </w:r>
      <w:r>
        <w:rPr>
          <w:rFonts w:ascii="Arial" w:eastAsia="Arial" w:hAnsi="Arial" w:cs="Arial"/>
          <w:color w:val="000000"/>
          <w:spacing w:val="3"/>
          <w:w w:val="90"/>
          <w:sz w:val="28"/>
          <w:szCs w:val="28"/>
        </w:rPr>
        <w:t>u</w:t>
      </w:r>
      <w:r>
        <w:rPr>
          <w:rFonts w:ascii="Arial" w:eastAsia="Arial" w:hAnsi="Arial" w:cs="Arial"/>
          <w:color w:val="000000"/>
          <w:spacing w:val="5"/>
          <w:sz w:val="28"/>
          <w:szCs w:val="28"/>
        </w:rPr>
        <w:t>t</w:t>
      </w:r>
      <w:r>
        <w:rPr>
          <w:rFonts w:ascii="Arial" w:eastAsia="Arial" w:hAnsi="Arial" w:cs="Arial"/>
          <w:color w:val="000000"/>
          <w:spacing w:val="-27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pacing w:val="-3"/>
          <w:w w:val="90"/>
          <w:sz w:val="28"/>
          <w:szCs w:val="28"/>
        </w:rPr>
        <w:t>u</w:t>
      </w:r>
      <w:r>
        <w:rPr>
          <w:rFonts w:ascii="Arial" w:eastAsia="Arial" w:hAnsi="Arial" w:cs="Arial"/>
          <w:color w:val="000000"/>
          <w:w w:val="92"/>
          <w:sz w:val="28"/>
          <w:szCs w:val="28"/>
        </w:rPr>
        <w:t>p</w:t>
      </w:r>
      <w:r>
        <w:rPr>
          <w:rFonts w:ascii="Arial" w:eastAsia="Arial" w:hAnsi="Arial" w:cs="Arial"/>
          <w:color w:val="000000"/>
          <w:spacing w:val="-28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pacing w:val="3"/>
          <w:sz w:val="28"/>
          <w:szCs w:val="28"/>
        </w:rPr>
        <w:t>t</w:t>
      </w:r>
      <w:r>
        <w:rPr>
          <w:rFonts w:ascii="Arial" w:eastAsia="Arial" w:hAnsi="Arial" w:cs="Arial"/>
          <w:color w:val="000000"/>
          <w:spacing w:val="4"/>
          <w:w w:val="90"/>
          <w:sz w:val="28"/>
          <w:szCs w:val="28"/>
        </w:rPr>
        <w:t>h</w:t>
      </w:r>
      <w:r>
        <w:rPr>
          <w:rFonts w:ascii="Arial" w:eastAsia="Arial" w:hAnsi="Arial" w:cs="Arial"/>
          <w:color w:val="000000"/>
          <w:spacing w:val="5"/>
          <w:w w:val="81"/>
          <w:sz w:val="28"/>
          <w:szCs w:val="28"/>
        </w:rPr>
        <w:t>e</w:t>
      </w:r>
      <w:r>
        <w:rPr>
          <w:rFonts w:ascii="Arial" w:eastAsia="Arial" w:hAnsi="Arial" w:cs="Arial"/>
          <w:color w:val="000000"/>
          <w:spacing w:val="-28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pacing w:val="-14"/>
          <w:w w:val="81"/>
          <w:sz w:val="28"/>
          <w:szCs w:val="28"/>
        </w:rPr>
        <w:t>c</w:t>
      </w:r>
      <w:r>
        <w:rPr>
          <w:rFonts w:ascii="Arial" w:eastAsia="Arial" w:hAnsi="Arial" w:cs="Arial"/>
          <w:color w:val="000000"/>
          <w:spacing w:val="-14"/>
          <w:sz w:val="28"/>
          <w:szCs w:val="28"/>
        </w:rPr>
        <w:t>a</w:t>
      </w:r>
      <w:r>
        <w:rPr>
          <w:rFonts w:ascii="Arial" w:eastAsia="Arial" w:hAnsi="Arial" w:cs="Arial"/>
          <w:color w:val="000000"/>
          <w:spacing w:val="-13"/>
          <w:w w:val="91"/>
          <w:sz w:val="28"/>
          <w:szCs w:val="28"/>
        </w:rPr>
        <w:t>r</w:t>
      </w:r>
      <w:r>
        <w:rPr>
          <w:rFonts w:ascii="Arial" w:eastAsia="Arial" w:hAnsi="Arial" w:cs="Arial"/>
          <w:color w:val="000000"/>
          <w:spacing w:val="-14"/>
          <w:w w:val="92"/>
          <w:sz w:val="28"/>
          <w:szCs w:val="28"/>
        </w:rPr>
        <w:t>d</w:t>
      </w:r>
      <w:r>
        <w:rPr>
          <w:rFonts w:ascii="Arial" w:eastAsia="Arial" w:hAnsi="Arial" w:cs="Arial"/>
          <w:color w:val="000000"/>
          <w:spacing w:val="-14"/>
          <w:sz w:val="28"/>
          <w:szCs w:val="28"/>
        </w:rPr>
        <w:t>s</w:t>
      </w:r>
      <w:r>
        <w:rPr>
          <w:rFonts w:ascii="Arial" w:eastAsia="Arial" w:hAnsi="Arial" w:cs="Arial"/>
          <w:color w:val="000000"/>
          <w:spacing w:val="-11"/>
          <w:w w:val="84"/>
          <w:sz w:val="28"/>
          <w:szCs w:val="28"/>
        </w:rPr>
        <w:t>.</w:t>
      </w:r>
      <w:r>
        <w:rPr>
          <w:rFonts w:ascii="Arial" w:eastAsia="Arial" w:hAnsi="Arial" w:cs="Arial"/>
          <w:color w:val="000000"/>
          <w:spacing w:val="-28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pacing w:val="-3"/>
          <w:w w:val="82"/>
          <w:sz w:val="28"/>
          <w:szCs w:val="28"/>
        </w:rPr>
        <w:t>M</w:t>
      </w:r>
      <w:r>
        <w:rPr>
          <w:rFonts w:ascii="Arial" w:eastAsia="Arial" w:hAnsi="Arial" w:cs="Arial"/>
          <w:color w:val="000000"/>
          <w:spacing w:val="-2"/>
          <w:w w:val="99"/>
          <w:sz w:val="28"/>
          <w:szCs w:val="28"/>
        </w:rPr>
        <w:t>i</w:t>
      </w:r>
      <w:r>
        <w:rPr>
          <w:rFonts w:ascii="Arial" w:eastAsia="Arial" w:hAnsi="Arial" w:cs="Arial"/>
          <w:color w:val="000000"/>
          <w:w w:val="83"/>
          <w:sz w:val="28"/>
          <w:szCs w:val="28"/>
        </w:rPr>
        <w:t>x</w:t>
      </w:r>
      <w:r>
        <w:rPr>
          <w:rFonts w:ascii="Arial" w:eastAsia="Arial" w:hAnsi="Arial" w:cs="Arial"/>
          <w:color w:val="000000"/>
          <w:spacing w:val="-28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8"/>
          <w:szCs w:val="28"/>
        </w:rPr>
        <w:t>t</w:t>
      </w:r>
      <w:r>
        <w:rPr>
          <w:rFonts w:ascii="Arial" w:eastAsia="Arial" w:hAnsi="Arial" w:cs="Arial"/>
          <w:color w:val="000000"/>
          <w:spacing w:val="2"/>
          <w:w w:val="90"/>
          <w:sz w:val="28"/>
          <w:szCs w:val="28"/>
        </w:rPr>
        <w:t>h</w:t>
      </w:r>
      <w:r>
        <w:rPr>
          <w:rFonts w:ascii="Arial" w:eastAsia="Arial" w:hAnsi="Arial" w:cs="Arial"/>
          <w:color w:val="000000"/>
          <w:spacing w:val="1"/>
          <w:w w:val="81"/>
          <w:sz w:val="28"/>
          <w:szCs w:val="28"/>
        </w:rPr>
        <w:t>e</w:t>
      </w:r>
      <w:r>
        <w:rPr>
          <w:rFonts w:ascii="Arial" w:eastAsia="Arial" w:hAnsi="Arial" w:cs="Arial"/>
          <w:color w:val="000000"/>
          <w:spacing w:val="4"/>
          <w:w w:val="83"/>
          <w:sz w:val="28"/>
          <w:szCs w:val="28"/>
        </w:rPr>
        <w:t>m</w:t>
      </w:r>
      <w:r>
        <w:rPr>
          <w:rFonts w:ascii="Arial" w:eastAsia="Arial" w:hAnsi="Arial" w:cs="Arial"/>
          <w:color w:val="000000"/>
          <w:spacing w:val="-28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pacing w:val="-3"/>
          <w:w w:val="90"/>
          <w:sz w:val="28"/>
          <w:szCs w:val="28"/>
        </w:rPr>
        <w:t>u</w:t>
      </w:r>
      <w:r>
        <w:rPr>
          <w:rFonts w:ascii="Arial" w:eastAsia="Arial" w:hAnsi="Arial" w:cs="Arial"/>
          <w:color w:val="000000"/>
          <w:spacing w:val="-3"/>
          <w:w w:val="92"/>
          <w:sz w:val="28"/>
          <w:szCs w:val="28"/>
        </w:rPr>
        <w:t>p</w:t>
      </w:r>
      <w:r>
        <w:rPr>
          <w:rFonts w:ascii="Arial" w:eastAsia="Arial" w:hAnsi="Arial" w:cs="Arial"/>
          <w:color w:val="000000"/>
          <w:w w:val="84"/>
          <w:sz w:val="28"/>
          <w:szCs w:val="28"/>
        </w:rPr>
        <w:t>.</w:t>
      </w:r>
      <w:r>
        <w:rPr>
          <w:rFonts w:ascii="Arial" w:eastAsia="Arial" w:hAnsi="Arial" w:cs="Arial"/>
          <w:color w:val="000000"/>
          <w:spacing w:val="-28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pacing w:val="-12"/>
          <w:w w:val="88"/>
          <w:sz w:val="28"/>
          <w:szCs w:val="28"/>
        </w:rPr>
        <w:t>A</w:t>
      </w:r>
      <w:r>
        <w:rPr>
          <w:rFonts w:ascii="Arial" w:eastAsia="Arial" w:hAnsi="Arial" w:cs="Arial"/>
          <w:color w:val="000000"/>
          <w:spacing w:val="-13"/>
          <w:sz w:val="28"/>
          <w:szCs w:val="28"/>
        </w:rPr>
        <w:t>s</w:t>
      </w:r>
      <w:r>
        <w:rPr>
          <w:rFonts w:ascii="Arial" w:eastAsia="Arial" w:hAnsi="Arial" w:cs="Arial"/>
          <w:color w:val="000000"/>
          <w:spacing w:val="-10"/>
          <w:w w:val="89"/>
          <w:sz w:val="28"/>
          <w:szCs w:val="28"/>
        </w:rPr>
        <w:t>k</w:t>
      </w:r>
      <w:r>
        <w:rPr>
          <w:rFonts w:ascii="Arial" w:eastAsia="Arial" w:hAnsi="Arial" w:cs="Arial"/>
          <w:color w:val="000000"/>
          <w:spacing w:val="-28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pacing w:val="-8"/>
          <w:w w:val="92"/>
          <w:sz w:val="28"/>
          <w:szCs w:val="28"/>
        </w:rPr>
        <w:t>p</w:t>
      </w:r>
      <w:r>
        <w:rPr>
          <w:rFonts w:ascii="Arial" w:eastAsia="Arial" w:hAnsi="Arial" w:cs="Arial"/>
          <w:color w:val="000000"/>
          <w:spacing w:val="-8"/>
          <w:w w:val="90"/>
          <w:sz w:val="28"/>
          <w:szCs w:val="28"/>
        </w:rPr>
        <w:t>u</w:t>
      </w:r>
      <w:r>
        <w:rPr>
          <w:rFonts w:ascii="Arial" w:eastAsia="Arial" w:hAnsi="Arial" w:cs="Arial"/>
          <w:color w:val="000000"/>
          <w:spacing w:val="-7"/>
          <w:w w:val="92"/>
          <w:sz w:val="28"/>
          <w:szCs w:val="28"/>
        </w:rPr>
        <w:t>p</w:t>
      </w:r>
      <w:r>
        <w:rPr>
          <w:rFonts w:ascii="Arial" w:eastAsia="Arial" w:hAnsi="Arial" w:cs="Arial"/>
          <w:color w:val="000000"/>
          <w:spacing w:val="-8"/>
          <w:w w:val="99"/>
          <w:sz w:val="28"/>
          <w:szCs w:val="28"/>
        </w:rPr>
        <w:t>il</w:t>
      </w:r>
      <w:r>
        <w:rPr>
          <w:rFonts w:ascii="Arial" w:eastAsia="Arial" w:hAnsi="Arial" w:cs="Arial"/>
          <w:color w:val="000000"/>
          <w:spacing w:val="-5"/>
          <w:sz w:val="28"/>
          <w:szCs w:val="28"/>
        </w:rPr>
        <w:t>s</w:t>
      </w:r>
      <w:r>
        <w:rPr>
          <w:rFonts w:ascii="Arial" w:eastAsia="Arial" w:hAnsi="Arial" w:cs="Arial"/>
          <w:color w:val="000000"/>
          <w:spacing w:val="-28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pacing w:val="6"/>
          <w:sz w:val="28"/>
          <w:szCs w:val="28"/>
        </w:rPr>
        <w:t>t</w:t>
      </w:r>
      <w:r>
        <w:rPr>
          <w:rFonts w:ascii="Arial" w:eastAsia="Arial" w:hAnsi="Arial" w:cs="Arial"/>
          <w:color w:val="000000"/>
          <w:spacing w:val="8"/>
          <w:w w:val="87"/>
          <w:sz w:val="28"/>
          <w:szCs w:val="28"/>
        </w:rPr>
        <w:t>o</w:t>
      </w:r>
      <w:r>
        <w:rPr>
          <w:rFonts w:ascii="Arial" w:eastAsia="Arial" w:hAnsi="Arial" w:cs="Arial"/>
          <w:color w:val="000000"/>
          <w:spacing w:val="-27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pacing w:val="-6"/>
          <w:sz w:val="28"/>
          <w:szCs w:val="28"/>
        </w:rPr>
        <w:t>s</w:t>
      </w:r>
      <w:r>
        <w:rPr>
          <w:rFonts w:ascii="Arial" w:eastAsia="Arial" w:hAnsi="Arial" w:cs="Arial"/>
          <w:color w:val="000000"/>
          <w:spacing w:val="-6"/>
          <w:w w:val="87"/>
          <w:sz w:val="28"/>
          <w:szCs w:val="28"/>
        </w:rPr>
        <w:t>o</w:t>
      </w:r>
      <w:r>
        <w:rPr>
          <w:rFonts w:ascii="Arial" w:eastAsia="Arial" w:hAnsi="Arial" w:cs="Arial"/>
          <w:color w:val="000000"/>
          <w:spacing w:val="-3"/>
          <w:w w:val="91"/>
          <w:sz w:val="28"/>
          <w:szCs w:val="28"/>
        </w:rPr>
        <w:t>r</w:t>
      </w:r>
      <w:r>
        <w:rPr>
          <w:rFonts w:ascii="Arial" w:eastAsia="Arial" w:hAnsi="Arial" w:cs="Arial"/>
          <w:color w:val="000000"/>
          <w:spacing w:val="-3"/>
          <w:sz w:val="28"/>
          <w:szCs w:val="28"/>
        </w:rPr>
        <w:t>t</w:t>
      </w:r>
      <w:r>
        <w:rPr>
          <w:rFonts w:ascii="Arial" w:eastAsia="Arial" w:hAnsi="Arial" w:cs="Arial"/>
          <w:color w:val="000000"/>
          <w:spacing w:val="-27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8"/>
          <w:szCs w:val="28"/>
        </w:rPr>
        <w:t>t</w:t>
      </w:r>
      <w:r>
        <w:rPr>
          <w:rFonts w:ascii="Arial" w:eastAsia="Arial" w:hAnsi="Arial" w:cs="Arial"/>
          <w:color w:val="000000"/>
          <w:spacing w:val="2"/>
          <w:w w:val="90"/>
          <w:sz w:val="28"/>
          <w:szCs w:val="28"/>
        </w:rPr>
        <w:t>h</w:t>
      </w:r>
      <w:r>
        <w:rPr>
          <w:rFonts w:ascii="Arial" w:eastAsia="Arial" w:hAnsi="Arial" w:cs="Arial"/>
          <w:color w:val="000000"/>
          <w:spacing w:val="1"/>
          <w:w w:val="81"/>
          <w:sz w:val="28"/>
          <w:szCs w:val="28"/>
        </w:rPr>
        <w:t>e</w:t>
      </w:r>
      <w:r>
        <w:rPr>
          <w:rFonts w:ascii="Arial" w:eastAsia="Arial" w:hAnsi="Arial" w:cs="Arial"/>
          <w:color w:val="000000"/>
          <w:spacing w:val="4"/>
          <w:w w:val="83"/>
          <w:sz w:val="28"/>
          <w:szCs w:val="28"/>
        </w:rPr>
        <w:t>m</w:t>
      </w:r>
      <w:r>
        <w:rPr>
          <w:rFonts w:ascii="Arial" w:eastAsia="Arial" w:hAnsi="Arial" w:cs="Arial"/>
          <w:color w:val="000000"/>
          <w:spacing w:val="-28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pacing w:val="2"/>
          <w:w w:val="99"/>
          <w:sz w:val="28"/>
          <w:szCs w:val="28"/>
        </w:rPr>
        <w:t>i</w:t>
      </w:r>
      <w:r>
        <w:rPr>
          <w:rFonts w:ascii="Arial" w:eastAsia="Arial" w:hAnsi="Arial" w:cs="Arial"/>
          <w:color w:val="000000"/>
          <w:spacing w:val="1"/>
          <w:w w:val="90"/>
          <w:sz w:val="28"/>
          <w:szCs w:val="28"/>
        </w:rPr>
        <w:t>n</w:t>
      </w:r>
      <w:r>
        <w:rPr>
          <w:rFonts w:ascii="Arial" w:eastAsia="Arial" w:hAnsi="Arial" w:cs="Arial"/>
          <w:color w:val="000000"/>
          <w:spacing w:val="1"/>
          <w:sz w:val="28"/>
          <w:szCs w:val="28"/>
        </w:rPr>
        <w:t>t</w:t>
      </w:r>
      <w:r>
        <w:rPr>
          <w:rFonts w:ascii="Arial" w:eastAsia="Arial" w:hAnsi="Arial" w:cs="Arial"/>
          <w:color w:val="000000"/>
          <w:spacing w:val="4"/>
          <w:w w:val="87"/>
          <w:sz w:val="28"/>
          <w:szCs w:val="28"/>
        </w:rPr>
        <w:t>o</w:t>
      </w:r>
      <w:r>
        <w:rPr>
          <w:rFonts w:ascii="Arial" w:eastAsia="Arial" w:hAnsi="Arial" w:cs="Arial"/>
          <w:color w:val="000000"/>
          <w:spacing w:val="-27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pacing w:val="-12"/>
          <w:w w:val="99"/>
          <w:sz w:val="28"/>
          <w:szCs w:val="28"/>
        </w:rPr>
        <w:t>li</w:t>
      </w:r>
      <w:r>
        <w:rPr>
          <w:rFonts w:ascii="Arial" w:eastAsia="Arial" w:hAnsi="Arial" w:cs="Arial"/>
          <w:color w:val="000000"/>
          <w:spacing w:val="-13"/>
          <w:sz w:val="28"/>
          <w:szCs w:val="28"/>
        </w:rPr>
        <w:t>s</w:t>
      </w:r>
      <w:r>
        <w:rPr>
          <w:rFonts w:ascii="Arial" w:eastAsia="Arial" w:hAnsi="Arial" w:cs="Arial"/>
          <w:color w:val="000000"/>
          <w:spacing w:val="-12"/>
          <w:sz w:val="28"/>
          <w:szCs w:val="28"/>
        </w:rPr>
        <w:t>t</w:t>
      </w:r>
      <w:r>
        <w:rPr>
          <w:rFonts w:ascii="Arial" w:eastAsia="Arial" w:hAnsi="Arial" w:cs="Arial"/>
          <w:color w:val="000000"/>
          <w:spacing w:val="-9"/>
          <w:sz w:val="28"/>
          <w:szCs w:val="28"/>
        </w:rPr>
        <w:t>s</w:t>
      </w:r>
      <w:r>
        <w:rPr>
          <w:rFonts w:ascii="Arial" w:eastAsia="Arial" w:hAnsi="Arial" w:cs="Arial"/>
          <w:color w:val="000000"/>
          <w:spacing w:val="-28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pacing w:val="2"/>
          <w:sz w:val="28"/>
          <w:szCs w:val="28"/>
        </w:rPr>
        <w:t>f</w:t>
      </w:r>
      <w:r>
        <w:rPr>
          <w:rFonts w:ascii="Arial" w:eastAsia="Arial" w:hAnsi="Arial" w:cs="Arial"/>
          <w:color w:val="000000"/>
          <w:spacing w:val="4"/>
          <w:w w:val="87"/>
          <w:sz w:val="28"/>
          <w:szCs w:val="28"/>
        </w:rPr>
        <w:t>o</w:t>
      </w:r>
      <w:r>
        <w:rPr>
          <w:rFonts w:ascii="Arial" w:eastAsia="Arial" w:hAnsi="Arial" w:cs="Arial"/>
          <w:color w:val="000000"/>
          <w:spacing w:val="5"/>
          <w:w w:val="91"/>
          <w:sz w:val="28"/>
          <w:szCs w:val="28"/>
        </w:rPr>
        <w:t>r</w:t>
      </w:r>
      <w:r>
        <w:rPr>
          <w:rFonts w:ascii="Arial" w:eastAsia="Arial" w:hAnsi="Arial" w:cs="Arial"/>
          <w:color w:val="000000"/>
          <w:spacing w:val="-28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pacing w:val="-3"/>
          <w:w w:val="99"/>
          <w:sz w:val="28"/>
          <w:szCs w:val="28"/>
        </w:rPr>
        <w:t>i</w:t>
      </w:r>
      <w:r>
        <w:rPr>
          <w:rFonts w:ascii="Arial" w:eastAsia="Arial" w:hAnsi="Arial" w:cs="Arial"/>
          <w:color w:val="000000"/>
          <w:spacing w:val="-3"/>
          <w:w w:val="90"/>
          <w:sz w:val="28"/>
          <w:szCs w:val="28"/>
        </w:rPr>
        <w:t>n</w:t>
      </w:r>
      <w:r>
        <w:rPr>
          <w:rFonts w:ascii="Arial" w:eastAsia="Arial" w:hAnsi="Arial" w:cs="Arial"/>
          <w:color w:val="000000"/>
          <w:spacing w:val="-3"/>
          <w:sz w:val="28"/>
          <w:szCs w:val="28"/>
        </w:rPr>
        <w:t>f</w:t>
      </w:r>
      <w:r>
        <w:rPr>
          <w:rFonts w:ascii="Arial" w:eastAsia="Arial" w:hAnsi="Arial" w:cs="Arial"/>
          <w:color w:val="000000"/>
          <w:spacing w:val="-2"/>
          <w:sz w:val="28"/>
          <w:szCs w:val="28"/>
        </w:rPr>
        <w:t>a</w:t>
      </w:r>
      <w:r>
        <w:rPr>
          <w:rFonts w:ascii="Arial" w:eastAsia="Arial" w:hAnsi="Arial" w:cs="Arial"/>
          <w:color w:val="000000"/>
          <w:spacing w:val="-3"/>
          <w:w w:val="90"/>
          <w:sz w:val="28"/>
          <w:szCs w:val="28"/>
        </w:rPr>
        <w:t>n</w:t>
      </w:r>
      <w:r>
        <w:rPr>
          <w:rFonts w:ascii="Arial" w:eastAsia="Arial" w:hAnsi="Arial" w:cs="Arial"/>
          <w:color w:val="000000"/>
          <w:sz w:val="28"/>
          <w:szCs w:val="28"/>
        </w:rPr>
        <w:t>t</w:t>
      </w:r>
      <w:r>
        <w:rPr>
          <w:rFonts w:ascii="Arial" w:eastAsia="Arial" w:hAnsi="Arial" w:cs="Arial"/>
          <w:color w:val="000000"/>
          <w:spacing w:val="-27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pacing w:val="-14"/>
          <w:sz w:val="28"/>
          <w:szCs w:val="28"/>
        </w:rPr>
        <w:t>a</w:t>
      </w:r>
      <w:r>
        <w:rPr>
          <w:rFonts w:ascii="Arial" w:eastAsia="Arial" w:hAnsi="Arial" w:cs="Arial"/>
          <w:color w:val="000000"/>
          <w:spacing w:val="-14"/>
          <w:w w:val="90"/>
          <w:sz w:val="28"/>
          <w:szCs w:val="28"/>
        </w:rPr>
        <w:t>n</w:t>
      </w:r>
      <w:r>
        <w:rPr>
          <w:rFonts w:ascii="Arial" w:eastAsia="Arial" w:hAnsi="Arial" w:cs="Arial"/>
          <w:color w:val="000000"/>
          <w:spacing w:val="-11"/>
          <w:w w:val="92"/>
          <w:sz w:val="28"/>
          <w:szCs w:val="28"/>
        </w:rPr>
        <w:t>d</w:t>
      </w:r>
      <w:r>
        <w:rPr>
          <w:rFonts w:ascii="Arial" w:eastAsia="Arial" w:hAnsi="Arial" w:cs="Arial"/>
          <w:color w:val="000000"/>
          <w:spacing w:val="-28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pacing w:val="-5"/>
          <w:sz w:val="28"/>
          <w:szCs w:val="28"/>
        </w:rPr>
        <w:t>a</w:t>
      </w:r>
      <w:r>
        <w:rPr>
          <w:rFonts w:ascii="Arial" w:eastAsia="Arial" w:hAnsi="Arial" w:cs="Arial"/>
          <w:color w:val="000000"/>
          <w:spacing w:val="-6"/>
          <w:w w:val="92"/>
          <w:sz w:val="28"/>
          <w:szCs w:val="28"/>
        </w:rPr>
        <w:t>d</w:t>
      </w:r>
      <w:r>
        <w:rPr>
          <w:rFonts w:ascii="Arial" w:eastAsia="Arial" w:hAnsi="Arial" w:cs="Arial"/>
          <w:color w:val="000000"/>
          <w:spacing w:val="-6"/>
          <w:w w:val="90"/>
          <w:sz w:val="28"/>
          <w:szCs w:val="28"/>
        </w:rPr>
        <w:t>u</w:t>
      </w:r>
      <w:r>
        <w:rPr>
          <w:rFonts w:ascii="Arial" w:eastAsia="Arial" w:hAnsi="Arial" w:cs="Arial"/>
          <w:color w:val="000000"/>
          <w:spacing w:val="-5"/>
          <w:w w:val="99"/>
          <w:sz w:val="28"/>
          <w:szCs w:val="28"/>
        </w:rPr>
        <w:t>l</w:t>
      </w:r>
      <w:r>
        <w:rPr>
          <w:rFonts w:ascii="Arial" w:eastAsia="Arial" w:hAnsi="Arial" w:cs="Arial"/>
          <w:color w:val="000000"/>
          <w:spacing w:val="-3"/>
          <w:sz w:val="28"/>
          <w:szCs w:val="28"/>
        </w:rPr>
        <w:t>t</w:t>
      </w:r>
      <w:r>
        <w:rPr>
          <w:rFonts w:ascii="Arial" w:eastAsia="Arial" w:hAnsi="Arial" w:cs="Arial"/>
          <w:color w:val="000000"/>
          <w:spacing w:val="-27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pacing w:val="-8"/>
          <w:w w:val="92"/>
          <w:sz w:val="28"/>
          <w:szCs w:val="28"/>
        </w:rPr>
        <w:t>b</w:t>
      </w:r>
      <w:r>
        <w:rPr>
          <w:rFonts w:ascii="Arial" w:eastAsia="Arial" w:hAnsi="Arial" w:cs="Arial"/>
          <w:color w:val="000000"/>
          <w:spacing w:val="-9"/>
          <w:sz w:val="28"/>
          <w:szCs w:val="28"/>
        </w:rPr>
        <w:t>a</w:t>
      </w:r>
      <w:r>
        <w:rPr>
          <w:rFonts w:ascii="Arial" w:eastAsia="Arial" w:hAnsi="Arial" w:cs="Arial"/>
          <w:color w:val="000000"/>
          <w:spacing w:val="-12"/>
          <w:w w:val="92"/>
          <w:sz w:val="28"/>
          <w:szCs w:val="28"/>
        </w:rPr>
        <w:t>p</w:t>
      </w:r>
      <w:r>
        <w:rPr>
          <w:rFonts w:ascii="Arial" w:eastAsia="Arial" w:hAnsi="Arial" w:cs="Arial"/>
          <w:color w:val="000000"/>
          <w:spacing w:val="-8"/>
          <w:sz w:val="28"/>
          <w:szCs w:val="28"/>
        </w:rPr>
        <w:t>t</w:t>
      </w:r>
      <w:r>
        <w:rPr>
          <w:rFonts w:ascii="Arial" w:eastAsia="Arial" w:hAnsi="Arial" w:cs="Arial"/>
          <w:color w:val="000000"/>
          <w:spacing w:val="-7"/>
          <w:w w:val="99"/>
          <w:sz w:val="28"/>
          <w:szCs w:val="28"/>
        </w:rPr>
        <w:t>i</w:t>
      </w:r>
      <w:r>
        <w:rPr>
          <w:rFonts w:ascii="Arial" w:eastAsia="Arial" w:hAnsi="Arial" w:cs="Arial"/>
          <w:color w:val="000000"/>
          <w:spacing w:val="-9"/>
          <w:sz w:val="28"/>
          <w:szCs w:val="28"/>
        </w:rPr>
        <w:t>s</w:t>
      </w:r>
      <w:r>
        <w:rPr>
          <w:rFonts w:ascii="Arial" w:eastAsia="Arial" w:hAnsi="Arial" w:cs="Arial"/>
          <w:color w:val="000000"/>
          <w:spacing w:val="-9"/>
          <w:w w:val="83"/>
          <w:sz w:val="28"/>
          <w:szCs w:val="28"/>
        </w:rPr>
        <w:t>m</w:t>
      </w:r>
      <w:r>
        <w:rPr>
          <w:rFonts w:ascii="Arial" w:eastAsia="Arial" w:hAnsi="Arial" w:cs="Arial"/>
          <w:color w:val="000000"/>
          <w:spacing w:val="-6"/>
          <w:w w:val="84"/>
          <w:sz w:val="28"/>
          <w:szCs w:val="28"/>
        </w:rPr>
        <w:t>.</w:t>
      </w:r>
      <w:r>
        <w:rPr>
          <w:rFonts w:ascii="Arial" w:eastAsia="Arial" w:hAnsi="Arial" w:cs="Arial"/>
          <w:color w:val="000000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pacing w:val="-2"/>
          <w:w w:val="90"/>
          <w:sz w:val="28"/>
          <w:szCs w:val="28"/>
        </w:rPr>
        <w:t>2</w:t>
      </w:r>
      <w:r>
        <w:rPr>
          <w:rFonts w:ascii="Arial" w:eastAsia="Arial" w:hAnsi="Arial" w:cs="Arial"/>
          <w:color w:val="000000"/>
          <w:w w:val="84"/>
          <w:sz w:val="28"/>
          <w:szCs w:val="28"/>
        </w:rPr>
        <w:t>.</w:t>
      </w:r>
      <w:r>
        <w:rPr>
          <w:rFonts w:ascii="Arial" w:eastAsia="Arial" w:hAnsi="Arial" w:cs="Arial"/>
          <w:color w:val="000000"/>
          <w:spacing w:val="79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pacing w:val="-10"/>
          <w:sz w:val="28"/>
          <w:szCs w:val="28"/>
        </w:rPr>
        <w:t>S</w:t>
      </w:r>
      <w:r>
        <w:rPr>
          <w:rFonts w:ascii="Arial" w:eastAsia="Arial" w:hAnsi="Arial" w:cs="Arial"/>
          <w:color w:val="000000"/>
          <w:spacing w:val="-10"/>
          <w:w w:val="87"/>
          <w:sz w:val="28"/>
          <w:szCs w:val="28"/>
        </w:rPr>
        <w:t>o</w:t>
      </w:r>
      <w:r>
        <w:rPr>
          <w:rFonts w:ascii="Arial" w:eastAsia="Arial" w:hAnsi="Arial" w:cs="Arial"/>
          <w:color w:val="000000"/>
          <w:spacing w:val="-8"/>
          <w:w w:val="91"/>
          <w:sz w:val="28"/>
          <w:szCs w:val="28"/>
        </w:rPr>
        <w:t>r</w:t>
      </w:r>
      <w:r>
        <w:rPr>
          <w:rFonts w:ascii="Arial" w:eastAsia="Arial" w:hAnsi="Arial" w:cs="Arial"/>
          <w:color w:val="000000"/>
          <w:spacing w:val="-8"/>
          <w:sz w:val="28"/>
          <w:szCs w:val="28"/>
        </w:rPr>
        <w:t>t</w:t>
      </w:r>
      <w:r>
        <w:rPr>
          <w:rFonts w:ascii="Arial" w:eastAsia="Arial" w:hAnsi="Arial" w:cs="Arial"/>
          <w:color w:val="000000"/>
          <w:spacing w:val="-27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8"/>
          <w:szCs w:val="28"/>
        </w:rPr>
        <w:t>t</w:t>
      </w:r>
      <w:r>
        <w:rPr>
          <w:rFonts w:ascii="Arial" w:eastAsia="Arial" w:hAnsi="Arial" w:cs="Arial"/>
          <w:color w:val="000000"/>
          <w:spacing w:val="2"/>
          <w:w w:val="90"/>
          <w:sz w:val="28"/>
          <w:szCs w:val="28"/>
        </w:rPr>
        <w:t>h</w:t>
      </w:r>
      <w:r>
        <w:rPr>
          <w:rFonts w:ascii="Arial" w:eastAsia="Arial" w:hAnsi="Arial" w:cs="Arial"/>
          <w:color w:val="000000"/>
          <w:spacing w:val="1"/>
          <w:w w:val="81"/>
          <w:sz w:val="28"/>
          <w:szCs w:val="28"/>
        </w:rPr>
        <w:t>e</w:t>
      </w:r>
      <w:r>
        <w:rPr>
          <w:rFonts w:ascii="Arial" w:eastAsia="Arial" w:hAnsi="Arial" w:cs="Arial"/>
          <w:color w:val="000000"/>
          <w:spacing w:val="4"/>
          <w:w w:val="83"/>
          <w:sz w:val="28"/>
          <w:szCs w:val="28"/>
        </w:rPr>
        <w:t>m</w:t>
      </w:r>
      <w:r>
        <w:rPr>
          <w:rFonts w:ascii="Arial" w:eastAsia="Arial" w:hAnsi="Arial" w:cs="Arial"/>
          <w:color w:val="000000"/>
          <w:spacing w:val="-27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pacing w:val="-7"/>
          <w:sz w:val="28"/>
          <w:szCs w:val="28"/>
        </w:rPr>
        <w:t>a</w:t>
      </w:r>
      <w:r>
        <w:rPr>
          <w:rFonts w:ascii="Arial" w:eastAsia="Arial" w:hAnsi="Arial" w:cs="Arial"/>
          <w:color w:val="000000"/>
          <w:spacing w:val="-7"/>
          <w:w w:val="81"/>
          <w:sz w:val="28"/>
          <w:szCs w:val="28"/>
        </w:rPr>
        <w:t>cc</w:t>
      </w:r>
      <w:r>
        <w:rPr>
          <w:rFonts w:ascii="Arial" w:eastAsia="Arial" w:hAnsi="Arial" w:cs="Arial"/>
          <w:color w:val="000000"/>
          <w:spacing w:val="-6"/>
          <w:w w:val="87"/>
          <w:sz w:val="28"/>
          <w:szCs w:val="28"/>
        </w:rPr>
        <w:t>o</w:t>
      </w:r>
      <w:r>
        <w:rPr>
          <w:rFonts w:ascii="Arial" w:eastAsia="Arial" w:hAnsi="Arial" w:cs="Arial"/>
          <w:color w:val="000000"/>
          <w:spacing w:val="-7"/>
          <w:w w:val="91"/>
          <w:sz w:val="28"/>
          <w:szCs w:val="28"/>
        </w:rPr>
        <w:t>r</w:t>
      </w:r>
      <w:r>
        <w:rPr>
          <w:rFonts w:ascii="Arial" w:eastAsia="Arial" w:hAnsi="Arial" w:cs="Arial"/>
          <w:color w:val="000000"/>
          <w:spacing w:val="-7"/>
          <w:w w:val="92"/>
          <w:sz w:val="28"/>
          <w:szCs w:val="28"/>
        </w:rPr>
        <w:t>d</w:t>
      </w:r>
      <w:r>
        <w:rPr>
          <w:rFonts w:ascii="Arial" w:eastAsia="Arial" w:hAnsi="Arial" w:cs="Arial"/>
          <w:color w:val="000000"/>
          <w:spacing w:val="-7"/>
          <w:w w:val="99"/>
          <w:sz w:val="28"/>
          <w:szCs w:val="28"/>
        </w:rPr>
        <w:t>i</w:t>
      </w:r>
      <w:r>
        <w:rPr>
          <w:rFonts w:ascii="Arial" w:eastAsia="Arial" w:hAnsi="Arial" w:cs="Arial"/>
          <w:color w:val="000000"/>
          <w:spacing w:val="-7"/>
          <w:w w:val="90"/>
          <w:sz w:val="28"/>
          <w:szCs w:val="28"/>
        </w:rPr>
        <w:t>n</w:t>
      </w:r>
      <w:r>
        <w:rPr>
          <w:rFonts w:ascii="Arial" w:eastAsia="Arial" w:hAnsi="Arial" w:cs="Arial"/>
          <w:color w:val="000000"/>
          <w:spacing w:val="-4"/>
          <w:w w:val="92"/>
          <w:sz w:val="28"/>
          <w:szCs w:val="28"/>
        </w:rPr>
        <w:t>g</w:t>
      </w:r>
      <w:r>
        <w:rPr>
          <w:rFonts w:ascii="Arial" w:eastAsia="Arial" w:hAnsi="Arial" w:cs="Arial"/>
          <w:color w:val="000000"/>
          <w:spacing w:val="-27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pacing w:val="6"/>
          <w:sz w:val="28"/>
          <w:szCs w:val="28"/>
        </w:rPr>
        <w:t>t</w:t>
      </w:r>
      <w:r>
        <w:rPr>
          <w:rFonts w:ascii="Arial" w:eastAsia="Arial" w:hAnsi="Arial" w:cs="Arial"/>
          <w:color w:val="000000"/>
          <w:spacing w:val="9"/>
          <w:w w:val="87"/>
          <w:sz w:val="28"/>
          <w:szCs w:val="28"/>
        </w:rPr>
        <w:t>o</w:t>
      </w:r>
      <w:r>
        <w:rPr>
          <w:rFonts w:ascii="Arial" w:eastAsia="Arial" w:hAnsi="Arial" w:cs="Arial"/>
          <w:color w:val="000000"/>
          <w:spacing w:val="-27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pacing w:val="-9"/>
          <w:sz w:val="28"/>
          <w:szCs w:val="28"/>
        </w:rPr>
        <w:t>s</w:t>
      </w:r>
      <w:r>
        <w:rPr>
          <w:rFonts w:ascii="Arial" w:eastAsia="Arial" w:hAnsi="Arial" w:cs="Arial"/>
          <w:color w:val="000000"/>
          <w:spacing w:val="-8"/>
          <w:w w:val="99"/>
          <w:sz w:val="28"/>
          <w:szCs w:val="28"/>
        </w:rPr>
        <w:t>i</w:t>
      </w:r>
      <w:r>
        <w:rPr>
          <w:rFonts w:ascii="Arial" w:eastAsia="Arial" w:hAnsi="Arial" w:cs="Arial"/>
          <w:color w:val="000000"/>
          <w:spacing w:val="-9"/>
          <w:w w:val="83"/>
          <w:sz w:val="28"/>
          <w:szCs w:val="28"/>
        </w:rPr>
        <w:t>m</w:t>
      </w:r>
      <w:r>
        <w:rPr>
          <w:rFonts w:ascii="Arial" w:eastAsia="Arial" w:hAnsi="Arial" w:cs="Arial"/>
          <w:color w:val="000000"/>
          <w:spacing w:val="-9"/>
          <w:w w:val="99"/>
          <w:sz w:val="28"/>
          <w:szCs w:val="28"/>
        </w:rPr>
        <w:t>il</w:t>
      </w:r>
      <w:r>
        <w:rPr>
          <w:rFonts w:ascii="Arial" w:eastAsia="Arial" w:hAnsi="Arial" w:cs="Arial"/>
          <w:color w:val="000000"/>
          <w:spacing w:val="-9"/>
          <w:sz w:val="28"/>
          <w:szCs w:val="28"/>
        </w:rPr>
        <w:t>a</w:t>
      </w:r>
      <w:r>
        <w:rPr>
          <w:rFonts w:ascii="Arial" w:eastAsia="Arial" w:hAnsi="Arial" w:cs="Arial"/>
          <w:color w:val="000000"/>
          <w:spacing w:val="-9"/>
          <w:w w:val="91"/>
          <w:sz w:val="28"/>
          <w:szCs w:val="28"/>
        </w:rPr>
        <w:t>r</w:t>
      </w:r>
      <w:r>
        <w:rPr>
          <w:rFonts w:ascii="Arial" w:eastAsia="Arial" w:hAnsi="Arial" w:cs="Arial"/>
          <w:color w:val="000000"/>
          <w:spacing w:val="-9"/>
          <w:w w:val="99"/>
          <w:sz w:val="28"/>
          <w:szCs w:val="28"/>
        </w:rPr>
        <w:t>i</w:t>
      </w:r>
      <w:r>
        <w:rPr>
          <w:rFonts w:ascii="Arial" w:eastAsia="Arial" w:hAnsi="Arial" w:cs="Arial"/>
          <w:color w:val="000000"/>
          <w:spacing w:val="-9"/>
          <w:sz w:val="28"/>
          <w:szCs w:val="28"/>
        </w:rPr>
        <w:t>t</w:t>
      </w:r>
      <w:r>
        <w:rPr>
          <w:rFonts w:ascii="Arial" w:eastAsia="Arial" w:hAnsi="Arial" w:cs="Arial"/>
          <w:color w:val="000000"/>
          <w:spacing w:val="-8"/>
          <w:w w:val="99"/>
          <w:sz w:val="28"/>
          <w:szCs w:val="28"/>
        </w:rPr>
        <w:t>i</w:t>
      </w:r>
      <w:r>
        <w:rPr>
          <w:rFonts w:ascii="Arial" w:eastAsia="Arial" w:hAnsi="Arial" w:cs="Arial"/>
          <w:color w:val="000000"/>
          <w:spacing w:val="-9"/>
          <w:w w:val="81"/>
          <w:sz w:val="28"/>
          <w:szCs w:val="28"/>
        </w:rPr>
        <w:t>e</w:t>
      </w:r>
      <w:r>
        <w:rPr>
          <w:rFonts w:ascii="Arial" w:eastAsia="Arial" w:hAnsi="Arial" w:cs="Arial"/>
          <w:color w:val="000000"/>
          <w:spacing w:val="-6"/>
          <w:sz w:val="28"/>
          <w:szCs w:val="28"/>
        </w:rPr>
        <w:t>s</w:t>
      </w:r>
      <w:r>
        <w:rPr>
          <w:rFonts w:ascii="Arial" w:eastAsia="Arial" w:hAnsi="Arial" w:cs="Arial"/>
          <w:color w:val="000000"/>
          <w:spacing w:val="-28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pacing w:val="-14"/>
          <w:sz w:val="28"/>
          <w:szCs w:val="28"/>
        </w:rPr>
        <w:t>a</w:t>
      </w:r>
      <w:r>
        <w:rPr>
          <w:rFonts w:ascii="Arial" w:eastAsia="Arial" w:hAnsi="Arial" w:cs="Arial"/>
          <w:color w:val="000000"/>
          <w:spacing w:val="-13"/>
          <w:w w:val="90"/>
          <w:sz w:val="28"/>
          <w:szCs w:val="28"/>
        </w:rPr>
        <w:t>n</w:t>
      </w:r>
      <w:r>
        <w:rPr>
          <w:rFonts w:ascii="Arial" w:eastAsia="Arial" w:hAnsi="Arial" w:cs="Arial"/>
          <w:color w:val="000000"/>
          <w:spacing w:val="-11"/>
          <w:w w:val="92"/>
          <w:sz w:val="28"/>
          <w:szCs w:val="28"/>
        </w:rPr>
        <w:t>d</w:t>
      </w:r>
      <w:r>
        <w:rPr>
          <w:rFonts w:ascii="Arial" w:eastAsia="Arial" w:hAnsi="Arial" w:cs="Arial"/>
          <w:color w:val="000000"/>
          <w:spacing w:val="-28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pacing w:val="-3"/>
          <w:w w:val="92"/>
          <w:sz w:val="28"/>
          <w:szCs w:val="28"/>
        </w:rPr>
        <w:t>d</w:t>
      </w:r>
      <w:r>
        <w:rPr>
          <w:rFonts w:ascii="Arial" w:eastAsia="Arial" w:hAnsi="Arial" w:cs="Arial"/>
          <w:color w:val="000000"/>
          <w:spacing w:val="-3"/>
          <w:w w:val="99"/>
          <w:sz w:val="28"/>
          <w:szCs w:val="28"/>
        </w:rPr>
        <w:t>i</w:t>
      </w:r>
      <w:r>
        <w:rPr>
          <w:rFonts w:ascii="Arial" w:eastAsia="Arial" w:hAnsi="Arial" w:cs="Arial"/>
          <w:color w:val="000000"/>
          <w:sz w:val="28"/>
          <w:szCs w:val="28"/>
        </w:rPr>
        <w:t>f</w:t>
      </w:r>
      <w:r>
        <w:rPr>
          <w:rFonts w:ascii="Arial" w:eastAsia="Arial" w:hAnsi="Arial" w:cs="Arial"/>
          <w:color w:val="000000"/>
          <w:spacing w:val="-1"/>
          <w:sz w:val="28"/>
          <w:szCs w:val="28"/>
        </w:rPr>
        <w:t>f</w:t>
      </w:r>
      <w:r>
        <w:rPr>
          <w:rFonts w:ascii="Arial" w:eastAsia="Arial" w:hAnsi="Arial" w:cs="Arial"/>
          <w:color w:val="000000"/>
          <w:spacing w:val="-2"/>
          <w:w w:val="81"/>
          <w:sz w:val="28"/>
          <w:szCs w:val="28"/>
        </w:rPr>
        <w:t>e</w:t>
      </w:r>
      <w:r>
        <w:rPr>
          <w:rFonts w:ascii="Arial" w:eastAsia="Arial" w:hAnsi="Arial" w:cs="Arial"/>
          <w:color w:val="000000"/>
          <w:spacing w:val="-3"/>
          <w:w w:val="91"/>
          <w:sz w:val="28"/>
          <w:szCs w:val="28"/>
        </w:rPr>
        <w:t>r</w:t>
      </w:r>
      <w:r>
        <w:rPr>
          <w:rFonts w:ascii="Arial" w:eastAsia="Arial" w:hAnsi="Arial" w:cs="Arial"/>
          <w:color w:val="000000"/>
          <w:spacing w:val="-3"/>
          <w:w w:val="81"/>
          <w:sz w:val="28"/>
          <w:szCs w:val="28"/>
        </w:rPr>
        <w:t>e</w:t>
      </w:r>
      <w:r>
        <w:rPr>
          <w:rFonts w:ascii="Arial" w:eastAsia="Arial" w:hAnsi="Arial" w:cs="Arial"/>
          <w:color w:val="000000"/>
          <w:spacing w:val="-3"/>
          <w:w w:val="90"/>
          <w:sz w:val="28"/>
          <w:szCs w:val="28"/>
        </w:rPr>
        <w:t>n</w:t>
      </w:r>
      <w:r>
        <w:rPr>
          <w:rFonts w:ascii="Arial" w:eastAsia="Arial" w:hAnsi="Arial" w:cs="Arial"/>
          <w:color w:val="000000"/>
          <w:spacing w:val="-2"/>
          <w:w w:val="81"/>
          <w:sz w:val="28"/>
          <w:szCs w:val="28"/>
        </w:rPr>
        <w:t>c</w:t>
      </w:r>
      <w:r>
        <w:rPr>
          <w:rFonts w:ascii="Arial" w:eastAsia="Arial" w:hAnsi="Arial" w:cs="Arial"/>
          <w:color w:val="000000"/>
          <w:spacing w:val="-3"/>
          <w:w w:val="81"/>
          <w:sz w:val="28"/>
          <w:szCs w:val="28"/>
        </w:rPr>
        <w:t>e</w:t>
      </w:r>
      <w:r>
        <w:rPr>
          <w:rFonts w:ascii="Arial" w:eastAsia="Arial" w:hAnsi="Arial" w:cs="Arial"/>
          <w:color w:val="000000"/>
          <w:spacing w:val="-3"/>
          <w:sz w:val="28"/>
          <w:szCs w:val="28"/>
        </w:rPr>
        <w:t>s</w:t>
      </w:r>
      <w:r>
        <w:rPr>
          <w:rFonts w:ascii="Arial" w:eastAsia="Arial" w:hAnsi="Arial" w:cs="Arial"/>
          <w:color w:val="000000"/>
          <w:w w:val="84"/>
          <w:sz w:val="28"/>
          <w:szCs w:val="28"/>
        </w:rPr>
        <w:t>.</w:t>
      </w:r>
    </w:p>
    <w:p w:rsidR="00EE3F7B" w:rsidRDefault="000C5CEB">
      <w:pPr>
        <w:spacing w:after="0" w:line="308" w:lineRule="auto"/>
        <w:ind w:left="320" w:right="708"/>
        <w:rPr>
          <w:rFonts w:ascii="Arial" w:eastAsia="Arial" w:hAnsi="Arial" w:cs="Arial"/>
          <w:color w:val="000000"/>
          <w:spacing w:val="-24"/>
          <w:w w:val="84"/>
          <w:sz w:val="28"/>
          <w:szCs w:val="28"/>
        </w:rPr>
      </w:pPr>
      <w:r>
        <w:rPr>
          <w:rFonts w:ascii="Arial" w:eastAsia="Arial" w:hAnsi="Arial" w:cs="Arial"/>
          <w:color w:val="000000"/>
          <w:spacing w:val="-2"/>
          <w:w w:val="86"/>
          <w:sz w:val="28"/>
          <w:szCs w:val="28"/>
        </w:rPr>
        <w:t>3</w:t>
      </w:r>
      <w:r>
        <w:rPr>
          <w:rFonts w:ascii="Arial" w:eastAsia="Arial" w:hAnsi="Arial" w:cs="Arial"/>
          <w:color w:val="000000"/>
          <w:w w:val="84"/>
          <w:sz w:val="28"/>
          <w:szCs w:val="28"/>
        </w:rPr>
        <w:t>.</w:t>
      </w:r>
      <w:r>
        <w:rPr>
          <w:rFonts w:ascii="Arial" w:eastAsia="Arial" w:hAnsi="Arial" w:cs="Arial"/>
          <w:color w:val="000000"/>
          <w:spacing w:val="85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pacing w:val="-23"/>
          <w:sz w:val="28"/>
          <w:szCs w:val="28"/>
        </w:rPr>
        <w:t>R</w:t>
      </w:r>
      <w:r>
        <w:rPr>
          <w:rFonts w:ascii="Arial" w:eastAsia="Arial" w:hAnsi="Arial" w:cs="Arial"/>
          <w:color w:val="000000"/>
          <w:spacing w:val="-24"/>
          <w:sz w:val="28"/>
          <w:szCs w:val="28"/>
        </w:rPr>
        <w:t>a</w:t>
      </w:r>
      <w:r>
        <w:rPr>
          <w:rFonts w:ascii="Arial" w:eastAsia="Arial" w:hAnsi="Arial" w:cs="Arial"/>
          <w:color w:val="000000"/>
          <w:spacing w:val="-24"/>
          <w:w w:val="90"/>
          <w:sz w:val="28"/>
          <w:szCs w:val="28"/>
        </w:rPr>
        <w:t>n</w:t>
      </w:r>
      <w:r>
        <w:rPr>
          <w:rFonts w:ascii="Arial" w:eastAsia="Arial" w:hAnsi="Arial" w:cs="Arial"/>
          <w:color w:val="000000"/>
          <w:spacing w:val="-21"/>
          <w:w w:val="89"/>
          <w:sz w:val="28"/>
          <w:szCs w:val="28"/>
        </w:rPr>
        <w:t>k</w:t>
      </w:r>
      <w:r>
        <w:rPr>
          <w:rFonts w:ascii="Arial" w:eastAsia="Arial" w:hAnsi="Arial" w:cs="Arial"/>
          <w:color w:val="000000"/>
          <w:spacing w:val="-27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pacing w:val="1"/>
          <w:sz w:val="28"/>
          <w:szCs w:val="28"/>
        </w:rPr>
        <w:t>t</w:t>
      </w:r>
      <w:r>
        <w:rPr>
          <w:rFonts w:ascii="Arial" w:eastAsia="Arial" w:hAnsi="Arial" w:cs="Arial"/>
          <w:color w:val="000000"/>
          <w:spacing w:val="2"/>
          <w:w w:val="90"/>
          <w:sz w:val="28"/>
          <w:szCs w:val="28"/>
        </w:rPr>
        <w:t>h</w:t>
      </w:r>
      <w:r>
        <w:rPr>
          <w:rFonts w:ascii="Arial" w:eastAsia="Arial" w:hAnsi="Arial" w:cs="Arial"/>
          <w:color w:val="000000"/>
          <w:spacing w:val="1"/>
          <w:w w:val="81"/>
          <w:sz w:val="28"/>
          <w:szCs w:val="28"/>
        </w:rPr>
        <w:t>e</w:t>
      </w:r>
      <w:r>
        <w:rPr>
          <w:rFonts w:ascii="Arial" w:eastAsia="Arial" w:hAnsi="Arial" w:cs="Arial"/>
          <w:color w:val="000000"/>
          <w:spacing w:val="4"/>
          <w:w w:val="83"/>
          <w:sz w:val="28"/>
          <w:szCs w:val="28"/>
        </w:rPr>
        <w:t>m</w:t>
      </w:r>
      <w:r>
        <w:rPr>
          <w:rFonts w:ascii="Arial" w:eastAsia="Arial" w:hAnsi="Arial" w:cs="Arial"/>
          <w:color w:val="000000"/>
          <w:spacing w:val="-28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pacing w:val="-6"/>
          <w:sz w:val="28"/>
          <w:szCs w:val="28"/>
        </w:rPr>
        <w:t>a</w:t>
      </w:r>
      <w:r>
        <w:rPr>
          <w:rFonts w:ascii="Arial" w:eastAsia="Arial" w:hAnsi="Arial" w:cs="Arial"/>
          <w:color w:val="000000"/>
          <w:spacing w:val="-7"/>
          <w:w w:val="81"/>
          <w:sz w:val="28"/>
          <w:szCs w:val="28"/>
        </w:rPr>
        <w:t>cc</w:t>
      </w:r>
      <w:r>
        <w:rPr>
          <w:rFonts w:ascii="Arial" w:eastAsia="Arial" w:hAnsi="Arial" w:cs="Arial"/>
          <w:color w:val="000000"/>
          <w:spacing w:val="-7"/>
          <w:w w:val="87"/>
          <w:sz w:val="28"/>
          <w:szCs w:val="28"/>
        </w:rPr>
        <w:t>o</w:t>
      </w:r>
      <w:r>
        <w:rPr>
          <w:rFonts w:ascii="Arial" w:eastAsia="Arial" w:hAnsi="Arial" w:cs="Arial"/>
          <w:color w:val="000000"/>
          <w:spacing w:val="-6"/>
          <w:w w:val="91"/>
          <w:sz w:val="28"/>
          <w:szCs w:val="28"/>
        </w:rPr>
        <w:t>r</w:t>
      </w:r>
      <w:r>
        <w:rPr>
          <w:rFonts w:ascii="Arial" w:eastAsia="Arial" w:hAnsi="Arial" w:cs="Arial"/>
          <w:color w:val="000000"/>
          <w:spacing w:val="-7"/>
          <w:w w:val="92"/>
          <w:sz w:val="28"/>
          <w:szCs w:val="28"/>
        </w:rPr>
        <w:t>d</w:t>
      </w:r>
      <w:r>
        <w:rPr>
          <w:rFonts w:ascii="Arial" w:eastAsia="Arial" w:hAnsi="Arial" w:cs="Arial"/>
          <w:color w:val="000000"/>
          <w:spacing w:val="-7"/>
          <w:w w:val="99"/>
          <w:sz w:val="28"/>
          <w:szCs w:val="28"/>
        </w:rPr>
        <w:t>i</w:t>
      </w:r>
      <w:r>
        <w:rPr>
          <w:rFonts w:ascii="Arial" w:eastAsia="Arial" w:hAnsi="Arial" w:cs="Arial"/>
          <w:color w:val="000000"/>
          <w:spacing w:val="-7"/>
          <w:w w:val="90"/>
          <w:sz w:val="28"/>
          <w:szCs w:val="28"/>
        </w:rPr>
        <w:t>n</w:t>
      </w:r>
      <w:r>
        <w:rPr>
          <w:rFonts w:ascii="Arial" w:eastAsia="Arial" w:hAnsi="Arial" w:cs="Arial"/>
          <w:color w:val="000000"/>
          <w:spacing w:val="-4"/>
          <w:w w:val="92"/>
          <w:sz w:val="28"/>
          <w:szCs w:val="28"/>
        </w:rPr>
        <w:t>g</w:t>
      </w:r>
      <w:r>
        <w:rPr>
          <w:rFonts w:ascii="Arial" w:eastAsia="Arial" w:hAnsi="Arial" w:cs="Arial"/>
          <w:color w:val="000000"/>
          <w:spacing w:val="-27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pacing w:val="5"/>
          <w:sz w:val="28"/>
          <w:szCs w:val="28"/>
        </w:rPr>
        <w:t>t</w:t>
      </w:r>
      <w:r>
        <w:rPr>
          <w:rFonts w:ascii="Arial" w:eastAsia="Arial" w:hAnsi="Arial" w:cs="Arial"/>
          <w:color w:val="000000"/>
          <w:spacing w:val="8"/>
          <w:w w:val="87"/>
          <w:sz w:val="28"/>
          <w:szCs w:val="28"/>
        </w:rPr>
        <w:t>o</w:t>
      </w:r>
      <w:r>
        <w:rPr>
          <w:rFonts w:ascii="Arial" w:eastAsia="Arial" w:hAnsi="Arial" w:cs="Arial"/>
          <w:color w:val="000000"/>
          <w:spacing w:val="-26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pacing w:val="-7"/>
          <w:w w:val="86"/>
          <w:sz w:val="28"/>
          <w:szCs w:val="28"/>
        </w:rPr>
        <w:t>w</w:t>
      </w:r>
      <w:r>
        <w:rPr>
          <w:rFonts w:ascii="Arial" w:eastAsia="Arial" w:hAnsi="Arial" w:cs="Arial"/>
          <w:color w:val="000000"/>
          <w:spacing w:val="-7"/>
          <w:w w:val="90"/>
          <w:sz w:val="28"/>
          <w:szCs w:val="28"/>
        </w:rPr>
        <w:t>h</w:t>
      </w:r>
      <w:r>
        <w:rPr>
          <w:rFonts w:ascii="Arial" w:eastAsia="Arial" w:hAnsi="Arial" w:cs="Arial"/>
          <w:color w:val="000000"/>
          <w:spacing w:val="-7"/>
          <w:sz w:val="28"/>
          <w:szCs w:val="28"/>
        </w:rPr>
        <w:t>a</w:t>
      </w:r>
      <w:r>
        <w:rPr>
          <w:rFonts w:ascii="Arial" w:eastAsia="Arial" w:hAnsi="Arial" w:cs="Arial"/>
          <w:color w:val="000000"/>
          <w:spacing w:val="-4"/>
          <w:sz w:val="28"/>
          <w:szCs w:val="28"/>
        </w:rPr>
        <w:t>t</w:t>
      </w:r>
      <w:r>
        <w:rPr>
          <w:rFonts w:ascii="Arial" w:eastAsia="Arial" w:hAnsi="Arial" w:cs="Arial"/>
          <w:color w:val="000000"/>
          <w:spacing w:val="-26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pacing w:val="-8"/>
          <w:w w:val="92"/>
          <w:sz w:val="28"/>
          <w:szCs w:val="28"/>
        </w:rPr>
        <w:t>p</w:t>
      </w:r>
      <w:r>
        <w:rPr>
          <w:rFonts w:ascii="Arial" w:eastAsia="Arial" w:hAnsi="Arial" w:cs="Arial"/>
          <w:color w:val="000000"/>
          <w:spacing w:val="-8"/>
          <w:w w:val="90"/>
          <w:sz w:val="28"/>
          <w:szCs w:val="28"/>
        </w:rPr>
        <w:t>u</w:t>
      </w:r>
      <w:r>
        <w:rPr>
          <w:rFonts w:ascii="Arial" w:eastAsia="Arial" w:hAnsi="Arial" w:cs="Arial"/>
          <w:color w:val="000000"/>
          <w:spacing w:val="-8"/>
          <w:w w:val="92"/>
          <w:sz w:val="28"/>
          <w:szCs w:val="28"/>
        </w:rPr>
        <w:t>p</w:t>
      </w:r>
      <w:r>
        <w:rPr>
          <w:rFonts w:ascii="Arial" w:eastAsia="Arial" w:hAnsi="Arial" w:cs="Arial"/>
          <w:color w:val="000000"/>
          <w:spacing w:val="-7"/>
          <w:w w:val="99"/>
          <w:sz w:val="28"/>
          <w:szCs w:val="28"/>
        </w:rPr>
        <w:t>i</w:t>
      </w:r>
      <w:r>
        <w:rPr>
          <w:rFonts w:ascii="Arial" w:eastAsia="Arial" w:hAnsi="Arial" w:cs="Arial"/>
          <w:color w:val="000000"/>
          <w:spacing w:val="-8"/>
          <w:w w:val="99"/>
          <w:sz w:val="28"/>
          <w:szCs w:val="28"/>
        </w:rPr>
        <w:t>l</w:t>
      </w:r>
      <w:r>
        <w:rPr>
          <w:rFonts w:ascii="Arial" w:eastAsia="Arial" w:hAnsi="Arial" w:cs="Arial"/>
          <w:color w:val="000000"/>
          <w:spacing w:val="-5"/>
          <w:sz w:val="28"/>
          <w:szCs w:val="28"/>
        </w:rPr>
        <w:t>s</w:t>
      </w:r>
      <w:r>
        <w:rPr>
          <w:rFonts w:ascii="Arial" w:eastAsia="Arial" w:hAnsi="Arial" w:cs="Arial"/>
          <w:color w:val="000000"/>
          <w:spacing w:val="-28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z w:val="28"/>
          <w:szCs w:val="28"/>
        </w:rPr>
        <w:t>t</w:t>
      </w:r>
      <w:r>
        <w:rPr>
          <w:rFonts w:ascii="Arial" w:eastAsia="Arial" w:hAnsi="Arial" w:cs="Arial"/>
          <w:color w:val="000000"/>
          <w:spacing w:val="1"/>
          <w:w w:val="90"/>
          <w:sz w:val="28"/>
          <w:szCs w:val="28"/>
        </w:rPr>
        <w:t>h</w:t>
      </w:r>
      <w:r>
        <w:rPr>
          <w:rFonts w:ascii="Arial" w:eastAsia="Arial" w:hAnsi="Arial" w:cs="Arial"/>
          <w:color w:val="000000"/>
          <w:spacing w:val="1"/>
          <w:w w:val="99"/>
          <w:sz w:val="28"/>
          <w:szCs w:val="28"/>
        </w:rPr>
        <w:t>i</w:t>
      </w:r>
      <w:r>
        <w:rPr>
          <w:rFonts w:ascii="Arial" w:eastAsia="Arial" w:hAnsi="Arial" w:cs="Arial"/>
          <w:color w:val="000000"/>
          <w:w w:val="90"/>
          <w:sz w:val="28"/>
          <w:szCs w:val="28"/>
        </w:rPr>
        <w:t>n</w:t>
      </w:r>
      <w:r>
        <w:rPr>
          <w:rFonts w:ascii="Arial" w:eastAsia="Arial" w:hAnsi="Arial" w:cs="Arial"/>
          <w:color w:val="000000"/>
          <w:spacing w:val="3"/>
          <w:w w:val="89"/>
          <w:sz w:val="28"/>
          <w:szCs w:val="28"/>
        </w:rPr>
        <w:t>k</w:t>
      </w:r>
      <w:r>
        <w:rPr>
          <w:rFonts w:ascii="Arial" w:eastAsia="Arial" w:hAnsi="Arial" w:cs="Arial"/>
          <w:color w:val="000000"/>
          <w:spacing w:val="-28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pacing w:val="-13"/>
          <w:sz w:val="28"/>
          <w:szCs w:val="28"/>
        </w:rPr>
        <w:t>a</w:t>
      </w:r>
      <w:r>
        <w:rPr>
          <w:rFonts w:ascii="Arial" w:eastAsia="Arial" w:hAnsi="Arial" w:cs="Arial"/>
          <w:color w:val="000000"/>
          <w:spacing w:val="-13"/>
          <w:w w:val="91"/>
          <w:sz w:val="28"/>
          <w:szCs w:val="28"/>
        </w:rPr>
        <w:t>r</w:t>
      </w:r>
      <w:r>
        <w:rPr>
          <w:rFonts w:ascii="Arial" w:eastAsia="Arial" w:hAnsi="Arial" w:cs="Arial"/>
          <w:color w:val="000000"/>
          <w:spacing w:val="-10"/>
          <w:w w:val="81"/>
          <w:sz w:val="28"/>
          <w:szCs w:val="28"/>
        </w:rPr>
        <w:t>e</w:t>
      </w:r>
      <w:r>
        <w:rPr>
          <w:rFonts w:ascii="Arial" w:eastAsia="Arial" w:hAnsi="Arial" w:cs="Arial"/>
          <w:color w:val="000000"/>
          <w:spacing w:val="-28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pacing w:val="3"/>
          <w:sz w:val="28"/>
          <w:szCs w:val="28"/>
        </w:rPr>
        <w:t>t</w:t>
      </w:r>
      <w:r>
        <w:rPr>
          <w:rFonts w:ascii="Arial" w:eastAsia="Arial" w:hAnsi="Arial" w:cs="Arial"/>
          <w:color w:val="000000"/>
          <w:spacing w:val="4"/>
          <w:w w:val="90"/>
          <w:sz w:val="28"/>
          <w:szCs w:val="28"/>
        </w:rPr>
        <w:t>h</w:t>
      </w:r>
      <w:r>
        <w:rPr>
          <w:rFonts w:ascii="Arial" w:eastAsia="Arial" w:hAnsi="Arial" w:cs="Arial"/>
          <w:color w:val="000000"/>
          <w:spacing w:val="6"/>
          <w:w w:val="81"/>
          <w:sz w:val="28"/>
          <w:szCs w:val="28"/>
        </w:rPr>
        <w:t>e</w:t>
      </w:r>
      <w:r>
        <w:rPr>
          <w:rFonts w:ascii="Arial" w:eastAsia="Arial" w:hAnsi="Arial" w:cs="Arial"/>
          <w:color w:val="000000"/>
          <w:spacing w:val="-27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pacing w:val="-7"/>
          <w:w w:val="83"/>
          <w:sz w:val="28"/>
          <w:szCs w:val="28"/>
        </w:rPr>
        <w:t>m</w:t>
      </w:r>
      <w:r>
        <w:rPr>
          <w:rFonts w:ascii="Arial" w:eastAsia="Arial" w:hAnsi="Arial" w:cs="Arial"/>
          <w:color w:val="000000"/>
          <w:spacing w:val="-7"/>
          <w:w w:val="87"/>
          <w:sz w:val="28"/>
          <w:szCs w:val="28"/>
        </w:rPr>
        <w:t>o</w:t>
      </w:r>
      <w:r>
        <w:rPr>
          <w:rFonts w:ascii="Arial" w:eastAsia="Arial" w:hAnsi="Arial" w:cs="Arial"/>
          <w:color w:val="000000"/>
          <w:spacing w:val="-8"/>
          <w:sz w:val="28"/>
          <w:szCs w:val="28"/>
        </w:rPr>
        <w:t>s</w:t>
      </w:r>
      <w:r>
        <w:rPr>
          <w:rFonts w:ascii="Arial" w:eastAsia="Arial" w:hAnsi="Arial" w:cs="Arial"/>
          <w:color w:val="000000"/>
          <w:spacing w:val="-4"/>
          <w:sz w:val="28"/>
          <w:szCs w:val="28"/>
        </w:rPr>
        <w:t>t</w:t>
      </w:r>
      <w:r>
        <w:rPr>
          <w:rFonts w:ascii="Arial" w:eastAsia="Arial" w:hAnsi="Arial" w:cs="Arial"/>
          <w:color w:val="000000"/>
          <w:spacing w:val="-27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pacing w:val="-3"/>
          <w:w w:val="99"/>
          <w:sz w:val="28"/>
          <w:szCs w:val="28"/>
        </w:rPr>
        <w:t>i</w:t>
      </w:r>
      <w:r>
        <w:rPr>
          <w:rFonts w:ascii="Arial" w:eastAsia="Arial" w:hAnsi="Arial" w:cs="Arial"/>
          <w:color w:val="000000"/>
          <w:spacing w:val="-3"/>
          <w:w w:val="83"/>
          <w:sz w:val="28"/>
          <w:szCs w:val="28"/>
        </w:rPr>
        <w:t>m</w:t>
      </w:r>
      <w:r>
        <w:rPr>
          <w:rFonts w:ascii="Arial" w:eastAsia="Arial" w:hAnsi="Arial" w:cs="Arial"/>
          <w:color w:val="000000"/>
          <w:spacing w:val="-2"/>
          <w:w w:val="92"/>
          <w:sz w:val="28"/>
          <w:szCs w:val="28"/>
        </w:rPr>
        <w:t>p</w:t>
      </w:r>
      <w:r>
        <w:rPr>
          <w:rFonts w:ascii="Arial" w:eastAsia="Arial" w:hAnsi="Arial" w:cs="Arial"/>
          <w:color w:val="000000"/>
          <w:spacing w:val="-3"/>
          <w:w w:val="87"/>
          <w:sz w:val="28"/>
          <w:szCs w:val="28"/>
        </w:rPr>
        <w:t>o</w:t>
      </w:r>
      <w:r>
        <w:rPr>
          <w:rFonts w:ascii="Arial" w:eastAsia="Arial" w:hAnsi="Arial" w:cs="Arial"/>
          <w:color w:val="000000"/>
          <w:w w:val="91"/>
          <w:sz w:val="28"/>
          <w:szCs w:val="28"/>
        </w:rPr>
        <w:t>r</w:t>
      </w:r>
      <w:r>
        <w:rPr>
          <w:rFonts w:ascii="Arial" w:eastAsia="Arial" w:hAnsi="Arial" w:cs="Arial"/>
          <w:color w:val="000000"/>
          <w:spacing w:val="-2"/>
          <w:sz w:val="28"/>
          <w:szCs w:val="28"/>
        </w:rPr>
        <w:t>ta</w:t>
      </w:r>
      <w:r>
        <w:rPr>
          <w:rFonts w:ascii="Arial" w:eastAsia="Arial" w:hAnsi="Arial" w:cs="Arial"/>
          <w:color w:val="000000"/>
          <w:spacing w:val="-3"/>
          <w:w w:val="90"/>
          <w:sz w:val="28"/>
          <w:szCs w:val="28"/>
        </w:rPr>
        <w:t>n</w:t>
      </w:r>
      <w:r>
        <w:rPr>
          <w:rFonts w:ascii="Arial" w:eastAsia="Arial" w:hAnsi="Arial" w:cs="Arial"/>
          <w:color w:val="000000"/>
          <w:sz w:val="28"/>
          <w:szCs w:val="28"/>
        </w:rPr>
        <w:t>t</w:t>
      </w:r>
      <w:r>
        <w:rPr>
          <w:rFonts w:ascii="Arial" w:eastAsia="Arial" w:hAnsi="Arial" w:cs="Arial"/>
          <w:color w:val="000000"/>
          <w:spacing w:val="-26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pacing w:val="-12"/>
          <w:w w:val="92"/>
          <w:sz w:val="28"/>
          <w:szCs w:val="28"/>
        </w:rPr>
        <w:t>p</w:t>
      </w:r>
      <w:r>
        <w:rPr>
          <w:rFonts w:ascii="Arial" w:eastAsia="Arial" w:hAnsi="Arial" w:cs="Arial"/>
          <w:color w:val="000000"/>
          <w:spacing w:val="-12"/>
          <w:sz w:val="28"/>
          <w:szCs w:val="28"/>
        </w:rPr>
        <w:t>a</w:t>
      </w:r>
      <w:r>
        <w:rPr>
          <w:rFonts w:ascii="Arial" w:eastAsia="Arial" w:hAnsi="Arial" w:cs="Arial"/>
          <w:color w:val="000000"/>
          <w:spacing w:val="-8"/>
          <w:w w:val="91"/>
          <w:sz w:val="28"/>
          <w:szCs w:val="28"/>
        </w:rPr>
        <w:t>r</w:t>
      </w:r>
      <w:r>
        <w:rPr>
          <w:rFonts w:ascii="Arial" w:eastAsia="Arial" w:hAnsi="Arial" w:cs="Arial"/>
          <w:color w:val="000000"/>
          <w:spacing w:val="-11"/>
          <w:sz w:val="28"/>
          <w:szCs w:val="28"/>
        </w:rPr>
        <w:t>t</w:t>
      </w:r>
      <w:r>
        <w:rPr>
          <w:rFonts w:ascii="Arial" w:eastAsia="Arial" w:hAnsi="Arial" w:cs="Arial"/>
          <w:color w:val="000000"/>
          <w:spacing w:val="-9"/>
          <w:sz w:val="28"/>
          <w:szCs w:val="28"/>
        </w:rPr>
        <w:t>s</w:t>
      </w:r>
      <w:r>
        <w:rPr>
          <w:rFonts w:ascii="Arial" w:eastAsia="Arial" w:hAnsi="Arial" w:cs="Arial"/>
          <w:color w:val="000000"/>
          <w:spacing w:val="-28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pacing w:val="5"/>
          <w:w w:val="87"/>
          <w:sz w:val="28"/>
          <w:szCs w:val="28"/>
        </w:rPr>
        <w:t>o</w:t>
      </w:r>
      <w:r>
        <w:rPr>
          <w:rFonts w:ascii="Arial" w:eastAsia="Arial" w:hAnsi="Arial" w:cs="Arial"/>
          <w:color w:val="000000"/>
          <w:spacing w:val="8"/>
          <w:sz w:val="28"/>
          <w:szCs w:val="28"/>
        </w:rPr>
        <w:t>f</w:t>
      </w:r>
      <w:r>
        <w:rPr>
          <w:rFonts w:ascii="Arial" w:eastAsia="Arial" w:hAnsi="Arial" w:cs="Arial"/>
          <w:color w:val="000000"/>
          <w:spacing w:val="-26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pacing w:val="3"/>
          <w:sz w:val="28"/>
          <w:szCs w:val="28"/>
        </w:rPr>
        <w:t>t</w:t>
      </w:r>
      <w:r>
        <w:rPr>
          <w:rFonts w:ascii="Arial" w:eastAsia="Arial" w:hAnsi="Arial" w:cs="Arial"/>
          <w:color w:val="000000"/>
          <w:spacing w:val="4"/>
          <w:w w:val="90"/>
          <w:sz w:val="28"/>
          <w:szCs w:val="28"/>
        </w:rPr>
        <w:t>h</w:t>
      </w:r>
      <w:r>
        <w:rPr>
          <w:rFonts w:ascii="Arial" w:eastAsia="Arial" w:hAnsi="Arial" w:cs="Arial"/>
          <w:color w:val="000000"/>
          <w:spacing w:val="6"/>
          <w:w w:val="81"/>
          <w:sz w:val="28"/>
          <w:szCs w:val="28"/>
        </w:rPr>
        <w:t>e</w:t>
      </w:r>
      <w:r>
        <w:rPr>
          <w:rFonts w:ascii="Arial" w:eastAsia="Arial" w:hAnsi="Arial" w:cs="Arial"/>
          <w:color w:val="000000"/>
          <w:spacing w:val="-28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pacing w:val="-3"/>
          <w:w w:val="81"/>
          <w:sz w:val="28"/>
          <w:szCs w:val="28"/>
        </w:rPr>
        <w:t>c</w:t>
      </w:r>
      <w:r>
        <w:rPr>
          <w:rFonts w:ascii="Arial" w:eastAsia="Arial" w:hAnsi="Arial" w:cs="Arial"/>
          <w:color w:val="000000"/>
          <w:spacing w:val="-2"/>
          <w:w w:val="81"/>
          <w:sz w:val="28"/>
          <w:szCs w:val="28"/>
        </w:rPr>
        <w:t>e</w:t>
      </w:r>
      <w:r>
        <w:rPr>
          <w:rFonts w:ascii="Arial" w:eastAsia="Arial" w:hAnsi="Arial" w:cs="Arial"/>
          <w:color w:val="000000"/>
          <w:spacing w:val="-3"/>
          <w:w w:val="91"/>
          <w:sz w:val="28"/>
          <w:szCs w:val="28"/>
        </w:rPr>
        <w:t>r</w:t>
      </w:r>
      <w:r>
        <w:rPr>
          <w:rFonts w:ascii="Arial" w:eastAsia="Arial" w:hAnsi="Arial" w:cs="Arial"/>
          <w:color w:val="000000"/>
          <w:spacing w:val="-3"/>
          <w:w w:val="81"/>
          <w:sz w:val="28"/>
          <w:szCs w:val="28"/>
        </w:rPr>
        <w:t>e</w:t>
      </w:r>
      <w:r>
        <w:rPr>
          <w:rFonts w:ascii="Arial" w:eastAsia="Arial" w:hAnsi="Arial" w:cs="Arial"/>
          <w:color w:val="000000"/>
          <w:spacing w:val="-3"/>
          <w:w w:val="83"/>
          <w:sz w:val="28"/>
          <w:szCs w:val="28"/>
        </w:rPr>
        <w:t>m</w:t>
      </w:r>
      <w:r>
        <w:rPr>
          <w:rFonts w:ascii="Arial" w:eastAsia="Arial" w:hAnsi="Arial" w:cs="Arial"/>
          <w:color w:val="000000"/>
          <w:spacing w:val="-3"/>
          <w:w w:val="87"/>
          <w:sz w:val="28"/>
          <w:szCs w:val="28"/>
        </w:rPr>
        <w:t>o</w:t>
      </w:r>
      <w:r>
        <w:rPr>
          <w:rFonts w:ascii="Arial" w:eastAsia="Arial" w:hAnsi="Arial" w:cs="Arial"/>
          <w:color w:val="000000"/>
          <w:spacing w:val="-2"/>
          <w:w w:val="90"/>
          <w:sz w:val="28"/>
          <w:szCs w:val="28"/>
        </w:rPr>
        <w:t>n</w:t>
      </w:r>
      <w:r>
        <w:rPr>
          <w:rFonts w:ascii="Arial" w:eastAsia="Arial" w:hAnsi="Arial" w:cs="Arial"/>
          <w:color w:val="000000"/>
          <w:spacing w:val="-26"/>
          <w:w w:val="85"/>
          <w:sz w:val="28"/>
          <w:szCs w:val="28"/>
        </w:rPr>
        <w:t>y</w:t>
      </w:r>
      <w:r>
        <w:rPr>
          <w:rFonts w:ascii="Arial" w:eastAsia="Arial" w:hAnsi="Arial" w:cs="Arial"/>
          <w:color w:val="000000"/>
          <w:w w:val="84"/>
          <w:sz w:val="28"/>
          <w:szCs w:val="28"/>
        </w:rPr>
        <w:t>.</w:t>
      </w:r>
      <w:r>
        <w:rPr>
          <w:rFonts w:ascii="Arial" w:eastAsia="Arial" w:hAnsi="Arial" w:cs="Arial"/>
          <w:color w:val="000000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pacing w:val="-2"/>
          <w:w w:val="92"/>
          <w:sz w:val="28"/>
          <w:szCs w:val="28"/>
        </w:rPr>
        <w:t>4</w:t>
      </w:r>
      <w:r>
        <w:rPr>
          <w:rFonts w:ascii="Arial" w:eastAsia="Arial" w:hAnsi="Arial" w:cs="Arial"/>
          <w:color w:val="000000"/>
          <w:w w:val="84"/>
          <w:sz w:val="28"/>
          <w:szCs w:val="28"/>
        </w:rPr>
        <w:t>.</w:t>
      </w:r>
      <w:r>
        <w:rPr>
          <w:rFonts w:ascii="Arial" w:eastAsia="Arial" w:hAnsi="Arial" w:cs="Arial"/>
          <w:color w:val="000000"/>
          <w:spacing w:val="75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pacing w:val="-7"/>
          <w:sz w:val="28"/>
          <w:szCs w:val="28"/>
        </w:rPr>
        <w:t>S</w:t>
      </w:r>
      <w:r>
        <w:rPr>
          <w:rFonts w:ascii="Arial" w:eastAsia="Arial" w:hAnsi="Arial" w:cs="Arial"/>
          <w:color w:val="000000"/>
          <w:spacing w:val="-8"/>
          <w:w w:val="81"/>
          <w:sz w:val="28"/>
          <w:szCs w:val="28"/>
        </w:rPr>
        <w:t>e</w:t>
      </w:r>
      <w:r>
        <w:rPr>
          <w:rFonts w:ascii="Arial" w:eastAsia="Arial" w:hAnsi="Arial" w:cs="Arial"/>
          <w:color w:val="000000"/>
          <w:spacing w:val="-8"/>
          <w:w w:val="99"/>
          <w:sz w:val="28"/>
          <w:szCs w:val="28"/>
        </w:rPr>
        <w:t>l</w:t>
      </w:r>
      <w:r>
        <w:rPr>
          <w:rFonts w:ascii="Arial" w:eastAsia="Arial" w:hAnsi="Arial" w:cs="Arial"/>
          <w:color w:val="000000"/>
          <w:spacing w:val="-8"/>
          <w:w w:val="81"/>
          <w:sz w:val="28"/>
          <w:szCs w:val="28"/>
        </w:rPr>
        <w:t>e</w:t>
      </w:r>
      <w:r>
        <w:rPr>
          <w:rFonts w:ascii="Arial" w:eastAsia="Arial" w:hAnsi="Arial" w:cs="Arial"/>
          <w:color w:val="000000"/>
          <w:spacing w:val="-5"/>
          <w:w w:val="81"/>
          <w:sz w:val="28"/>
          <w:szCs w:val="28"/>
        </w:rPr>
        <w:t>c</w:t>
      </w:r>
      <w:r>
        <w:rPr>
          <w:rFonts w:ascii="Arial" w:eastAsia="Arial" w:hAnsi="Arial" w:cs="Arial"/>
          <w:color w:val="000000"/>
          <w:spacing w:val="-5"/>
          <w:sz w:val="28"/>
          <w:szCs w:val="28"/>
        </w:rPr>
        <w:t>t</w:t>
      </w:r>
      <w:r>
        <w:rPr>
          <w:rFonts w:ascii="Arial" w:eastAsia="Arial" w:hAnsi="Arial" w:cs="Arial"/>
          <w:color w:val="000000"/>
          <w:spacing w:val="-27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pacing w:val="3"/>
          <w:sz w:val="28"/>
          <w:szCs w:val="28"/>
        </w:rPr>
        <w:t>t</w:t>
      </w:r>
      <w:r>
        <w:rPr>
          <w:rFonts w:ascii="Arial" w:eastAsia="Arial" w:hAnsi="Arial" w:cs="Arial"/>
          <w:color w:val="000000"/>
          <w:spacing w:val="4"/>
          <w:w w:val="90"/>
          <w:sz w:val="28"/>
          <w:szCs w:val="28"/>
        </w:rPr>
        <w:t>h</w:t>
      </w:r>
      <w:r>
        <w:rPr>
          <w:rFonts w:ascii="Arial" w:eastAsia="Arial" w:hAnsi="Arial" w:cs="Arial"/>
          <w:color w:val="000000"/>
          <w:spacing w:val="6"/>
          <w:w w:val="81"/>
          <w:sz w:val="28"/>
          <w:szCs w:val="28"/>
        </w:rPr>
        <w:t>e</w:t>
      </w:r>
      <w:r>
        <w:rPr>
          <w:rFonts w:ascii="Arial" w:eastAsia="Arial" w:hAnsi="Arial" w:cs="Arial"/>
          <w:color w:val="000000"/>
          <w:spacing w:val="-27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pacing w:val="-16"/>
          <w:w w:val="81"/>
          <w:sz w:val="28"/>
          <w:szCs w:val="28"/>
        </w:rPr>
        <w:t>c</w:t>
      </w:r>
      <w:r>
        <w:rPr>
          <w:rFonts w:ascii="Arial" w:eastAsia="Arial" w:hAnsi="Arial" w:cs="Arial"/>
          <w:color w:val="000000"/>
          <w:spacing w:val="-16"/>
          <w:sz w:val="28"/>
          <w:szCs w:val="28"/>
        </w:rPr>
        <w:t>a</w:t>
      </w:r>
      <w:r>
        <w:rPr>
          <w:rFonts w:ascii="Arial" w:eastAsia="Arial" w:hAnsi="Arial" w:cs="Arial"/>
          <w:color w:val="000000"/>
          <w:spacing w:val="-15"/>
          <w:w w:val="91"/>
          <w:sz w:val="28"/>
          <w:szCs w:val="28"/>
        </w:rPr>
        <w:t>r</w:t>
      </w:r>
      <w:r>
        <w:rPr>
          <w:rFonts w:ascii="Arial" w:eastAsia="Arial" w:hAnsi="Arial" w:cs="Arial"/>
          <w:color w:val="000000"/>
          <w:spacing w:val="-16"/>
          <w:w w:val="92"/>
          <w:sz w:val="28"/>
          <w:szCs w:val="28"/>
        </w:rPr>
        <w:t>d</w:t>
      </w:r>
      <w:r>
        <w:rPr>
          <w:rFonts w:ascii="Arial" w:eastAsia="Arial" w:hAnsi="Arial" w:cs="Arial"/>
          <w:color w:val="000000"/>
          <w:spacing w:val="-13"/>
          <w:sz w:val="28"/>
          <w:szCs w:val="28"/>
        </w:rPr>
        <w:t>s</w:t>
      </w:r>
      <w:r>
        <w:rPr>
          <w:rFonts w:ascii="Arial" w:eastAsia="Arial" w:hAnsi="Arial" w:cs="Arial"/>
          <w:color w:val="000000"/>
          <w:spacing w:val="-28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pacing w:val="-2"/>
          <w:sz w:val="28"/>
          <w:szCs w:val="28"/>
        </w:rPr>
        <w:t>t</w:t>
      </w:r>
      <w:r>
        <w:rPr>
          <w:rFonts w:ascii="Arial" w:eastAsia="Arial" w:hAnsi="Arial" w:cs="Arial"/>
          <w:color w:val="000000"/>
          <w:spacing w:val="-2"/>
          <w:w w:val="90"/>
          <w:sz w:val="28"/>
          <w:szCs w:val="28"/>
        </w:rPr>
        <w:t>h</w:t>
      </w:r>
      <w:r>
        <w:rPr>
          <w:rFonts w:ascii="Arial" w:eastAsia="Arial" w:hAnsi="Arial" w:cs="Arial"/>
          <w:color w:val="000000"/>
          <w:spacing w:val="-2"/>
          <w:sz w:val="28"/>
          <w:szCs w:val="28"/>
        </w:rPr>
        <w:t>a</w:t>
      </w:r>
      <w:r>
        <w:rPr>
          <w:rFonts w:ascii="Arial" w:eastAsia="Arial" w:hAnsi="Arial" w:cs="Arial"/>
          <w:color w:val="000000"/>
          <w:sz w:val="28"/>
          <w:szCs w:val="28"/>
        </w:rPr>
        <w:t>t</w:t>
      </w:r>
      <w:r>
        <w:rPr>
          <w:rFonts w:ascii="Arial" w:eastAsia="Arial" w:hAnsi="Arial" w:cs="Arial"/>
          <w:color w:val="000000"/>
          <w:spacing w:val="-27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pacing w:val="-3"/>
          <w:w w:val="81"/>
          <w:sz w:val="28"/>
          <w:szCs w:val="28"/>
        </w:rPr>
        <w:t>c</w:t>
      </w:r>
      <w:r>
        <w:rPr>
          <w:rFonts w:ascii="Arial" w:eastAsia="Arial" w:hAnsi="Arial" w:cs="Arial"/>
          <w:color w:val="000000"/>
          <w:spacing w:val="-3"/>
          <w:w w:val="87"/>
          <w:sz w:val="28"/>
          <w:szCs w:val="28"/>
        </w:rPr>
        <w:t>o</w:t>
      </w:r>
      <w:r>
        <w:rPr>
          <w:rFonts w:ascii="Arial" w:eastAsia="Arial" w:hAnsi="Arial" w:cs="Arial"/>
          <w:color w:val="000000"/>
          <w:spacing w:val="-2"/>
          <w:w w:val="90"/>
          <w:sz w:val="28"/>
          <w:szCs w:val="28"/>
        </w:rPr>
        <w:t>u</w:t>
      </w:r>
      <w:r>
        <w:rPr>
          <w:rFonts w:ascii="Arial" w:eastAsia="Arial" w:hAnsi="Arial" w:cs="Arial"/>
          <w:color w:val="000000"/>
          <w:spacing w:val="-3"/>
          <w:w w:val="99"/>
          <w:sz w:val="28"/>
          <w:szCs w:val="28"/>
        </w:rPr>
        <w:t>l</w:t>
      </w:r>
      <w:r>
        <w:rPr>
          <w:rFonts w:ascii="Arial" w:eastAsia="Arial" w:hAnsi="Arial" w:cs="Arial"/>
          <w:color w:val="000000"/>
          <w:w w:val="92"/>
          <w:sz w:val="28"/>
          <w:szCs w:val="28"/>
        </w:rPr>
        <w:t>d</w:t>
      </w:r>
      <w:r>
        <w:rPr>
          <w:rFonts w:ascii="Arial" w:eastAsia="Arial" w:hAnsi="Arial" w:cs="Arial"/>
          <w:color w:val="000000"/>
          <w:spacing w:val="-28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pacing w:val="-19"/>
          <w:sz w:val="28"/>
          <w:szCs w:val="28"/>
        </w:rPr>
        <w:t>a</w:t>
      </w:r>
      <w:r>
        <w:rPr>
          <w:rFonts w:ascii="Arial" w:eastAsia="Arial" w:hAnsi="Arial" w:cs="Arial"/>
          <w:color w:val="000000"/>
          <w:spacing w:val="-19"/>
          <w:w w:val="99"/>
          <w:sz w:val="28"/>
          <w:szCs w:val="28"/>
        </w:rPr>
        <w:t>l</w:t>
      </w:r>
      <w:r>
        <w:rPr>
          <w:rFonts w:ascii="Arial" w:eastAsia="Arial" w:hAnsi="Arial" w:cs="Arial"/>
          <w:color w:val="000000"/>
          <w:spacing w:val="-19"/>
          <w:sz w:val="28"/>
          <w:szCs w:val="28"/>
        </w:rPr>
        <w:t>s</w:t>
      </w:r>
      <w:r>
        <w:rPr>
          <w:rFonts w:ascii="Arial" w:eastAsia="Arial" w:hAnsi="Arial" w:cs="Arial"/>
          <w:color w:val="000000"/>
          <w:spacing w:val="-16"/>
          <w:w w:val="87"/>
          <w:sz w:val="28"/>
          <w:szCs w:val="28"/>
        </w:rPr>
        <w:t>o</w:t>
      </w:r>
      <w:r>
        <w:rPr>
          <w:rFonts w:ascii="Arial" w:eastAsia="Arial" w:hAnsi="Arial" w:cs="Arial"/>
          <w:color w:val="000000"/>
          <w:spacing w:val="-27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pacing w:val="-3"/>
          <w:w w:val="92"/>
          <w:sz w:val="28"/>
          <w:szCs w:val="28"/>
        </w:rPr>
        <w:t>b</w:t>
      </w:r>
      <w:r>
        <w:rPr>
          <w:rFonts w:ascii="Arial" w:eastAsia="Arial" w:hAnsi="Arial" w:cs="Arial"/>
          <w:color w:val="000000"/>
          <w:w w:val="81"/>
          <w:sz w:val="28"/>
          <w:szCs w:val="28"/>
        </w:rPr>
        <w:t>e</w:t>
      </w:r>
      <w:r>
        <w:rPr>
          <w:rFonts w:ascii="Arial" w:eastAsia="Arial" w:hAnsi="Arial" w:cs="Arial"/>
          <w:color w:val="000000"/>
          <w:spacing w:val="-28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pacing w:val="-11"/>
          <w:w w:val="90"/>
          <w:sz w:val="28"/>
          <w:szCs w:val="28"/>
        </w:rPr>
        <w:t>u</w:t>
      </w:r>
      <w:r>
        <w:rPr>
          <w:rFonts w:ascii="Arial" w:eastAsia="Arial" w:hAnsi="Arial" w:cs="Arial"/>
          <w:color w:val="000000"/>
          <w:spacing w:val="-11"/>
          <w:sz w:val="28"/>
          <w:szCs w:val="28"/>
        </w:rPr>
        <w:t>s</w:t>
      </w:r>
      <w:r>
        <w:rPr>
          <w:rFonts w:ascii="Arial" w:eastAsia="Arial" w:hAnsi="Arial" w:cs="Arial"/>
          <w:color w:val="000000"/>
          <w:spacing w:val="-11"/>
          <w:w w:val="81"/>
          <w:sz w:val="28"/>
          <w:szCs w:val="28"/>
        </w:rPr>
        <w:t>e</w:t>
      </w:r>
      <w:r>
        <w:rPr>
          <w:rFonts w:ascii="Arial" w:eastAsia="Arial" w:hAnsi="Arial" w:cs="Arial"/>
          <w:color w:val="000000"/>
          <w:spacing w:val="-8"/>
          <w:w w:val="92"/>
          <w:sz w:val="28"/>
          <w:szCs w:val="28"/>
        </w:rPr>
        <w:t>d</w:t>
      </w:r>
      <w:r>
        <w:rPr>
          <w:rFonts w:ascii="Arial" w:eastAsia="Arial" w:hAnsi="Arial" w:cs="Arial"/>
          <w:color w:val="000000"/>
          <w:spacing w:val="-28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pacing w:val="6"/>
          <w:sz w:val="28"/>
          <w:szCs w:val="28"/>
        </w:rPr>
        <w:t>t</w:t>
      </w:r>
      <w:r>
        <w:rPr>
          <w:rFonts w:ascii="Arial" w:eastAsia="Arial" w:hAnsi="Arial" w:cs="Arial"/>
          <w:color w:val="000000"/>
          <w:spacing w:val="9"/>
          <w:w w:val="87"/>
          <w:sz w:val="28"/>
          <w:szCs w:val="28"/>
        </w:rPr>
        <w:t>o</w:t>
      </w:r>
      <w:r>
        <w:rPr>
          <w:rFonts w:ascii="Arial" w:eastAsia="Arial" w:hAnsi="Arial" w:cs="Arial"/>
          <w:color w:val="000000"/>
          <w:spacing w:val="-27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pacing w:val="-6"/>
          <w:w w:val="92"/>
          <w:sz w:val="28"/>
          <w:szCs w:val="28"/>
        </w:rPr>
        <w:t>d</w:t>
      </w:r>
      <w:r>
        <w:rPr>
          <w:rFonts w:ascii="Arial" w:eastAsia="Arial" w:hAnsi="Arial" w:cs="Arial"/>
          <w:color w:val="000000"/>
          <w:spacing w:val="-7"/>
          <w:w w:val="81"/>
          <w:sz w:val="28"/>
          <w:szCs w:val="28"/>
        </w:rPr>
        <w:t>e</w:t>
      </w:r>
      <w:r>
        <w:rPr>
          <w:rFonts w:ascii="Arial" w:eastAsia="Arial" w:hAnsi="Arial" w:cs="Arial"/>
          <w:color w:val="000000"/>
          <w:spacing w:val="-7"/>
          <w:sz w:val="28"/>
          <w:szCs w:val="28"/>
        </w:rPr>
        <w:t>s</w:t>
      </w:r>
      <w:r>
        <w:rPr>
          <w:rFonts w:ascii="Arial" w:eastAsia="Arial" w:hAnsi="Arial" w:cs="Arial"/>
          <w:color w:val="000000"/>
          <w:spacing w:val="-7"/>
          <w:w w:val="81"/>
          <w:sz w:val="28"/>
          <w:szCs w:val="28"/>
        </w:rPr>
        <w:t>c</w:t>
      </w:r>
      <w:r>
        <w:rPr>
          <w:rFonts w:ascii="Arial" w:eastAsia="Arial" w:hAnsi="Arial" w:cs="Arial"/>
          <w:color w:val="000000"/>
          <w:spacing w:val="-6"/>
          <w:w w:val="91"/>
          <w:sz w:val="28"/>
          <w:szCs w:val="28"/>
        </w:rPr>
        <w:t>r</w:t>
      </w:r>
      <w:r>
        <w:rPr>
          <w:rFonts w:ascii="Arial" w:eastAsia="Arial" w:hAnsi="Arial" w:cs="Arial"/>
          <w:color w:val="000000"/>
          <w:spacing w:val="-7"/>
          <w:w w:val="99"/>
          <w:sz w:val="28"/>
          <w:szCs w:val="28"/>
        </w:rPr>
        <w:t>i</w:t>
      </w:r>
      <w:r>
        <w:rPr>
          <w:rFonts w:ascii="Arial" w:eastAsia="Arial" w:hAnsi="Arial" w:cs="Arial"/>
          <w:color w:val="000000"/>
          <w:spacing w:val="-7"/>
          <w:w w:val="92"/>
          <w:sz w:val="28"/>
          <w:szCs w:val="28"/>
        </w:rPr>
        <w:t>b</w:t>
      </w:r>
      <w:r>
        <w:rPr>
          <w:rFonts w:ascii="Arial" w:eastAsia="Arial" w:hAnsi="Arial" w:cs="Arial"/>
          <w:color w:val="000000"/>
          <w:spacing w:val="-4"/>
          <w:w w:val="81"/>
          <w:sz w:val="28"/>
          <w:szCs w:val="28"/>
        </w:rPr>
        <w:t>e</w:t>
      </w:r>
      <w:r>
        <w:rPr>
          <w:rFonts w:ascii="Arial" w:eastAsia="Arial" w:hAnsi="Arial" w:cs="Arial"/>
          <w:color w:val="000000"/>
          <w:spacing w:val="-28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pacing w:val="-12"/>
          <w:w w:val="89"/>
          <w:sz w:val="28"/>
          <w:szCs w:val="28"/>
        </w:rPr>
        <w:t>J</w:t>
      </w:r>
      <w:r>
        <w:rPr>
          <w:rFonts w:ascii="Arial" w:eastAsia="Arial" w:hAnsi="Arial" w:cs="Arial"/>
          <w:color w:val="000000"/>
          <w:spacing w:val="-13"/>
          <w:w w:val="81"/>
          <w:sz w:val="28"/>
          <w:szCs w:val="28"/>
        </w:rPr>
        <w:t>e</w:t>
      </w:r>
      <w:r>
        <w:rPr>
          <w:rFonts w:ascii="Arial" w:eastAsia="Arial" w:hAnsi="Arial" w:cs="Arial"/>
          <w:color w:val="000000"/>
          <w:spacing w:val="-13"/>
          <w:sz w:val="28"/>
          <w:szCs w:val="28"/>
        </w:rPr>
        <w:t>s</w:t>
      </w:r>
      <w:r>
        <w:rPr>
          <w:rFonts w:ascii="Arial" w:eastAsia="Arial" w:hAnsi="Arial" w:cs="Arial"/>
          <w:color w:val="000000"/>
          <w:spacing w:val="-13"/>
          <w:w w:val="90"/>
          <w:sz w:val="28"/>
          <w:szCs w:val="28"/>
        </w:rPr>
        <w:t>u</w:t>
      </w:r>
      <w:r>
        <w:rPr>
          <w:rFonts w:ascii="Arial" w:eastAsia="Arial" w:hAnsi="Arial" w:cs="Arial"/>
          <w:color w:val="000000"/>
          <w:spacing w:val="-12"/>
          <w:sz w:val="28"/>
          <w:szCs w:val="28"/>
        </w:rPr>
        <w:t>s</w:t>
      </w:r>
      <w:r>
        <w:rPr>
          <w:rFonts w:ascii="Arial" w:eastAsia="Arial" w:hAnsi="Arial" w:cs="Arial"/>
          <w:color w:val="000000"/>
          <w:spacing w:val="-10"/>
          <w:w w:val="106"/>
          <w:sz w:val="28"/>
          <w:szCs w:val="28"/>
        </w:rPr>
        <w:t>’</w:t>
      </w:r>
      <w:r>
        <w:rPr>
          <w:rFonts w:ascii="Arial" w:eastAsia="Arial" w:hAnsi="Arial" w:cs="Arial"/>
          <w:color w:val="000000"/>
          <w:spacing w:val="-28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pacing w:val="-9"/>
          <w:w w:val="92"/>
          <w:sz w:val="28"/>
          <w:szCs w:val="28"/>
        </w:rPr>
        <w:t>b</w:t>
      </w:r>
      <w:r>
        <w:rPr>
          <w:rFonts w:ascii="Arial" w:eastAsia="Arial" w:hAnsi="Arial" w:cs="Arial"/>
          <w:color w:val="000000"/>
          <w:spacing w:val="-9"/>
          <w:sz w:val="28"/>
          <w:szCs w:val="28"/>
        </w:rPr>
        <w:t>a</w:t>
      </w:r>
      <w:r>
        <w:rPr>
          <w:rFonts w:ascii="Arial" w:eastAsia="Arial" w:hAnsi="Arial" w:cs="Arial"/>
          <w:color w:val="000000"/>
          <w:spacing w:val="-12"/>
          <w:w w:val="92"/>
          <w:sz w:val="28"/>
          <w:szCs w:val="28"/>
        </w:rPr>
        <w:t>p</w:t>
      </w:r>
      <w:r>
        <w:rPr>
          <w:rFonts w:ascii="Arial" w:eastAsia="Arial" w:hAnsi="Arial" w:cs="Arial"/>
          <w:color w:val="000000"/>
          <w:spacing w:val="-9"/>
          <w:sz w:val="28"/>
          <w:szCs w:val="28"/>
        </w:rPr>
        <w:t>t</w:t>
      </w:r>
      <w:r>
        <w:rPr>
          <w:rFonts w:ascii="Arial" w:eastAsia="Arial" w:hAnsi="Arial" w:cs="Arial"/>
          <w:color w:val="000000"/>
          <w:spacing w:val="-8"/>
          <w:w w:val="99"/>
          <w:sz w:val="28"/>
          <w:szCs w:val="28"/>
        </w:rPr>
        <w:t>i</w:t>
      </w:r>
      <w:r>
        <w:rPr>
          <w:rFonts w:ascii="Arial" w:eastAsia="Arial" w:hAnsi="Arial" w:cs="Arial"/>
          <w:color w:val="000000"/>
          <w:spacing w:val="-9"/>
          <w:sz w:val="28"/>
          <w:szCs w:val="28"/>
        </w:rPr>
        <w:t>s</w:t>
      </w:r>
      <w:r>
        <w:rPr>
          <w:rFonts w:ascii="Arial" w:eastAsia="Arial" w:hAnsi="Arial" w:cs="Arial"/>
          <w:color w:val="000000"/>
          <w:spacing w:val="-6"/>
          <w:w w:val="83"/>
          <w:sz w:val="28"/>
          <w:szCs w:val="28"/>
        </w:rPr>
        <w:t>m</w:t>
      </w:r>
      <w:r>
        <w:rPr>
          <w:rFonts w:ascii="Arial" w:eastAsia="Arial" w:hAnsi="Arial" w:cs="Arial"/>
          <w:color w:val="000000"/>
          <w:spacing w:val="-28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pacing w:val="-3"/>
          <w:w w:val="99"/>
          <w:sz w:val="28"/>
          <w:szCs w:val="28"/>
        </w:rPr>
        <w:t>i</w:t>
      </w:r>
      <w:r>
        <w:rPr>
          <w:rFonts w:ascii="Arial" w:eastAsia="Arial" w:hAnsi="Arial" w:cs="Arial"/>
          <w:color w:val="000000"/>
          <w:w w:val="90"/>
          <w:sz w:val="28"/>
          <w:szCs w:val="28"/>
        </w:rPr>
        <w:t>n</w:t>
      </w:r>
      <w:r>
        <w:rPr>
          <w:rFonts w:ascii="Arial" w:eastAsia="Arial" w:hAnsi="Arial" w:cs="Arial"/>
          <w:color w:val="000000"/>
          <w:spacing w:val="-28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pacing w:val="-2"/>
          <w:w w:val="82"/>
          <w:sz w:val="28"/>
          <w:szCs w:val="28"/>
        </w:rPr>
        <w:t>M</w:t>
      </w:r>
      <w:r>
        <w:rPr>
          <w:rFonts w:ascii="Arial" w:eastAsia="Arial" w:hAnsi="Arial" w:cs="Arial"/>
          <w:color w:val="000000"/>
          <w:spacing w:val="-3"/>
          <w:sz w:val="28"/>
          <w:szCs w:val="28"/>
        </w:rPr>
        <w:t>at</w:t>
      </w:r>
      <w:r>
        <w:rPr>
          <w:rFonts w:ascii="Arial" w:eastAsia="Arial" w:hAnsi="Arial" w:cs="Arial"/>
          <w:color w:val="000000"/>
          <w:spacing w:val="-2"/>
          <w:sz w:val="28"/>
          <w:szCs w:val="28"/>
        </w:rPr>
        <w:t>t</w:t>
      </w:r>
      <w:r>
        <w:rPr>
          <w:rFonts w:ascii="Arial" w:eastAsia="Arial" w:hAnsi="Arial" w:cs="Arial"/>
          <w:color w:val="000000"/>
          <w:spacing w:val="-2"/>
          <w:w w:val="90"/>
          <w:sz w:val="28"/>
          <w:szCs w:val="28"/>
        </w:rPr>
        <w:t>h</w:t>
      </w:r>
      <w:r>
        <w:rPr>
          <w:rFonts w:ascii="Arial" w:eastAsia="Arial" w:hAnsi="Arial" w:cs="Arial"/>
          <w:color w:val="000000"/>
          <w:spacing w:val="-3"/>
          <w:w w:val="81"/>
          <w:sz w:val="28"/>
          <w:szCs w:val="28"/>
        </w:rPr>
        <w:t>e</w:t>
      </w:r>
      <w:r>
        <w:rPr>
          <w:rFonts w:ascii="Arial" w:eastAsia="Arial" w:hAnsi="Arial" w:cs="Arial"/>
          <w:color w:val="000000"/>
          <w:w w:val="86"/>
          <w:sz w:val="28"/>
          <w:szCs w:val="28"/>
        </w:rPr>
        <w:t>w</w:t>
      </w:r>
      <w:r>
        <w:rPr>
          <w:rFonts w:ascii="Arial" w:eastAsia="Arial" w:hAnsi="Arial" w:cs="Arial"/>
          <w:color w:val="000000"/>
          <w:spacing w:val="-27"/>
          <w:sz w:val="28"/>
          <w:szCs w:val="28"/>
        </w:rPr>
        <w:t xml:space="preserve"> </w:t>
      </w:r>
      <w:r>
        <w:rPr>
          <w:rFonts w:ascii="Arial" w:eastAsia="Arial" w:hAnsi="Arial" w:cs="Arial"/>
          <w:color w:val="000000"/>
          <w:spacing w:val="-27"/>
          <w:w w:val="86"/>
          <w:sz w:val="28"/>
          <w:szCs w:val="28"/>
        </w:rPr>
        <w:t>3</w:t>
      </w:r>
      <w:r>
        <w:rPr>
          <w:rFonts w:ascii="Arial" w:eastAsia="Arial" w:hAnsi="Arial" w:cs="Arial"/>
          <w:color w:val="000000"/>
          <w:spacing w:val="-27"/>
          <w:w w:val="84"/>
          <w:sz w:val="28"/>
          <w:szCs w:val="28"/>
        </w:rPr>
        <w:t>:</w:t>
      </w:r>
      <w:r>
        <w:rPr>
          <w:rFonts w:ascii="Arial" w:eastAsia="Arial" w:hAnsi="Arial" w:cs="Arial"/>
          <w:color w:val="000000"/>
          <w:spacing w:val="-27"/>
          <w:sz w:val="28"/>
          <w:szCs w:val="28"/>
        </w:rPr>
        <w:t>1</w:t>
      </w:r>
      <w:r>
        <w:rPr>
          <w:rFonts w:ascii="Arial" w:eastAsia="Arial" w:hAnsi="Arial" w:cs="Arial"/>
          <w:color w:val="000000"/>
          <w:spacing w:val="-26"/>
          <w:sz w:val="28"/>
          <w:szCs w:val="28"/>
        </w:rPr>
        <w:t>1</w:t>
      </w:r>
      <w:r>
        <w:rPr>
          <w:rFonts w:ascii="Arial" w:eastAsia="Arial" w:hAnsi="Arial" w:cs="Arial"/>
          <w:color w:val="000000"/>
          <w:spacing w:val="-27"/>
          <w:sz w:val="28"/>
          <w:szCs w:val="28"/>
        </w:rPr>
        <w:t>–1</w:t>
      </w:r>
      <w:r>
        <w:rPr>
          <w:rFonts w:ascii="Arial" w:eastAsia="Arial" w:hAnsi="Arial" w:cs="Arial"/>
          <w:color w:val="000000"/>
          <w:spacing w:val="-68"/>
          <w:w w:val="83"/>
          <w:sz w:val="28"/>
          <w:szCs w:val="28"/>
        </w:rPr>
        <w:t>7</w:t>
      </w:r>
      <w:r>
        <w:rPr>
          <w:rFonts w:ascii="Arial" w:eastAsia="Arial" w:hAnsi="Arial" w:cs="Arial"/>
          <w:color w:val="000000"/>
          <w:spacing w:val="-24"/>
          <w:w w:val="84"/>
          <w:sz w:val="28"/>
          <w:szCs w:val="28"/>
        </w:rPr>
        <w:t>.</w:t>
      </w:r>
    </w:p>
    <w:p w:rsidR="00EE3F7B" w:rsidRDefault="00EE3F7B">
      <w:pPr>
        <w:spacing w:after="0" w:line="72" w:lineRule="exact"/>
        <w:rPr>
          <w:rFonts w:ascii="Arial" w:eastAsia="Arial" w:hAnsi="Arial" w:cs="Arial"/>
          <w:spacing w:val="-24"/>
          <w:w w:val="84"/>
          <w:sz w:val="7"/>
          <w:szCs w:val="7"/>
        </w:rPr>
      </w:pPr>
    </w:p>
    <w:p w:rsidR="00EE3F7B" w:rsidRDefault="00EE3F7B">
      <w:pPr>
        <w:sectPr w:rsidR="00EE3F7B">
          <w:pgSz w:w="11905" w:h="16837"/>
          <w:pgMar w:top="618" w:right="850" w:bottom="259" w:left="364" w:header="720" w:footer="720" w:gutter="0"/>
          <w:cols w:space="708"/>
        </w:sectPr>
      </w:pPr>
    </w:p>
    <w:p w:rsidR="00EE3F7B" w:rsidRDefault="000C5CEB">
      <w:pPr>
        <w:spacing w:after="0" w:line="240" w:lineRule="auto"/>
        <w:ind w:left="1818" w:right="-20"/>
        <w:rPr>
          <w:rFonts w:ascii="Arial" w:eastAsia="Arial" w:hAnsi="Arial" w:cs="Arial"/>
          <w:color w:val="B6BD00"/>
          <w:spacing w:val="-80"/>
          <w:sz w:val="60"/>
          <w:szCs w:val="60"/>
        </w:rPr>
      </w:pPr>
      <w:r>
        <w:rPr>
          <w:rFonts w:ascii="Arial" w:eastAsia="Arial" w:hAnsi="Arial" w:cs="Arial"/>
          <w:color w:val="B6BD00"/>
          <w:spacing w:val="-80"/>
          <w:w w:val="92"/>
          <w:sz w:val="60"/>
          <w:szCs w:val="60"/>
        </w:rPr>
        <w:lastRenderedPageBreak/>
        <w:t>I</w:t>
      </w:r>
      <w:r>
        <w:rPr>
          <w:rFonts w:ascii="Arial" w:eastAsia="Arial" w:hAnsi="Arial" w:cs="Arial"/>
          <w:color w:val="B6BD00"/>
          <w:spacing w:val="-80"/>
          <w:sz w:val="60"/>
          <w:szCs w:val="60"/>
        </w:rPr>
        <w:t>N</w:t>
      </w:r>
      <w:r>
        <w:rPr>
          <w:rFonts w:ascii="Arial" w:eastAsia="Arial" w:hAnsi="Arial" w:cs="Arial"/>
          <w:color w:val="B6BD00"/>
          <w:spacing w:val="-116"/>
          <w:sz w:val="60"/>
          <w:szCs w:val="60"/>
        </w:rPr>
        <w:t>F</w:t>
      </w:r>
      <w:r>
        <w:rPr>
          <w:rFonts w:ascii="Arial" w:eastAsia="Arial" w:hAnsi="Arial" w:cs="Arial"/>
          <w:color w:val="B6BD00"/>
          <w:spacing w:val="-80"/>
          <w:sz w:val="60"/>
          <w:szCs w:val="60"/>
        </w:rPr>
        <w:t>ANT</w:t>
      </w:r>
    </w:p>
    <w:p w:rsidR="00EE3F7B" w:rsidRDefault="00EE3F7B">
      <w:pPr>
        <w:spacing w:after="0" w:line="240" w:lineRule="exact"/>
        <w:rPr>
          <w:rFonts w:ascii="Arial" w:eastAsia="Arial" w:hAnsi="Arial" w:cs="Arial"/>
          <w:spacing w:val="-80"/>
          <w:sz w:val="24"/>
          <w:szCs w:val="24"/>
        </w:rPr>
      </w:pPr>
    </w:p>
    <w:p w:rsidR="00EE3F7B" w:rsidRDefault="00EE3F7B">
      <w:pPr>
        <w:spacing w:after="16" w:line="140" w:lineRule="exact"/>
        <w:rPr>
          <w:rFonts w:ascii="Arial" w:eastAsia="Arial" w:hAnsi="Arial" w:cs="Arial"/>
          <w:spacing w:val="-80"/>
          <w:sz w:val="14"/>
          <w:szCs w:val="14"/>
        </w:rPr>
      </w:pPr>
    </w:p>
    <w:p w:rsidR="00EE3F7B" w:rsidRDefault="000C5CEB">
      <w:pPr>
        <w:spacing w:after="0" w:line="240" w:lineRule="auto"/>
        <w:ind w:left="2228" w:right="-20"/>
        <w:rPr>
          <w:rFonts w:ascii="Arial" w:eastAsia="Arial" w:hAnsi="Arial" w:cs="Arial"/>
          <w:color w:val="5B305D"/>
          <w:spacing w:val="5"/>
          <w:w w:val="109"/>
          <w:sz w:val="34"/>
          <w:szCs w:val="34"/>
        </w:rPr>
      </w:pPr>
      <w:r>
        <w:rPr>
          <w:rFonts w:ascii="Arial" w:eastAsia="Arial" w:hAnsi="Arial" w:cs="Arial"/>
          <w:color w:val="5B305D"/>
          <w:spacing w:val="-21"/>
          <w:w w:val="97"/>
          <w:sz w:val="34"/>
          <w:szCs w:val="34"/>
        </w:rPr>
        <w:t>W</w:t>
      </w:r>
      <w:r>
        <w:rPr>
          <w:rFonts w:ascii="Arial" w:eastAsia="Arial" w:hAnsi="Arial" w:cs="Arial"/>
          <w:color w:val="5B305D"/>
          <w:spacing w:val="2"/>
          <w:w w:val="96"/>
          <w:sz w:val="34"/>
          <w:szCs w:val="34"/>
        </w:rPr>
        <w:t>a</w:t>
      </w:r>
      <w:r>
        <w:rPr>
          <w:rFonts w:ascii="Arial" w:eastAsia="Arial" w:hAnsi="Arial" w:cs="Arial"/>
          <w:color w:val="5B305D"/>
          <w:spacing w:val="2"/>
          <w:sz w:val="34"/>
          <w:szCs w:val="34"/>
        </w:rPr>
        <w:t>t</w:t>
      </w:r>
      <w:r>
        <w:rPr>
          <w:rFonts w:ascii="Arial" w:eastAsia="Arial" w:hAnsi="Arial" w:cs="Arial"/>
          <w:color w:val="5B305D"/>
          <w:spacing w:val="3"/>
          <w:w w:val="84"/>
          <w:sz w:val="34"/>
          <w:szCs w:val="34"/>
        </w:rPr>
        <w:t>e</w:t>
      </w:r>
      <w:r>
        <w:rPr>
          <w:rFonts w:ascii="Arial" w:eastAsia="Arial" w:hAnsi="Arial" w:cs="Arial"/>
          <w:color w:val="5B305D"/>
          <w:spacing w:val="5"/>
          <w:w w:val="109"/>
          <w:sz w:val="34"/>
          <w:szCs w:val="34"/>
        </w:rPr>
        <w:t>r</w:t>
      </w:r>
    </w:p>
    <w:p w:rsidR="00EE3F7B" w:rsidRDefault="00EE3F7B">
      <w:pPr>
        <w:spacing w:after="0" w:line="240" w:lineRule="exact"/>
        <w:rPr>
          <w:rFonts w:ascii="Arial" w:eastAsia="Arial" w:hAnsi="Arial" w:cs="Arial"/>
          <w:spacing w:val="5"/>
          <w:w w:val="109"/>
          <w:sz w:val="24"/>
          <w:szCs w:val="24"/>
        </w:rPr>
      </w:pPr>
    </w:p>
    <w:p w:rsidR="00EE3F7B" w:rsidRDefault="00EE3F7B">
      <w:pPr>
        <w:spacing w:after="0" w:line="240" w:lineRule="exact"/>
        <w:rPr>
          <w:rFonts w:ascii="Arial" w:eastAsia="Arial" w:hAnsi="Arial" w:cs="Arial"/>
          <w:spacing w:val="5"/>
          <w:w w:val="109"/>
          <w:sz w:val="24"/>
          <w:szCs w:val="24"/>
        </w:rPr>
      </w:pPr>
    </w:p>
    <w:p w:rsidR="00EE3F7B" w:rsidRDefault="00EE3F7B">
      <w:pPr>
        <w:spacing w:after="65" w:line="240" w:lineRule="exact"/>
        <w:rPr>
          <w:rFonts w:ascii="Arial" w:eastAsia="Arial" w:hAnsi="Arial" w:cs="Arial"/>
          <w:spacing w:val="5"/>
          <w:w w:val="109"/>
          <w:sz w:val="24"/>
          <w:szCs w:val="24"/>
        </w:rPr>
      </w:pPr>
    </w:p>
    <w:p w:rsidR="00EE3F7B" w:rsidRDefault="000C5CEB">
      <w:pPr>
        <w:spacing w:after="0" w:line="240" w:lineRule="auto"/>
        <w:ind w:left="573" w:right="-20"/>
        <w:rPr>
          <w:rFonts w:ascii="Arial" w:eastAsia="Arial" w:hAnsi="Arial" w:cs="Arial"/>
          <w:color w:val="5B305D"/>
          <w:spacing w:val="5"/>
          <w:w w:val="109"/>
          <w:sz w:val="34"/>
          <w:szCs w:val="34"/>
        </w:rPr>
      </w:pPr>
      <w:r>
        <w:rPr>
          <w:rFonts w:ascii="Arial" w:eastAsia="Arial" w:hAnsi="Arial" w:cs="Arial"/>
          <w:color w:val="5B305D"/>
          <w:spacing w:val="-9"/>
          <w:w w:val="92"/>
          <w:sz w:val="34"/>
          <w:szCs w:val="34"/>
        </w:rPr>
        <w:t>V</w:t>
      </w:r>
      <w:r>
        <w:rPr>
          <w:rFonts w:ascii="Arial" w:eastAsia="Arial" w:hAnsi="Arial" w:cs="Arial"/>
          <w:color w:val="5B305D"/>
          <w:spacing w:val="-2"/>
          <w:w w:val="119"/>
          <w:sz w:val="34"/>
          <w:szCs w:val="34"/>
        </w:rPr>
        <w:t>i</w:t>
      </w:r>
      <w:r>
        <w:rPr>
          <w:rFonts w:ascii="Arial" w:eastAsia="Arial" w:hAnsi="Arial" w:cs="Arial"/>
          <w:color w:val="5B305D"/>
          <w:spacing w:val="-1"/>
          <w:w w:val="85"/>
          <w:sz w:val="34"/>
          <w:szCs w:val="34"/>
        </w:rPr>
        <w:t>c</w:t>
      </w:r>
      <w:r>
        <w:rPr>
          <w:rFonts w:ascii="Arial" w:eastAsia="Arial" w:hAnsi="Arial" w:cs="Arial"/>
          <w:color w:val="5B305D"/>
          <w:spacing w:val="-2"/>
          <w:w w:val="96"/>
          <w:sz w:val="34"/>
          <w:szCs w:val="34"/>
        </w:rPr>
        <w:t>a</w:t>
      </w:r>
      <w:r>
        <w:rPr>
          <w:rFonts w:ascii="Arial" w:eastAsia="Arial" w:hAnsi="Arial" w:cs="Arial"/>
          <w:color w:val="5B305D"/>
          <w:spacing w:val="-1"/>
          <w:w w:val="109"/>
          <w:sz w:val="34"/>
          <w:szCs w:val="34"/>
        </w:rPr>
        <w:t>r</w:t>
      </w:r>
      <w:r>
        <w:rPr>
          <w:rFonts w:ascii="Arial" w:eastAsia="Arial" w:hAnsi="Arial" w:cs="Arial"/>
          <w:color w:val="5B305D"/>
          <w:spacing w:val="-1"/>
          <w:w w:val="95"/>
          <w:sz w:val="34"/>
          <w:szCs w:val="34"/>
        </w:rPr>
        <w:t>/</w:t>
      </w:r>
      <w:r>
        <w:rPr>
          <w:rFonts w:ascii="Arial" w:eastAsia="Arial" w:hAnsi="Arial" w:cs="Arial"/>
          <w:color w:val="5B305D"/>
          <w:spacing w:val="-2"/>
          <w:w w:val="97"/>
          <w:sz w:val="34"/>
          <w:szCs w:val="34"/>
        </w:rPr>
        <w:t>p</w:t>
      </w:r>
      <w:r>
        <w:rPr>
          <w:rFonts w:ascii="Arial" w:eastAsia="Arial" w:hAnsi="Arial" w:cs="Arial"/>
          <w:color w:val="5B305D"/>
          <w:spacing w:val="-1"/>
          <w:w w:val="109"/>
          <w:sz w:val="34"/>
          <w:szCs w:val="34"/>
        </w:rPr>
        <w:t>r</w:t>
      </w:r>
      <w:r>
        <w:rPr>
          <w:rFonts w:ascii="Arial" w:eastAsia="Arial" w:hAnsi="Arial" w:cs="Arial"/>
          <w:color w:val="5B305D"/>
          <w:spacing w:val="-2"/>
          <w:w w:val="119"/>
          <w:sz w:val="34"/>
          <w:szCs w:val="34"/>
        </w:rPr>
        <w:t>i</w:t>
      </w:r>
      <w:r>
        <w:rPr>
          <w:rFonts w:ascii="Arial" w:eastAsia="Arial" w:hAnsi="Arial" w:cs="Arial"/>
          <w:color w:val="5B305D"/>
          <w:spacing w:val="-1"/>
          <w:w w:val="84"/>
          <w:sz w:val="34"/>
          <w:szCs w:val="34"/>
        </w:rPr>
        <w:t>e</w:t>
      </w:r>
      <w:r>
        <w:rPr>
          <w:rFonts w:ascii="Arial" w:eastAsia="Arial" w:hAnsi="Arial" w:cs="Arial"/>
          <w:color w:val="5B305D"/>
          <w:spacing w:val="-1"/>
          <w:w w:val="83"/>
          <w:sz w:val="34"/>
          <w:szCs w:val="34"/>
        </w:rPr>
        <w:t>s</w:t>
      </w:r>
      <w:r>
        <w:rPr>
          <w:rFonts w:ascii="Arial" w:eastAsia="Arial" w:hAnsi="Arial" w:cs="Arial"/>
          <w:color w:val="5B305D"/>
          <w:spacing w:val="2"/>
          <w:sz w:val="34"/>
          <w:szCs w:val="34"/>
        </w:rPr>
        <w:t>t</w:t>
      </w:r>
      <w:r>
        <w:rPr>
          <w:rFonts w:ascii="Arial" w:eastAsia="Arial" w:hAnsi="Arial" w:cs="Arial"/>
          <w:color w:val="5B305D"/>
          <w:spacing w:val="7"/>
          <w:sz w:val="34"/>
          <w:szCs w:val="34"/>
        </w:rPr>
        <w:t xml:space="preserve"> </w:t>
      </w:r>
      <w:r>
        <w:rPr>
          <w:rFonts w:ascii="Arial" w:eastAsia="Arial" w:hAnsi="Arial" w:cs="Arial"/>
          <w:color w:val="5B305D"/>
          <w:spacing w:val="-1"/>
          <w:w w:val="96"/>
          <w:sz w:val="34"/>
          <w:szCs w:val="34"/>
        </w:rPr>
        <w:t>b</w:t>
      </w:r>
      <w:r>
        <w:rPr>
          <w:rFonts w:ascii="Arial" w:eastAsia="Arial" w:hAnsi="Arial" w:cs="Arial"/>
          <w:color w:val="5B305D"/>
          <w:spacing w:val="-1"/>
          <w:sz w:val="34"/>
          <w:szCs w:val="34"/>
        </w:rPr>
        <w:t>l</w:t>
      </w:r>
      <w:r>
        <w:rPr>
          <w:rFonts w:ascii="Arial" w:eastAsia="Arial" w:hAnsi="Arial" w:cs="Arial"/>
          <w:color w:val="5B305D"/>
          <w:spacing w:val="-1"/>
          <w:w w:val="84"/>
          <w:sz w:val="34"/>
          <w:szCs w:val="34"/>
        </w:rPr>
        <w:t>e</w:t>
      </w:r>
      <w:r>
        <w:rPr>
          <w:rFonts w:ascii="Arial" w:eastAsia="Arial" w:hAnsi="Arial" w:cs="Arial"/>
          <w:color w:val="5B305D"/>
          <w:spacing w:val="-1"/>
          <w:w w:val="83"/>
          <w:sz w:val="34"/>
          <w:szCs w:val="34"/>
        </w:rPr>
        <w:t>ss</w:t>
      </w:r>
      <w:r>
        <w:rPr>
          <w:rFonts w:ascii="Arial" w:eastAsia="Arial" w:hAnsi="Arial" w:cs="Arial"/>
          <w:color w:val="5B305D"/>
          <w:spacing w:val="-2"/>
          <w:w w:val="84"/>
          <w:sz w:val="34"/>
          <w:szCs w:val="34"/>
        </w:rPr>
        <w:t>e</w:t>
      </w:r>
      <w:r>
        <w:rPr>
          <w:rFonts w:ascii="Arial" w:eastAsia="Arial" w:hAnsi="Arial" w:cs="Arial"/>
          <w:color w:val="5B305D"/>
          <w:spacing w:val="2"/>
          <w:w w:val="83"/>
          <w:sz w:val="34"/>
          <w:szCs w:val="34"/>
        </w:rPr>
        <w:t>s</w:t>
      </w:r>
      <w:r>
        <w:rPr>
          <w:rFonts w:ascii="Arial" w:eastAsia="Arial" w:hAnsi="Arial" w:cs="Arial"/>
          <w:color w:val="5B305D"/>
          <w:spacing w:val="5"/>
          <w:sz w:val="34"/>
          <w:szCs w:val="34"/>
        </w:rPr>
        <w:t xml:space="preserve"> </w:t>
      </w:r>
      <w:r>
        <w:rPr>
          <w:rFonts w:ascii="Arial" w:eastAsia="Arial" w:hAnsi="Arial" w:cs="Arial"/>
          <w:color w:val="5B305D"/>
          <w:spacing w:val="6"/>
          <w:sz w:val="34"/>
          <w:szCs w:val="34"/>
        </w:rPr>
        <w:t>t</w:t>
      </w:r>
      <w:r>
        <w:rPr>
          <w:rFonts w:ascii="Arial" w:eastAsia="Arial" w:hAnsi="Arial" w:cs="Arial"/>
          <w:color w:val="5B305D"/>
          <w:spacing w:val="5"/>
          <w:w w:val="97"/>
          <w:sz w:val="34"/>
          <w:szCs w:val="34"/>
        </w:rPr>
        <w:t>h</w:t>
      </w:r>
      <w:r>
        <w:rPr>
          <w:rFonts w:ascii="Arial" w:eastAsia="Arial" w:hAnsi="Arial" w:cs="Arial"/>
          <w:color w:val="5B305D"/>
          <w:spacing w:val="8"/>
          <w:w w:val="84"/>
          <w:sz w:val="34"/>
          <w:szCs w:val="34"/>
        </w:rPr>
        <w:t>e</w:t>
      </w:r>
      <w:r>
        <w:rPr>
          <w:rFonts w:ascii="Arial" w:eastAsia="Arial" w:hAnsi="Arial" w:cs="Arial"/>
          <w:color w:val="5B305D"/>
          <w:spacing w:val="6"/>
          <w:sz w:val="34"/>
          <w:szCs w:val="34"/>
        </w:rPr>
        <w:t xml:space="preserve"> </w:t>
      </w:r>
      <w:r>
        <w:rPr>
          <w:rFonts w:ascii="Arial" w:eastAsia="Arial" w:hAnsi="Arial" w:cs="Arial"/>
          <w:color w:val="5B305D"/>
          <w:spacing w:val="-8"/>
          <w:w w:val="104"/>
          <w:sz w:val="34"/>
          <w:szCs w:val="34"/>
        </w:rPr>
        <w:t>w</w:t>
      </w:r>
      <w:r>
        <w:rPr>
          <w:rFonts w:ascii="Arial" w:eastAsia="Arial" w:hAnsi="Arial" w:cs="Arial"/>
          <w:color w:val="5B305D"/>
          <w:spacing w:val="2"/>
          <w:w w:val="96"/>
          <w:sz w:val="34"/>
          <w:szCs w:val="34"/>
        </w:rPr>
        <w:t>a</w:t>
      </w:r>
      <w:r>
        <w:rPr>
          <w:rFonts w:ascii="Arial" w:eastAsia="Arial" w:hAnsi="Arial" w:cs="Arial"/>
          <w:color w:val="5B305D"/>
          <w:spacing w:val="1"/>
          <w:sz w:val="34"/>
          <w:szCs w:val="34"/>
        </w:rPr>
        <w:t>t</w:t>
      </w:r>
      <w:r>
        <w:rPr>
          <w:rFonts w:ascii="Arial" w:eastAsia="Arial" w:hAnsi="Arial" w:cs="Arial"/>
          <w:color w:val="5B305D"/>
          <w:spacing w:val="3"/>
          <w:w w:val="84"/>
          <w:sz w:val="34"/>
          <w:szCs w:val="34"/>
        </w:rPr>
        <w:t>e</w:t>
      </w:r>
      <w:r>
        <w:rPr>
          <w:rFonts w:ascii="Arial" w:eastAsia="Arial" w:hAnsi="Arial" w:cs="Arial"/>
          <w:color w:val="5B305D"/>
          <w:spacing w:val="5"/>
          <w:w w:val="109"/>
          <w:sz w:val="34"/>
          <w:szCs w:val="34"/>
        </w:rPr>
        <w:t>r</w:t>
      </w:r>
    </w:p>
    <w:p w:rsidR="00EE3F7B" w:rsidRDefault="00EE3F7B">
      <w:pPr>
        <w:spacing w:after="0" w:line="240" w:lineRule="exact"/>
        <w:rPr>
          <w:rFonts w:ascii="Arial" w:eastAsia="Arial" w:hAnsi="Arial" w:cs="Arial"/>
          <w:spacing w:val="5"/>
          <w:w w:val="109"/>
          <w:sz w:val="24"/>
          <w:szCs w:val="24"/>
        </w:rPr>
      </w:pPr>
    </w:p>
    <w:p w:rsidR="00EE3F7B" w:rsidRDefault="00EE3F7B">
      <w:pPr>
        <w:spacing w:after="0" w:line="240" w:lineRule="exact"/>
        <w:rPr>
          <w:rFonts w:ascii="Arial" w:eastAsia="Arial" w:hAnsi="Arial" w:cs="Arial"/>
          <w:spacing w:val="5"/>
          <w:w w:val="109"/>
          <w:sz w:val="24"/>
          <w:szCs w:val="24"/>
        </w:rPr>
      </w:pPr>
    </w:p>
    <w:p w:rsidR="00EE3F7B" w:rsidRDefault="00EE3F7B">
      <w:pPr>
        <w:spacing w:after="65" w:line="240" w:lineRule="exact"/>
        <w:rPr>
          <w:rFonts w:ascii="Arial" w:eastAsia="Arial" w:hAnsi="Arial" w:cs="Arial"/>
          <w:spacing w:val="5"/>
          <w:w w:val="109"/>
          <w:sz w:val="24"/>
          <w:szCs w:val="24"/>
        </w:rPr>
      </w:pPr>
    </w:p>
    <w:p w:rsidR="00EE3F7B" w:rsidRDefault="000C5CEB">
      <w:pPr>
        <w:spacing w:after="0" w:line="240" w:lineRule="auto"/>
        <w:ind w:left="1100" w:right="-20"/>
        <w:rPr>
          <w:rFonts w:ascii="Arial" w:eastAsia="Arial" w:hAnsi="Arial" w:cs="Arial"/>
          <w:color w:val="5B305D"/>
          <w:spacing w:val="-12"/>
          <w:w w:val="89"/>
          <w:sz w:val="34"/>
          <w:szCs w:val="34"/>
        </w:rPr>
      </w:pPr>
      <w:r>
        <w:rPr>
          <w:rFonts w:ascii="Arial" w:eastAsia="Arial" w:hAnsi="Arial" w:cs="Arial"/>
          <w:color w:val="5B305D"/>
          <w:spacing w:val="-32"/>
          <w:w w:val="87"/>
          <w:sz w:val="34"/>
          <w:szCs w:val="34"/>
        </w:rPr>
        <w:t>W</w:t>
      </w:r>
      <w:r>
        <w:rPr>
          <w:rFonts w:ascii="Arial" w:eastAsia="Arial" w:hAnsi="Arial" w:cs="Arial"/>
          <w:color w:val="5B305D"/>
          <w:spacing w:val="-12"/>
          <w:w w:val="87"/>
          <w:sz w:val="34"/>
          <w:szCs w:val="34"/>
        </w:rPr>
        <w:t>a</w:t>
      </w:r>
      <w:r>
        <w:rPr>
          <w:rFonts w:ascii="Arial" w:eastAsia="Arial" w:hAnsi="Arial" w:cs="Arial"/>
          <w:color w:val="5B305D"/>
          <w:spacing w:val="-12"/>
          <w:w w:val="114"/>
          <w:sz w:val="34"/>
          <w:szCs w:val="34"/>
        </w:rPr>
        <w:t>t</w:t>
      </w:r>
      <w:r>
        <w:rPr>
          <w:rFonts w:ascii="Arial" w:eastAsia="Arial" w:hAnsi="Arial" w:cs="Arial"/>
          <w:color w:val="5B305D"/>
          <w:spacing w:val="-12"/>
          <w:sz w:val="34"/>
          <w:szCs w:val="34"/>
        </w:rPr>
        <w:t>e</w:t>
      </w:r>
      <w:r>
        <w:rPr>
          <w:rFonts w:ascii="Arial" w:eastAsia="Arial" w:hAnsi="Arial" w:cs="Arial"/>
          <w:color w:val="5B305D"/>
          <w:spacing w:val="-9"/>
          <w:w w:val="98"/>
          <w:sz w:val="34"/>
          <w:szCs w:val="34"/>
        </w:rPr>
        <w:t>r</w:t>
      </w:r>
      <w:r>
        <w:rPr>
          <w:rFonts w:ascii="Arial" w:eastAsia="Arial" w:hAnsi="Arial" w:cs="Arial"/>
          <w:color w:val="5B305D"/>
          <w:spacing w:val="-4"/>
          <w:sz w:val="34"/>
          <w:szCs w:val="34"/>
        </w:rPr>
        <w:t xml:space="preserve"> </w:t>
      </w:r>
      <w:r>
        <w:rPr>
          <w:rFonts w:ascii="Arial" w:eastAsia="Arial" w:hAnsi="Arial" w:cs="Arial"/>
          <w:color w:val="5B305D"/>
          <w:spacing w:val="-20"/>
          <w:sz w:val="34"/>
          <w:szCs w:val="34"/>
        </w:rPr>
        <w:t>s</w:t>
      </w:r>
      <w:r>
        <w:rPr>
          <w:rFonts w:ascii="Arial" w:eastAsia="Arial" w:hAnsi="Arial" w:cs="Arial"/>
          <w:color w:val="5B305D"/>
          <w:spacing w:val="-20"/>
          <w:w w:val="87"/>
          <w:sz w:val="34"/>
          <w:szCs w:val="34"/>
        </w:rPr>
        <w:t>p</w:t>
      </w:r>
      <w:r>
        <w:rPr>
          <w:rFonts w:ascii="Arial" w:eastAsia="Arial" w:hAnsi="Arial" w:cs="Arial"/>
          <w:color w:val="5B305D"/>
          <w:spacing w:val="-20"/>
          <w:w w:val="109"/>
          <w:sz w:val="34"/>
          <w:szCs w:val="34"/>
        </w:rPr>
        <w:t>l</w:t>
      </w:r>
      <w:r>
        <w:rPr>
          <w:rFonts w:ascii="Arial" w:eastAsia="Arial" w:hAnsi="Arial" w:cs="Arial"/>
          <w:color w:val="5B305D"/>
          <w:spacing w:val="-20"/>
          <w:w w:val="87"/>
          <w:sz w:val="34"/>
          <w:szCs w:val="34"/>
        </w:rPr>
        <w:t>a</w:t>
      </w:r>
      <w:r>
        <w:rPr>
          <w:rFonts w:ascii="Arial" w:eastAsia="Arial" w:hAnsi="Arial" w:cs="Arial"/>
          <w:color w:val="5B305D"/>
          <w:spacing w:val="-20"/>
          <w:sz w:val="34"/>
          <w:szCs w:val="34"/>
        </w:rPr>
        <w:t>s</w:t>
      </w:r>
      <w:r>
        <w:rPr>
          <w:rFonts w:ascii="Arial" w:eastAsia="Arial" w:hAnsi="Arial" w:cs="Arial"/>
          <w:color w:val="5B305D"/>
          <w:spacing w:val="-20"/>
          <w:w w:val="87"/>
          <w:sz w:val="34"/>
          <w:szCs w:val="34"/>
        </w:rPr>
        <w:t>h</w:t>
      </w:r>
      <w:r>
        <w:rPr>
          <w:rFonts w:ascii="Arial" w:eastAsia="Arial" w:hAnsi="Arial" w:cs="Arial"/>
          <w:color w:val="5B305D"/>
          <w:spacing w:val="-20"/>
          <w:sz w:val="34"/>
          <w:szCs w:val="34"/>
        </w:rPr>
        <w:t>e</w:t>
      </w:r>
      <w:r>
        <w:rPr>
          <w:rFonts w:ascii="Arial" w:eastAsia="Arial" w:hAnsi="Arial" w:cs="Arial"/>
          <w:color w:val="5B305D"/>
          <w:spacing w:val="-17"/>
          <w:w w:val="89"/>
          <w:sz w:val="34"/>
          <w:szCs w:val="34"/>
        </w:rPr>
        <w:t>d</w:t>
      </w:r>
      <w:r>
        <w:rPr>
          <w:rFonts w:ascii="Arial" w:eastAsia="Arial" w:hAnsi="Arial" w:cs="Arial"/>
          <w:color w:val="5B305D"/>
          <w:spacing w:val="-4"/>
          <w:sz w:val="34"/>
          <w:szCs w:val="34"/>
        </w:rPr>
        <w:t xml:space="preserve"> </w:t>
      </w:r>
      <w:r>
        <w:rPr>
          <w:rFonts w:ascii="Arial" w:eastAsia="Arial" w:hAnsi="Arial" w:cs="Arial"/>
          <w:color w:val="5B305D"/>
          <w:spacing w:val="-3"/>
          <w:w w:val="86"/>
          <w:sz w:val="34"/>
          <w:szCs w:val="34"/>
        </w:rPr>
        <w:t>o</w:t>
      </w:r>
      <w:r>
        <w:rPr>
          <w:rFonts w:ascii="Arial" w:eastAsia="Arial" w:hAnsi="Arial" w:cs="Arial"/>
          <w:color w:val="5B305D"/>
          <w:w w:val="87"/>
          <w:sz w:val="34"/>
          <w:szCs w:val="34"/>
        </w:rPr>
        <w:t>n</w:t>
      </w:r>
      <w:r>
        <w:rPr>
          <w:rFonts w:ascii="Arial" w:eastAsia="Arial" w:hAnsi="Arial" w:cs="Arial"/>
          <w:color w:val="5B305D"/>
          <w:spacing w:val="-4"/>
          <w:sz w:val="34"/>
          <w:szCs w:val="34"/>
        </w:rPr>
        <w:t xml:space="preserve"> </w:t>
      </w:r>
      <w:r>
        <w:rPr>
          <w:rFonts w:ascii="Arial" w:eastAsia="Arial" w:hAnsi="Arial" w:cs="Arial"/>
          <w:color w:val="5B305D"/>
          <w:spacing w:val="-15"/>
          <w:w w:val="87"/>
          <w:sz w:val="34"/>
          <w:szCs w:val="34"/>
        </w:rPr>
        <w:t>h</w:t>
      </w:r>
      <w:r>
        <w:rPr>
          <w:rFonts w:ascii="Arial" w:eastAsia="Arial" w:hAnsi="Arial" w:cs="Arial"/>
          <w:color w:val="5B305D"/>
          <w:spacing w:val="-15"/>
          <w:sz w:val="34"/>
          <w:szCs w:val="34"/>
        </w:rPr>
        <w:t>e</w:t>
      </w:r>
      <w:r>
        <w:rPr>
          <w:rFonts w:ascii="Arial" w:eastAsia="Arial" w:hAnsi="Arial" w:cs="Arial"/>
          <w:color w:val="5B305D"/>
          <w:spacing w:val="-15"/>
          <w:w w:val="87"/>
          <w:sz w:val="34"/>
          <w:szCs w:val="34"/>
        </w:rPr>
        <w:t>a</w:t>
      </w:r>
      <w:r>
        <w:rPr>
          <w:rFonts w:ascii="Arial" w:eastAsia="Arial" w:hAnsi="Arial" w:cs="Arial"/>
          <w:color w:val="5B305D"/>
          <w:spacing w:val="-12"/>
          <w:w w:val="89"/>
          <w:sz w:val="34"/>
          <w:szCs w:val="34"/>
        </w:rPr>
        <w:t>d</w:t>
      </w:r>
    </w:p>
    <w:p w:rsidR="00EE3F7B" w:rsidRDefault="00EE3F7B">
      <w:pPr>
        <w:spacing w:after="0" w:line="240" w:lineRule="exact"/>
        <w:rPr>
          <w:rFonts w:ascii="Arial" w:eastAsia="Arial" w:hAnsi="Arial" w:cs="Arial"/>
          <w:spacing w:val="-12"/>
          <w:w w:val="89"/>
          <w:sz w:val="24"/>
          <w:szCs w:val="24"/>
        </w:rPr>
      </w:pPr>
    </w:p>
    <w:p w:rsidR="00EE3F7B" w:rsidRDefault="00EE3F7B">
      <w:pPr>
        <w:spacing w:after="0" w:line="240" w:lineRule="exact"/>
        <w:rPr>
          <w:rFonts w:ascii="Arial" w:eastAsia="Arial" w:hAnsi="Arial" w:cs="Arial"/>
          <w:spacing w:val="-12"/>
          <w:w w:val="89"/>
          <w:sz w:val="24"/>
          <w:szCs w:val="24"/>
        </w:rPr>
      </w:pPr>
    </w:p>
    <w:p w:rsidR="00EE3F7B" w:rsidRDefault="00EE3F7B">
      <w:pPr>
        <w:spacing w:after="65" w:line="240" w:lineRule="exact"/>
        <w:rPr>
          <w:rFonts w:ascii="Arial" w:eastAsia="Arial" w:hAnsi="Arial" w:cs="Arial"/>
          <w:spacing w:val="-12"/>
          <w:w w:val="89"/>
          <w:sz w:val="24"/>
          <w:szCs w:val="24"/>
        </w:rPr>
      </w:pPr>
    </w:p>
    <w:p w:rsidR="00EE3F7B" w:rsidRDefault="000C5CEB">
      <w:pPr>
        <w:spacing w:after="0" w:line="240" w:lineRule="auto"/>
        <w:ind w:left="1015" w:right="-20"/>
        <w:rPr>
          <w:rFonts w:ascii="Arial" w:eastAsia="Arial" w:hAnsi="Arial" w:cs="Arial"/>
          <w:color w:val="5B305D"/>
          <w:spacing w:val="-14"/>
          <w:w w:val="87"/>
          <w:sz w:val="34"/>
          <w:szCs w:val="34"/>
        </w:rPr>
      </w:pPr>
      <w:r>
        <w:rPr>
          <w:rFonts w:ascii="Arial" w:eastAsia="Arial" w:hAnsi="Arial" w:cs="Arial"/>
          <w:color w:val="5B305D"/>
          <w:spacing w:val="-23"/>
          <w:sz w:val="34"/>
          <w:szCs w:val="34"/>
        </w:rPr>
        <w:t>S</w:t>
      </w:r>
      <w:r>
        <w:rPr>
          <w:rFonts w:ascii="Arial" w:eastAsia="Arial" w:hAnsi="Arial" w:cs="Arial"/>
          <w:color w:val="5B305D"/>
          <w:spacing w:val="-24"/>
          <w:w w:val="107"/>
          <w:sz w:val="34"/>
          <w:szCs w:val="34"/>
        </w:rPr>
        <w:t>i</w:t>
      </w:r>
      <w:r>
        <w:rPr>
          <w:rFonts w:ascii="Arial" w:eastAsia="Arial" w:hAnsi="Arial" w:cs="Arial"/>
          <w:color w:val="5B305D"/>
          <w:spacing w:val="-23"/>
          <w:w w:val="86"/>
          <w:sz w:val="34"/>
          <w:szCs w:val="34"/>
        </w:rPr>
        <w:t>g</w:t>
      </w:r>
      <w:r>
        <w:rPr>
          <w:rFonts w:ascii="Arial" w:eastAsia="Arial" w:hAnsi="Arial" w:cs="Arial"/>
          <w:color w:val="5B305D"/>
          <w:spacing w:val="-20"/>
          <w:w w:val="87"/>
          <w:sz w:val="34"/>
          <w:szCs w:val="34"/>
        </w:rPr>
        <w:t>n</w:t>
      </w:r>
      <w:r>
        <w:rPr>
          <w:rFonts w:ascii="Arial" w:eastAsia="Arial" w:hAnsi="Arial" w:cs="Arial"/>
          <w:color w:val="5B305D"/>
          <w:spacing w:val="-3"/>
          <w:sz w:val="34"/>
          <w:szCs w:val="34"/>
        </w:rPr>
        <w:t xml:space="preserve"> </w:t>
      </w:r>
      <w:r>
        <w:rPr>
          <w:rFonts w:ascii="Arial" w:eastAsia="Arial" w:hAnsi="Arial" w:cs="Arial"/>
          <w:color w:val="5B305D"/>
          <w:spacing w:val="-4"/>
          <w:w w:val="86"/>
          <w:sz w:val="34"/>
          <w:szCs w:val="34"/>
        </w:rPr>
        <w:t>o</w:t>
      </w:r>
      <w:r>
        <w:rPr>
          <w:rFonts w:ascii="Arial" w:eastAsia="Arial" w:hAnsi="Arial" w:cs="Arial"/>
          <w:color w:val="5B305D"/>
          <w:w w:val="96"/>
          <w:sz w:val="34"/>
          <w:szCs w:val="34"/>
        </w:rPr>
        <w:t>f</w:t>
      </w:r>
      <w:r>
        <w:rPr>
          <w:rFonts w:ascii="Arial" w:eastAsia="Arial" w:hAnsi="Arial" w:cs="Arial"/>
          <w:color w:val="5B305D"/>
          <w:spacing w:val="-3"/>
          <w:sz w:val="34"/>
          <w:szCs w:val="34"/>
        </w:rPr>
        <w:t xml:space="preserve"> </w:t>
      </w:r>
      <w:r>
        <w:rPr>
          <w:rFonts w:ascii="Arial" w:eastAsia="Arial" w:hAnsi="Arial" w:cs="Arial"/>
          <w:color w:val="5B305D"/>
          <w:spacing w:val="-19"/>
          <w:w w:val="93"/>
          <w:sz w:val="34"/>
          <w:szCs w:val="34"/>
        </w:rPr>
        <w:t>w</w:t>
      </w:r>
      <w:r>
        <w:rPr>
          <w:rFonts w:ascii="Arial" w:eastAsia="Arial" w:hAnsi="Arial" w:cs="Arial"/>
          <w:color w:val="5B305D"/>
          <w:spacing w:val="-9"/>
          <w:w w:val="87"/>
          <w:sz w:val="34"/>
          <w:szCs w:val="34"/>
        </w:rPr>
        <w:t>a</w:t>
      </w:r>
      <w:r>
        <w:rPr>
          <w:rFonts w:ascii="Arial" w:eastAsia="Arial" w:hAnsi="Arial" w:cs="Arial"/>
          <w:color w:val="5B305D"/>
          <w:spacing w:val="-9"/>
          <w:sz w:val="34"/>
          <w:szCs w:val="34"/>
        </w:rPr>
        <w:t>s</w:t>
      </w:r>
      <w:r>
        <w:rPr>
          <w:rFonts w:ascii="Arial" w:eastAsia="Arial" w:hAnsi="Arial" w:cs="Arial"/>
          <w:color w:val="5B305D"/>
          <w:spacing w:val="-9"/>
          <w:w w:val="87"/>
          <w:sz w:val="34"/>
          <w:szCs w:val="34"/>
        </w:rPr>
        <w:t>h</w:t>
      </w:r>
      <w:r>
        <w:rPr>
          <w:rFonts w:ascii="Arial" w:eastAsia="Arial" w:hAnsi="Arial" w:cs="Arial"/>
          <w:color w:val="5B305D"/>
          <w:spacing w:val="-9"/>
          <w:w w:val="107"/>
          <w:sz w:val="34"/>
          <w:szCs w:val="34"/>
        </w:rPr>
        <w:t>i</w:t>
      </w:r>
      <w:r>
        <w:rPr>
          <w:rFonts w:ascii="Arial" w:eastAsia="Arial" w:hAnsi="Arial" w:cs="Arial"/>
          <w:color w:val="5B305D"/>
          <w:spacing w:val="-9"/>
          <w:w w:val="87"/>
          <w:sz w:val="34"/>
          <w:szCs w:val="34"/>
        </w:rPr>
        <w:t>n</w:t>
      </w:r>
      <w:r>
        <w:rPr>
          <w:rFonts w:ascii="Arial" w:eastAsia="Arial" w:hAnsi="Arial" w:cs="Arial"/>
          <w:color w:val="5B305D"/>
          <w:spacing w:val="-6"/>
          <w:w w:val="86"/>
          <w:sz w:val="34"/>
          <w:szCs w:val="34"/>
        </w:rPr>
        <w:t>g</w:t>
      </w:r>
      <w:r>
        <w:rPr>
          <w:rFonts w:ascii="Arial" w:eastAsia="Arial" w:hAnsi="Arial" w:cs="Arial"/>
          <w:color w:val="5B305D"/>
          <w:spacing w:val="-4"/>
          <w:sz w:val="34"/>
          <w:szCs w:val="34"/>
        </w:rPr>
        <w:t xml:space="preserve"> </w:t>
      </w:r>
      <w:r>
        <w:rPr>
          <w:rFonts w:ascii="Arial" w:eastAsia="Arial" w:hAnsi="Arial" w:cs="Arial"/>
          <w:color w:val="5B305D"/>
          <w:spacing w:val="-6"/>
          <w:w w:val="87"/>
          <w:sz w:val="34"/>
          <w:szCs w:val="34"/>
        </w:rPr>
        <w:t>a</w:t>
      </w:r>
      <w:r>
        <w:rPr>
          <w:rFonts w:ascii="Arial" w:eastAsia="Arial" w:hAnsi="Arial" w:cs="Arial"/>
          <w:color w:val="5B305D"/>
          <w:spacing w:val="-12"/>
          <w:w w:val="93"/>
          <w:sz w:val="34"/>
          <w:szCs w:val="34"/>
        </w:rPr>
        <w:t>w</w:t>
      </w:r>
      <w:r>
        <w:rPr>
          <w:rFonts w:ascii="Arial" w:eastAsia="Arial" w:hAnsi="Arial" w:cs="Arial"/>
          <w:color w:val="5B305D"/>
          <w:spacing w:val="-7"/>
          <w:w w:val="87"/>
          <w:sz w:val="34"/>
          <w:szCs w:val="34"/>
        </w:rPr>
        <w:t>a</w:t>
      </w:r>
      <w:r>
        <w:rPr>
          <w:rFonts w:ascii="Arial" w:eastAsia="Arial" w:hAnsi="Arial" w:cs="Arial"/>
          <w:color w:val="5B305D"/>
          <w:w w:val="94"/>
          <w:sz w:val="34"/>
          <w:szCs w:val="34"/>
        </w:rPr>
        <w:t>y</w:t>
      </w:r>
      <w:r>
        <w:rPr>
          <w:rFonts w:ascii="Arial" w:eastAsia="Arial" w:hAnsi="Arial" w:cs="Arial"/>
          <w:color w:val="5B305D"/>
          <w:spacing w:val="-4"/>
          <w:sz w:val="34"/>
          <w:szCs w:val="34"/>
        </w:rPr>
        <w:t xml:space="preserve"> </w:t>
      </w:r>
      <w:r>
        <w:rPr>
          <w:rFonts w:ascii="Arial" w:eastAsia="Arial" w:hAnsi="Arial" w:cs="Arial"/>
          <w:color w:val="5B305D"/>
          <w:spacing w:val="-17"/>
          <w:sz w:val="34"/>
          <w:szCs w:val="34"/>
        </w:rPr>
        <w:t>s</w:t>
      </w:r>
      <w:r>
        <w:rPr>
          <w:rFonts w:ascii="Arial" w:eastAsia="Arial" w:hAnsi="Arial" w:cs="Arial"/>
          <w:color w:val="5B305D"/>
          <w:spacing w:val="-17"/>
          <w:w w:val="107"/>
          <w:sz w:val="34"/>
          <w:szCs w:val="34"/>
        </w:rPr>
        <w:t>i</w:t>
      </w:r>
      <w:r>
        <w:rPr>
          <w:rFonts w:ascii="Arial" w:eastAsia="Arial" w:hAnsi="Arial" w:cs="Arial"/>
          <w:color w:val="5B305D"/>
          <w:spacing w:val="-14"/>
          <w:w w:val="87"/>
          <w:sz w:val="34"/>
          <w:szCs w:val="34"/>
        </w:rPr>
        <w:t>n</w:t>
      </w:r>
    </w:p>
    <w:p w:rsidR="00EE3F7B" w:rsidRDefault="00EE3F7B">
      <w:pPr>
        <w:spacing w:after="0" w:line="240" w:lineRule="exact"/>
        <w:rPr>
          <w:rFonts w:ascii="Arial" w:eastAsia="Arial" w:hAnsi="Arial" w:cs="Arial"/>
          <w:spacing w:val="-14"/>
          <w:w w:val="87"/>
          <w:sz w:val="24"/>
          <w:szCs w:val="24"/>
        </w:rPr>
      </w:pPr>
    </w:p>
    <w:p w:rsidR="00EE3F7B" w:rsidRDefault="00EE3F7B">
      <w:pPr>
        <w:spacing w:after="0" w:line="240" w:lineRule="exact"/>
        <w:rPr>
          <w:rFonts w:ascii="Arial" w:eastAsia="Arial" w:hAnsi="Arial" w:cs="Arial"/>
          <w:spacing w:val="-14"/>
          <w:w w:val="87"/>
          <w:sz w:val="24"/>
          <w:szCs w:val="24"/>
        </w:rPr>
      </w:pPr>
    </w:p>
    <w:p w:rsidR="00EE3F7B" w:rsidRDefault="00EE3F7B">
      <w:pPr>
        <w:spacing w:after="65" w:line="240" w:lineRule="exact"/>
        <w:rPr>
          <w:rFonts w:ascii="Arial" w:eastAsia="Arial" w:hAnsi="Arial" w:cs="Arial"/>
          <w:spacing w:val="-14"/>
          <w:w w:val="87"/>
          <w:sz w:val="24"/>
          <w:szCs w:val="24"/>
        </w:rPr>
      </w:pPr>
    </w:p>
    <w:p w:rsidR="00EE3F7B" w:rsidRDefault="000C5CEB">
      <w:pPr>
        <w:spacing w:after="0" w:line="240" w:lineRule="auto"/>
        <w:ind w:left="2381" w:right="-20"/>
        <w:rPr>
          <w:rFonts w:ascii="Arial" w:eastAsia="Arial" w:hAnsi="Arial" w:cs="Arial"/>
          <w:color w:val="5B305D"/>
          <w:spacing w:val="-16"/>
          <w:w w:val="114"/>
          <w:sz w:val="34"/>
          <w:szCs w:val="34"/>
        </w:rPr>
      </w:pPr>
      <w:r>
        <w:rPr>
          <w:rFonts w:ascii="Arial" w:eastAsia="Arial" w:hAnsi="Arial" w:cs="Arial"/>
          <w:color w:val="5B305D"/>
          <w:spacing w:val="-38"/>
          <w:sz w:val="34"/>
          <w:szCs w:val="34"/>
        </w:rPr>
        <w:t>F</w:t>
      </w:r>
      <w:r>
        <w:rPr>
          <w:rFonts w:ascii="Arial" w:eastAsia="Arial" w:hAnsi="Arial" w:cs="Arial"/>
          <w:color w:val="5B305D"/>
          <w:spacing w:val="-19"/>
          <w:w w:val="86"/>
          <w:sz w:val="34"/>
          <w:szCs w:val="34"/>
        </w:rPr>
        <w:t>o</w:t>
      </w:r>
      <w:r>
        <w:rPr>
          <w:rFonts w:ascii="Arial" w:eastAsia="Arial" w:hAnsi="Arial" w:cs="Arial"/>
          <w:color w:val="5B305D"/>
          <w:spacing w:val="-20"/>
          <w:w w:val="87"/>
          <w:sz w:val="34"/>
          <w:szCs w:val="34"/>
        </w:rPr>
        <w:t>n</w:t>
      </w:r>
      <w:r>
        <w:rPr>
          <w:rFonts w:ascii="Arial" w:eastAsia="Arial" w:hAnsi="Arial" w:cs="Arial"/>
          <w:color w:val="5B305D"/>
          <w:spacing w:val="-16"/>
          <w:w w:val="114"/>
          <w:sz w:val="34"/>
          <w:szCs w:val="34"/>
        </w:rPr>
        <w:t>t</w:t>
      </w:r>
    </w:p>
    <w:p w:rsidR="00EE3F7B" w:rsidRDefault="00EE3F7B">
      <w:pPr>
        <w:spacing w:after="0" w:line="240" w:lineRule="exact"/>
        <w:rPr>
          <w:rFonts w:ascii="Arial" w:eastAsia="Arial" w:hAnsi="Arial" w:cs="Arial"/>
          <w:spacing w:val="-16"/>
          <w:w w:val="114"/>
          <w:sz w:val="24"/>
          <w:szCs w:val="24"/>
        </w:rPr>
      </w:pPr>
    </w:p>
    <w:p w:rsidR="00EE3F7B" w:rsidRDefault="00EE3F7B">
      <w:pPr>
        <w:spacing w:after="5" w:line="200" w:lineRule="exact"/>
        <w:rPr>
          <w:rFonts w:ascii="Arial" w:eastAsia="Arial" w:hAnsi="Arial" w:cs="Arial"/>
          <w:spacing w:val="-16"/>
          <w:w w:val="114"/>
          <w:sz w:val="20"/>
          <w:szCs w:val="20"/>
        </w:rPr>
      </w:pPr>
    </w:p>
    <w:p w:rsidR="00EE3F7B" w:rsidRDefault="000C5CEB">
      <w:pPr>
        <w:spacing w:after="0" w:line="208" w:lineRule="auto"/>
        <w:ind w:left="572" w:right="-73"/>
        <w:jc w:val="center"/>
        <w:rPr>
          <w:rFonts w:ascii="Arial" w:eastAsia="Arial" w:hAnsi="Arial" w:cs="Arial"/>
          <w:color w:val="5B305D"/>
          <w:w w:val="87"/>
          <w:sz w:val="34"/>
          <w:szCs w:val="34"/>
        </w:rPr>
      </w:pPr>
      <w:r>
        <w:rPr>
          <w:rFonts w:ascii="Arial" w:eastAsia="Arial" w:hAnsi="Arial" w:cs="Arial"/>
          <w:color w:val="5B305D"/>
          <w:spacing w:val="-45"/>
          <w:sz w:val="34"/>
          <w:szCs w:val="34"/>
        </w:rPr>
        <w:t>P</w:t>
      </w:r>
      <w:r>
        <w:rPr>
          <w:rFonts w:ascii="Arial" w:eastAsia="Arial" w:hAnsi="Arial" w:cs="Arial"/>
          <w:color w:val="5B305D"/>
          <w:spacing w:val="-24"/>
          <w:w w:val="87"/>
          <w:sz w:val="34"/>
          <w:szCs w:val="34"/>
        </w:rPr>
        <w:t>a</w:t>
      </w:r>
      <w:r>
        <w:rPr>
          <w:rFonts w:ascii="Arial" w:eastAsia="Arial" w:hAnsi="Arial" w:cs="Arial"/>
          <w:color w:val="5B305D"/>
          <w:spacing w:val="-32"/>
          <w:w w:val="98"/>
          <w:sz w:val="34"/>
          <w:szCs w:val="34"/>
        </w:rPr>
        <w:t>r</w:t>
      </w:r>
      <w:r>
        <w:rPr>
          <w:rFonts w:ascii="Arial" w:eastAsia="Arial" w:hAnsi="Arial" w:cs="Arial"/>
          <w:color w:val="5B305D"/>
          <w:spacing w:val="-24"/>
          <w:sz w:val="34"/>
          <w:szCs w:val="34"/>
        </w:rPr>
        <w:t>e</w:t>
      </w:r>
      <w:r>
        <w:rPr>
          <w:rFonts w:ascii="Arial" w:eastAsia="Arial" w:hAnsi="Arial" w:cs="Arial"/>
          <w:color w:val="5B305D"/>
          <w:spacing w:val="-24"/>
          <w:w w:val="87"/>
          <w:sz w:val="34"/>
          <w:szCs w:val="34"/>
        </w:rPr>
        <w:t>n</w:t>
      </w:r>
      <w:r>
        <w:rPr>
          <w:rFonts w:ascii="Arial" w:eastAsia="Arial" w:hAnsi="Arial" w:cs="Arial"/>
          <w:color w:val="5B305D"/>
          <w:spacing w:val="-24"/>
          <w:w w:val="114"/>
          <w:sz w:val="34"/>
          <w:szCs w:val="34"/>
        </w:rPr>
        <w:t>t</w:t>
      </w:r>
      <w:r>
        <w:rPr>
          <w:rFonts w:ascii="Arial" w:eastAsia="Arial" w:hAnsi="Arial" w:cs="Arial"/>
          <w:color w:val="5B305D"/>
          <w:spacing w:val="-21"/>
          <w:sz w:val="34"/>
          <w:szCs w:val="34"/>
        </w:rPr>
        <w:t>s</w:t>
      </w:r>
      <w:r>
        <w:rPr>
          <w:rFonts w:ascii="Arial" w:eastAsia="Arial" w:hAnsi="Arial" w:cs="Arial"/>
          <w:color w:val="5B305D"/>
          <w:spacing w:val="-4"/>
          <w:sz w:val="34"/>
          <w:szCs w:val="34"/>
        </w:rPr>
        <w:t xml:space="preserve"> </w:t>
      </w:r>
      <w:r>
        <w:rPr>
          <w:rFonts w:ascii="Arial" w:eastAsia="Arial" w:hAnsi="Arial" w:cs="Arial"/>
          <w:color w:val="5B305D"/>
          <w:spacing w:val="-3"/>
          <w:w w:val="87"/>
          <w:sz w:val="34"/>
          <w:szCs w:val="34"/>
        </w:rPr>
        <w:t>an</w:t>
      </w:r>
      <w:r>
        <w:rPr>
          <w:rFonts w:ascii="Arial" w:eastAsia="Arial" w:hAnsi="Arial" w:cs="Arial"/>
          <w:color w:val="5B305D"/>
          <w:w w:val="89"/>
          <w:sz w:val="34"/>
          <w:szCs w:val="34"/>
        </w:rPr>
        <w:t>d</w:t>
      </w:r>
      <w:r>
        <w:rPr>
          <w:rFonts w:ascii="Arial" w:eastAsia="Arial" w:hAnsi="Arial" w:cs="Arial"/>
          <w:color w:val="5B305D"/>
          <w:spacing w:val="-4"/>
          <w:sz w:val="34"/>
          <w:szCs w:val="34"/>
        </w:rPr>
        <w:t xml:space="preserve"> </w:t>
      </w:r>
      <w:r>
        <w:rPr>
          <w:rFonts w:ascii="Arial" w:eastAsia="Arial" w:hAnsi="Arial" w:cs="Arial"/>
          <w:color w:val="5B305D"/>
          <w:spacing w:val="-12"/>
          <w:w w:val="86"/>
          <w:sz w:val="34"/>
          <w:szCs w:val="34"/>
        </w:rPr>
        <w:t>go</w:t>
      </w:r>
      <w:r>
        <w:rPr>
          <w:rFonts w:ascii="Arial" w:eastAsia="Arial" w:hAnsi="Arial" w:cs="Arial"/>
          <w:color w:val="5B305D"/>
          <w:spacing w:val="-12"/>
          <w:w w:val="89"/>
          <w:sz w:val="34"/>
          <w:szCs w:val="34"/>
        </w:rPr>
        <w:t>d</w:t>
      </w:r>
      <w:r>
        <w:rPr>
          <w:rFonts w:ascii="Arial" w:eastAsia="Arial" w:hAnsi="Arial" w:cs="Arial"/>
          <w:color w:val="5B305D"/>
          <w:spacing w:val="-12"/>
          <w:w w:val="87"/>
          <w:sz w:val="34"/>
          <w:szCs w:val="34"/>
        </w:rPr>
        <w:t>pa</w:t>
      </w:r>
      <w:r>
        <w:rPr>
          <w:rFonts w:ascii="Arial" w:eastAsia="Arial" w:hAnsi="Arial" w:cs="Arial"/>
          <w:color w:val="5B305D"/>
          <w:spacing w:val="-20"/>
          <w:w w:val="98"/>
          <w:sz w:val="34"/>
          <w:szCs w:val="34"/>
        </w:rPr>
        <w:t>r</w:t>
      </w:r>
      <w:r>
        <w:rPr>
          <w:rFonts w:ascii="Arial" w:eastAsia="Arial" w:hAnsi="Arial" w:cs="Arial"/>
          <w:color w:val="5B305D"/>
          <w:spacing w:val="-12"/>
          <w:sz w:val="34"/>
          <w:szCs w:val="34"/>
        </w:rPr>
        <w:t>e</w:t>
      </w:r>
      <w:r>
        <w:rPr>
          <w:rFonts w:ascii="Arial" w:eastAsia="Arial" w:hAnsi="Arial" w:cs="Arial"/>
          <w:color w:val="5B305D"/>
          <w:spacing w:val="-12"/>
          <w:w w:val="87"/>
          <w:sz w:val="34"/>
          <w:szCs w:val="34"/>
        </w:rPr>
        <w:t>n</w:t>
      </w:r>
      <w:r>
        <w:rPr>
          <w:rFonts w:ascii="Arial" w:eastAsia="Arial" w:hAnsi="Arial" w:cs="Arial"/>
          <w:color w:val="5B305D"/>
          <w:spacing w:val="-12"/>
          <w:w w:val="114"/>
          <w:sz w:val="34"/>
          <w:szCs w:val="34"/>
        </w:rPr>
        <w:t>t</w:t>
      </w:r>
      <w:r>
        <w:rPr>
          <w:rFonts w:ascii="Arial" w:eastAsia="Arial" w:hAnsi="Arial" w:cs="Arial"/>
          <w:color w:val="5B305D"/>
          <w:spacing w:val="-9"/>
          <w:sz w:val="34"/>
          <w:szCs w:val="34"/>
        </w:rPr>
        <w:t>s</w:t>
      </w:r>
      <w:r>
        <w:rPr>
          <w:rFonts w:ascii="Arial" w:eastAsia="Arial" w:hAnsi="Arial" w:cs="Arial"/>
          <w:color w:val="5B305D"/>
          <w:spacing w:val="-4"/>
          <w:sz w:val="34"/>
          <w:szCs w:val="34"/>
        </w:rPr>
        <w:t xml:space="preserve"> </w:t>
      </w:r>
      <w:r>
        <w:rPr>
          <w:rFonts w:ascii="Arial" w:eastAsia="Arial" w:hAnsi="Arial" w:cs="Arial"/>
          <w:color w:val="5B305D"/>
          <w:spacing w:val="-16"/>
          <w:w w:val="87"/>
          <w:sz w:val="34"/>
          <w:szCs w:val="34"/>
        </w:rPr>
        <w:t>p</w:t>
      </w:r>
      <w:r>
        <w:rPr>
          <w:rFonts w:ascii="Arial" w:eastAsia="Arial" w:hAnsi="Arial" w:cs="Arial"/>
          <w:color w:val="5B305D"/>
          <w:spacing w:val="-24"/>
          <w:w w:val="98"/>
          <w:sz w:val="34"/>
          <w:szCs w:val="34"/>
        </w:rPr>
        <w:t>r</w:t>
      </w:r>
      <w:r>
        <w:rPr>
          <w:rFonts w:ascii="Arial" w:eastAsia="Arial" w:hAnsi="Arial" w:cs="Arial"/>
          <w:color w:val="5B305D"/>
          <w:spacing w:val="-16"/>
          <w:w w:val="86"/>
          <w:sz w:val="34"/>
          <w:szCs w:val="34"/>
        </w:rPr>
        <w:t>o</w:t>
      </w:r>
      <w:r>
        <w:rPr>
          <w:rFonts w:ascii="Arial" w:eastAsia="Arial" w:hAnsi="Arial" w:cs="Arial"/>
          <w:color w:val="5B305D"/>
          <w:spacing w:val="-16"/>
          <w:w w:val="87"/>
          <w:sz w:val="34"/>
          <w:szCs w:val="34"/>
        </w:rPr>
        <w:t>m</w:t>
      </w:r>
      <w:r>
        <w:rPr>
          <w:rFonts w:ascii="Arial" w:eastAsia="Arial" w:hAnsi="Arial" w:cs="Arial"/>
          <w:color w:val="5B305D"/>
          <w:spacing w:val="-16"/>
          <w:w w:val="107"/>
          <w:sz w:val="34"/>
          <w:szCs w:val="34"/>
        </w:rPr>
        <w:t>i</w:t>
      </w:r>
      <w:r>
        <w:rPr>
          <w:rFonts w:ascii="Arial" w:eastAsia="Arial" w:hAnsi="Arial" w:cs="Arial"/>
          <w:color w:val="5B305D"/>
          <w:spacing w:val="-16"/>
          <w:sz w:val="34"/>
          <w:szCs w:val="34"/>
        </w:rPr>
        <w:t>s</w:t>
      </w:r>
      <w:r>
        <w:rPr>
          <w:rFonts w:ascii="Arial" w:eastAsia="Arial" w:hAnsi="Arial" w:cs="Arial"/>
          <w:color w:val="5B305D"/>
          <w:spacing w:val="-13"/>
          <w:sz w:val="34"/>
          <w:szCs w:val="34"/>
        </w:rPr>
        <w:t>e</w:t>
      </w:r>
      <w:r>
        <w:rPr>
          <w:rFonts w:ascii="Arial" w:eastAsia="Arial" w:hAnsi="Arial" w:cs="Arial"/>
          <w:color w:val="5B305D"/>
          <w:sz w:val="34"/>
          <w:szCs w:val="34"/>
        </w:rPr>
        <w:t xml:space="preserve"> </w:t>
      </w:r>
      <w:r>
        <w:rPr>
          <w:rFonts w:ascii="Arial" w:eastAsia="Arial" w:hAnsi="Arial" w:cs="Arial"/>
          <w:color w:val="5B305D"/>
          <w:spacing w:val="-3"/>
          <w:w w:val="114"/>
          <w:sz w:val="34"/>
          <w:szCs w:val="34"/>
        </w:rPr>
        <w:t>t</w:t>
      </w:r>
      <w:r>
        <w:rPr>
          <w:rFonts w:ascii="Arial" w:eastAsia="Arial" w:hAnsi="Arial" w:cs="Arial"/>
          <w:color w:val="5B305D"/>
          <w:w w:val="86"/>
          <w:sz w:val="34"/>
          <w:szCs w:val="34"/>
        </w:rPr>
        <w:t>o</w:t>
      </w:r>
      <w:r>
        <w:rPr>
          <w:rFonts w:ascii="Arial" w:eastAsia="Arial" w:hAnsi="Arial" w:cs="Arial"/>
          <w:color w:val="5B305D"/>
          <w:spacing w:val="-3"/>
          <w:sz w:val="34"/>
          <w:szCs w:val="34"/>
        </w:rPr>
        <w:t xml:space="preserve"> </w:t>
      </w:r>
      <w:r>
        <w:rPr>
          <w:rFonts w:ascii="Arial" w:eastAsia="Arial" w:hAnsi="Arial" w:cs="Arial"/>
          <w:color w:val="5B305D"/>
          <w:spacing w:val="-4"/>
          <w:w w:val="109"/>
          <w:sz w:val="34"/>
          <w:szCs w:val="34"/>
        </w:rPr>
        <w:t>l</w:t>
      </w:r>
      <w:r>
        <w:rPr>
          <w:rFonts w:ascii="Arial" w:eastAsia="Arial" w:hAnsi="Arial" w:cs="Arial"/>
          <w:color w:val="5B305D"/>
          <w:spacing w:val="-3"/>
          <w:w w:val="86"/>
          <w:sz w:val="34"/>
          <w:szCs w:val="34"/>
        </w:rPr>
        <w:t>oo</w:t>
      </w:r>
      <w:r>
        <w:rPr>
          <w:rFonts w:ascii="Arial" w:eastAsia="Arial" w:hAnsi="Arial" w:cs="Arial"/>
          <w:color w:val="5B305D"/>
          <w:w w:val="94"/>
          <w:sz w:val="34"/>
          <w:szCs w:val="34"/>
        </w:rPr>
        <w:t>k</w:t>
      </w:r>
      <w:r>
        <w:rPr>
          <w:rFonts w:ascii="Arial" w:eastAsia="Arial" w:hAnsi="Arial" w:cs="Arial"/>
          <w:color w:val="5B305D"/>
          <w:spacing w:val="-4"/>
          <w:sz w:val="34"/>
          <w:szCs w:val="34"/>
        </w:rPr>
        <w:t xml:space="preserve"> </w:t>
      </w:r>
      <w:r>
        <w:rPr>
          <w:rFonts w:ascii="Arial" w:eastAsia="Arial" w:hAnsi="Arial" w:cs="Arial"/>
          <w:color w:val="5B305D"/>
          <w:spacing w:val="-12"/>
          <w:w w:val="87"/>
          <w:sz w:val="34"/>
          <w:szCs w:val="34"/>
        </w:rPr>
        <w:t>a</w:t>
      </w:r>
      <w:r>
        <w:rPr>
          <w:rFonts w:ascii="Arial" w:eastAsia="Arial" w:hAnsi="Arial" w:cs="Arial"/>
          <w:color w:val="5B305D"/>
          <w:spacing w:val="-12"/>
          <w:w w:val="96"/>
          <w:sz w:val="34"/>
          <w:szCs w:val="34"/>
        </w:rPr>
        <w:t>f</w:t>
      </w:r>
      <w:r>
        <w:rPr>
          <w:rFonts w:ascii="Arial" w:eastAsia="Arial" w:hAnsi="Arial" w:cs="Arial"/>
          <w:color w:val="5B305D"/>
          <w:spacing w:val="-12"/>
          <w:w w:val="114"/>
          <w:sz w:val="34"/>
          <w:szCs w:val="34"/>
        </w:rPr>
        <w:t>t</w:t>
      </w:r>
      <w:r>
        <w:rPr>
          <w:rFonts w:ascii="Arial" w:eastAsia="Arial" w:hAnsi="Arial" w:cs="Arial"/>
          <w:color w:val="5B305D"/>
          <w:spacing w:val="-12"/>
          <w:sz w:val="34"/>
          <w:szCs w:val="34"/>
        </w:rPr>
        <w:t>e</w:t>
      </w:r>
      <w:r>
        <w:rPr>
          <w:rFonts w:ascii="Arial" w:eastAsia="Arial" w:hAnsi="Arial" w:cs="Arial"/>
          <w:color w:val="5B305D"/>
          <w:spacing w:val="-9"/>
          <w:w w:val="98"/>
          <w:sz w:val="34"/>
          <w:szCs w:val="34"/>
        </w:rPr>
        <w:t>r</w:t>
      </w:r>
      <w:r>
        <w:rPr>
          <w:rFonts w:ascii="Arial" w:eastAsia="Arial" w:hAnsi="Arial" w:cs="Arial"/>
          <w:color w:val="5B305D"/>
          <w:spacing w:val="-3"/>
          <w:sz w:val="34"/>
          <w:szCs w:val="34"/>
        </w:rPr>
        <w:t xml:space="preserve"> </w:t>
      </w:r>
      <w:r>
        <w:rPr>
          <w:rFonts w:ascii="Arial" w:eastAsia="Arial" w:hAnsi="Arial" w:cs="Arial"/>
          <w:color w:val="5B305D"/>
          <w:spacing w:val="-4"/>
          <w:w w:val="86"/>
          <w:sz w:val="34"/>
          <w:szCs w:val="34"/>
        </w:rPr>
        <w:t>b</w:t>
      </w:r>
      <w:r>
        <w:rPr>
          <w:rFonts w:ascii="Arial" w:eastAsia="Arial" w:hAnsi="Arial" w:cs="Arial"/>
          <w:color w:val="5B305D"/>
          <w:spacing w:val="-3"/>
          <w:w w:val="87"/>
          <w:sz w:val="34"/>
          <w:szCs w:val="34"/>
        </w:rPr>
        <w:t>a</w:t>
      </w:r>
      <w:r>
        <w:rPr>
          <w:rFonts w:ascii="Arial" w:eastAsia="Arial" w:hAnsi="Arial" w:cs="Arial"/>
          <w:color w:val="5B305D"/>
          <w:spacing w:val="-5"/>
          <w:w w:val="86"/>
          <w:sz w:val="34"/>
          <w:szCs w:val="34"/>
        </w:rPr>
        <w:t>b</w:t>
      </w:r>
      <w:r>
        <w:rPr>
          <w:rFonts w:ascii="Arial" w:eastAsia="Arial" w:hAnsi="Arial" w:cs="Arial"/>
          <w:color w:val="5B305D"/>
          <w:w w:val="94"/>
          <w:sz w:val="34"/>
          <w:szCs w:val="34"/>
        </w:rPr>
        <w:t>y</w:t>
      </w:r>
      <w:r>
        <w:rPr>
          <w:rFonts w:ascii="Arial" w:eastAsia="Arial" w:hAnsi="Arial" w:cs="Arial"/>
          <w:color w:val="5B305D"/>
          <w:spacing w:val="-4"/>
          <w:sz w:val="34"/>
          <w:szCs w:val="34"/>
        </w:rPr>
        <w:t xml:space="preserve"> </w:t>
      </w:r>
      <w:r>
        <w:rPr>
          <w:rFonts w:ascii="Arial" w:eastAsia="Arial" w:hAnsi="Arial" w:cs="Arial"/>
          <w:color w:val="5B305D"/>
          <w:spacing w:val="-24"/>
          <w:w w:val="87"/>
          <w:sz w:val="34"/>
          <w:szCs w:val="34"/>
        </w:rPr>
        <w:t>a</w:t>
      </w:r>
      <w:r>
        <w:rPr>
          <w:rFonts w:ascii="Arial" w:eastAsia="Arial" w:hAnsi="Arial" w:cs="Arial"/>
          <w:color w:val="5B305D"/>
          <w:spacing w:val="-22"/>
          <w:sz w:val="34"/>
          <w:szCs w:val="34"/>
        </w:rPr>
        <w:t>s</w:t>
      </w:r>
      <w:r>
        <w:rPr>
          <w:rFonts w:ascii="Arial" w:eastAsia="Arial" w:hAnsi="Arial" w:cs="Arial"/>
          <w:color w:val="5B305D"/>
          <w:spacing w:val="-4"/>
          <w:sz w:val="34"/>
          <w:szCs w:val="34"/>
        </w:rPr>
        <w:t xml:space="preserve"> </w:t>
      </w:r>
      <w:r>
        <w:rPr>
          <w:rFonts w:ascii="Arial" w:eastAsia="Arial" w:hAnsi="Arial" w:cs="Arial"/>
          <w:color w:val="5B305D"/>
          <w:spacing w:val="-27"/>
          <w:w w:val="87"/>
          <w:sz w:val="34"/>
          <w:szCs w:val="34"/>
        </w:rPr>
        <w:t>h</w:t>
      </w:r>
      <w:r>
        <w:rPr>
          <w:rFonts w:ascii="Arial" w:eastAsia="Arial" w:hAnsi="Arial" w:cs="Arial"/>
          <w:color w:val="5B305D"/>
          <w:spacing w:val="-24"/>
          <w:sz w:val="34"/>
          <w:szCs w:val="34"/>
        </w:rPr>
        <w:t>e</w:t>
      </w:r>
      <w:r>
        <w:rPr>
          <w:rFonts w:ascii="Arial" w:eastAsia="Arial" w:hAnsi="Arial" w:cs="Arial"/>
          <w:color w:val="5B305D"/>
          <w:spacing w:val="-4"/>
          <w:sz w:val="34"/>
          <w:szCs w:val="34"/>
        </w:rPr>
        <w:t xml:space="preserve"> </w:t>
      </w:r>
      <w:r>
        <w:rPr>
          <w:rFonts w:ascii="Arial" w:eastAsia="Arial" w:hAnsi="Arial" w:cs="Arial"/>
          <w:color w:val="5B305D"/>
          <w:spacing w:val="-3"/>
          <w:w w:val="86"/>
          <w:sz w:val="34"/>
          <w:szCs w:val="34"/>
        </w:rPr>
        <w:t>o</w:t>
      </w:r>
      <w:r>
        <w:rPr>
          <w:rFonts w:ascii="Arial" w:eastAsia="Arial" w:hAnsi="Arial" w:cs="Arial"/>
          <w:color w:val="5B305D"/>
          <w:w w:val="98"/>
          <w:sz w:val="34"/>
          <w:szCs w:val="34"/>
        </w:rPr>
        <w:t>r</w:t>
      </w:r>
      <w:r>
        <w:rPr>
          <w:rFonts w:ascii="Arial" w:eastAsia="Arial" w:hAnsi="Arial" w:cs="Arial"/>
          <w:color w:val="5B305D"/>
          <w:spacing w:val="-4"/>
          <w:sz w:val="34"/>
          <w:szCs w:val="34"/>
        </w:rPr>
        <w:t xml:space="preserve"> </w:t>
      </w:r>
      <w:r>
        <w:rPr>
          <w:rFonts w:ascii="Arial" w:eastAsia="Arial" w:hAnsi="Arial" w:cs="Arial"/>
          <w:color w:val="5B305D"/>
          <w:spacing w:val="-33"/>
          <w:sz w:val="34"/>
          <w:szCs w:val="34"/>
        </w:rPr>
        <w:t>s</w:t>
      </w:r>
      <w:r>
        <w:rPr>
          <w:rFonts w:ascii="Arial" w:eastAsia="Arial" w:hAnsi="Arial" w:cs="Arial"/>
          <w:color w:val="5B305D"/>
          <w:spacing w:val="-33"/>
          <w:w w:val="87"/>
          <w:sz w:val="34"/>
          <w:szCs w:val="34"/>
        </w:rPr>
        <w:t>h</w:t>
      </w:r>
      <w:r>
        <w:rPr>
          <w:rFonts w:ascii="Arial" w:eastAsia="Arial" w:hAnsi="Arial" w:cs="Arial"/>
          <w:color w:val="5B305D"/>
          <w:spacing w:val="-30"/>
          <w:sz w:val="34"/>
          <w:szCs w:val="34"/>
        </w:rPr>
        <w:t>e</w:t>
      </w:r>
      <w:r>
        <w:rPr>
          <w:rFonts w:ascii="Arial" w:eastAsia="Arial" w:hAnsi="Arial" w:cs="Arial"/>
          <w:color w:val="5B305D"/>
          <w:sz w:val="34"/>
          <w:szCs w:val="34"/>
        </w:rPr>
        <w:t xml:space="preserve"> </w:t>
      </w:r>
      <w:r>
        <w:rPr>
          <w:rFonts w:ascii="Arial" w:eastAsia="Arial" w:hAnsi="Arial" w:cs="Arial"/>
          <w:color w:val="5B305D"/>
          <w:spacing w:val="-12"/>
          <w:w w:val="86"/>
          <w:sz w:val="34"/>
          <w:szCs w:val="34"/>
        </w:rPr>
        <w:t>g</w:t>
      </w:r>
      <w:r>
        <w:rPr>
          <w:rFonts w:ascii="Arial" w:eastAsia="Arial" w:hAnsi="Arial" w:cs="Arial"/>
          <w:color w:val="5B305D"/>
          <w:spacing w:val="-19"/>
          <w:w w:val="98"/>
          <w:sz w:val="34"/>
          <w:szCs w:val="34"/>
        </w:rPr>
        <w:t>r</w:t>
      </w:r>
      <w:r>
        <w:rPr>
          <w:rFonts w:ascii="Arial" w:eastAsia="Arial" w:hAnsi="Arial" w:cs="Arial"/>
          <w:color w:val="5B305D"/>
          <w:spacing w:val="-17"/>
          <w:w w:val="86"/>
          <w:sz w:val="34"/>
          <w:szCs w:val="34"/>
        </w:rPr>
        <w:t>o</w:t>
      </w:r>
      <w:r>
        <w:rPr>
          <w:rFonts w:ascii="Arial" w:eastAsia="Arial" w:hAnsi="Arial" w:cs="Arial"/>
          <w:color w:val="5B305D"/>
          <w:spacing w:val="-12"/>
          <w:w w:val="93"/>
          <w:sz w:val="34"/>
          <w:szCs w:val="34"/>
        </w:rPr>
        <w:t>w</w:t>
      </w:r>
      <w:r>
        <w:rPr>
          <w:rFonts w:ascii="Arial" w:eastAsia="Arial" w:hAnsi="Arial" w:cs="Arial"/>
          <w:color w:val="5B305D"/>
          <w:spacing w:val="-9"/>
          <w:sz w:val="34"/>
          <w:szCs w:val="34"/>
        </w:rPr>
        <w:t>s</w:t>
      </w:r>
      <w:r>
        <w:rPr>
          <w:rFonts w:ascii="Arial" w:eastAsia="Arial" w:hAnsi="Arial" w:cs="Arial"/>
          <w:color w:val="5B305D"/>
          <w:spacing w:val="-4"/>
          <w:sz w:val="34"/>
          <w:szCs w:val="34"/>
        </w:rPr>
        <w:t xml:space="preserve"> </w:t>
      </w:r>
      <w:r>
        <w:rPr>
          <w:rFonts w:ascii="Arial" w:eastAsia="Arial" w:hAnsi="Arial" w:cs="Arial"/>
          <w:color w:val="5B305D"/>
          <w:spacing w:val="-3"/>
          <w:w w:val="87"/>
          <w:sz w:val="34"/>
          <w:szCs w:val="34"/>
        </w:rPr>
        <w:t>u</w:t>
      </w:r>
      <w:r>
        <w:rPr>
          <w:rFonts w:ascii="Arial" w:eastAsia="Arial" w:hAnsi="Arial" w:cs="Arial"/>
          <w:color w:val="5B305D"/>
          <w:w w:val="87"/>
          <w:sz w:val="34"/>
          <w:szCs w:val="34"/>
        </w:rPr>
        <w:t>p</w:t>
      </w:r>
    </w:p>
    <w:p w:rsidR="00EE3F7B" w:rsidRDefault="00EE3F7B">
      <w:pPr>
        <w:spacing w:after="0" w:line="240" w:lineRule="exact"/>
        <w:rPr>
          <w:rFonts w:ascii="Arial" w:eastAsia="Arial" w:hAnsi="Arial" w:cs="Arial"/>
          <w:w w:val="87"/>
          <w:sz w:val="24"/>
          <w:szCs w:val="24"/>
        </w:rPr>
      </w:pPr>
    </w:p>
    <w:p w:rsidR="00EE3F7B" w:rsidRDefault="00EE3F7B">
      <w:pPr>
        <w:spacing w:after="16" w:line="240" w:lineRule="exact"/>
        <w:rPr>
          <w:rFonts w:ascii="Arial" w:eastAsia="Arial" w:hAnsi="Arial" w:cs="Arial"/>
          <w:w w:val="87"/>
          <w:sz w:val="24"/>
          <w:szCs w:val="24"/>
        </w:rPr>
      </w:pPr>
    </w:p>
    <w:p w:rsidR="00EE3F7B" w:rsidRDefault="000C5CEB">
      <w:pPr>
        <w:spacing w:after="0" w:line="240" w:lineRule="auto"/>
        <w:ind w:left="1541" w:right="-20"/>
        <w:rPr>
          <w:rFonts w:ascii="Arial" w:eastAsia="Arial" w:hAnsi="Arial" w:cs="Arial"/>
          <w:color w:val="5B305D"/>
          <w:w w:val="109"/>
          <w:sz w:val="34"/>
          <w:szCs w:val="34"/>
        </w:rPr>
      </w:pPr>
      <w:r>
        <w:rPr>
          <w:rFonts w:ascii="Arial" w:eastAsia="Arial" w:hAnsi="Arial" w:cs="Arial"/>
          <w:color w:val="5B305D"/>
          <w:spacing w:val="-9"/>
          <w:w w:val="83"/>
          <w:sz w:val="34"/>
          <w:szCs w:val="34"/>
        </w:rPr>
        <w:t>A</w:t>
      </w:r>
      <w:r>
        <w:rPr>
          <w:rFonts w:ascii="Arial" w:eastAsia="Arial" w:hAnsi="Arial" w:cs="Arial"/>
          <w:color w:val="5B305D"/>
          <w:spacing w:val="-9"/>
          <w:w w:val="87"/>
          <w:sz w:val="34"/>
          <w:szCs w:val="34"/>
        </w:rPr>
        <w:t>n</w:t>
      </w:r>
      <w:r>
        <w:rPr>
          <w:rFonts w:ascii="Arial" w:eastAsia="Arial" w:hAnsi="Arial" w:cs="Arial"/>
          <w:color w:val="5B305D"/>
          <w:spacing w:val="-9"/>
          <w:w w:val="86"/>
          <w:sz w:val="34"/>
          <w:szCs w:val="34"/>
        </w:rPr>
        <w:t>o</w:t>
      </w:r>
      <w:r>
        <w:rPr>
          <w:rFonts w:ascii="Arial" w:eastAsia="Arial" w:hAnsi="Arial" w:cs="Arial"/>
          <w:color w:val="5B305D"/>
          <w:spacing w:val="-9"/>
          <w:w w:val="107"/>
          <w:sz w:val="34"/>
          <w:szCs w:val="34"/>
        </w:rPr>
        <w:t>i</w:t>
      </w:r>
      <w:r>
        <w:rPr>
          <w:rFonts w:ascii="Arial" w:eastAsia="Arial" w:hAnsi="Arial" w:cs="Arial"/>
          <w:color w:val="5B305D"/>
          <w:spacing w:val="-9"/>
          <w:w w:val="87"/>
          <w:sz w:val="34"/>
          <w:szCs w:val="34"/>
        </w:rPr>
        <w:t>n</w:t>
      </w:r>
      <w:r>
        <w:rPr>
          <w:rFonts w:ascii="Arial" w:eastAsia="Arial" w:hAnsi="Arial" w:cs="Arial"/>
          <w:color w:val="5B305D"/>
          <w:spacing w:val="-9"/>
          <w:w w:val="114"/>
          <w:sz w:val="34"/>
          <w:szCs w:val="34"/>
        </w:rPr>
        <w:t>t</w:t>
      </w:r>
      <w:r>
        <w:rPr>
          <w:rFonts w:ascii="Arial" w:eastAsia="Arial" w:hAnsi="Arial" w:cs="Arial"/>
          <w:color w:val="5B305D"/>
          <w:spacing w:val="-9"/>
          <w:sz w:val="34"/>
          <w:szCs w:val="34"/>
        </w:rPr>
        <w:t>e</w:t>
      </w:r>
      <w:r>
        <w:rPr>
          <w:rFonts w:ascii="Arial" w:eastAsia="Arial" w:hAnsi="Arial" w:cs="Arial"/>
          <w:color w:val="5B305D"/>
          <w:spacing w:val="-6"/>
          <w:w w:val="89"/>
          <w:sz w:val="34"/>
          <w:szCs w:val="34"/>
        </w:rPr>
        <w:t>d</w:t>
      </w:r>
      <w:r>
        <w:rPr>
          <w:rFonts w:ascii="Arial" w:eastAsia="Arial" w:hAnsi="Arial" w:cs="Arial"/>
          <w:color w:val="5B305D"/>
          <w:spacing w:val="-4"/>
          <w:sz w:val="34"/>
          <w:szCs w:val="34"/>
        </w:rPr>
        <w:t xml:space="preserve"> </w:t>
      </w:r>
      <w:r>
        <w:rPr>
          <w:rFonts w:ascii="Arial" w:eastAsia="Arial" w:hAnsi="Arial" w:cs="Arial"/>
          <w:color w:val="5B305D"/>
          <w:spacing w:val="-3"/>
          <w:w w:val="93"/>
          <w:sz w:val="34"/>
          <w:szCs w:val="34"/>
        </w:rPr>
        <w:t>w</w:t>
      </w:r>
      <w:r>
        <w:rPr>
          <w:rFonts w:ascii="Arial" w:eastAsia="Arial" w:hAnsi="Arial" w:cs="Arial"/>
          <w:color w:val="5B305D"/>
          <w:spacing w:val="-3"/>
          <w:w w:val="107"/>
          <w:sz w:val="34"/>
          <w:szCs w:val="34"/>
        </w:rPr>
        <w:t>i</w:t>
      </w:r>
      <w:r>
        <w:rPr>
          <w:rFonts w:ascii="Arial" w:eastAsia="Arial" w:hAnsi="Arial" w:cs="Arial"/>
          <w:color w:val="5B305D"/>
          <w:spacing w:val="-3"/>
          <w:w w:val="114"/>
          <w:sz w:val="34"/>
          <w:szCs w:val="34"/>
        </w:rPr>
        <w:t>t</w:t>
      </w:r>
      <w:r>
        <w:rPr>
          <w:rFonts w:ascii="Arial" w:eastAsia="Arial" w:hAnsi="Arial" w:cs="Arial"/>
          <w:color w:val="5B305D"/>
          <w:w w:val="87"/>
          <w:sz w:val="34"/>
          <w:szCs w:val="34"/>
        </w:rPr>
        <w:t>h</w:t>
      </w:r>
      <w:r>
        <w:rPr>
          <w:rFonts w:ascii="Arial" w:eastAsia="Arial" w:hAnsi="Arial" w:cs="Arial"/>
          <w:color w:val="5B305D"/>
          <w:spacing w:val="-4"/>
          <w:sz w:val="34"/>
          <w:szCs w:val="34"/>
        </w:rPr>
        <w:t xml:space="preserve"> </w:t>
      </w:r>
      <w:r>
        <w:rPr>
          <w:rFonts w:ascii="Arial" w:eastAsia="Arial" w:hAnsi="Arial" w:cs="Arial"/>
          <w:color w:val="5B305D"/>
          <w:spacing w:val="-3"/>
          <w:w w:val="86"/>
          <w:sz w:val="34"/>
          <w:szCs w:val="34"/>
        </w:rPr>
        <w:t>o</w:t>
      </w:r>
      <w:r>
        <w:rPr>
          <w:rFonts w:ascii="Arial" w:eastAsia="Arial" w:hAnsi="Arial" w:cs="Arial"/>
          <w:color w:val="5B305D"/>
          <w:spacing w:val="-3"/>
          <w:w w:val="107"/>
          <w:sz w:val="34"/>
          <w:szCs w:val="34"/>
        </w:rPr>
        <w:t>i</w:t>
      </w:r>
      <w:r>
        <w:rPr>
          <w:rFonts w:ascii="Arial" w:eastAsia="Arial" w:hAnsi="Arial" w:cs="Arial"/>
          <w:color w:val="5B305D"/>
          <w:w w:val="109"/>
          <w:sz w:val="34"/>
          <w:szCs w:val="34"/>
        </w:rPr>
        <w:t>l</w:t>
      </w:r>
    </w:p>
    <w:p w:rsidR="00EE3F7B" w:rsidRDefault="00EE3F7B">
      <w:pPr>
        <w:spacing w:after="0" w:line="240" w:lineRule="exact"/>
        <w:rPr>
          <w:rFonts w:ascii="Arial" w:eastAsia="Arial" w:hAnsi="Arial" w:cs="Arial"/>
          <w:w w:val="109"/>
          <w:sz w:val="24"/>
          <w:szCs w:val="24"/>
        </w:rPr>
      </w:pPr>
    </w:p>
    <w:p w:rsidR="00EE3F7B" w:rsidRDefault="00EE3F7B">
      <w:pPr>
        <w:spacing w:after="0" w:line="240" w:lineRule="exact"/>
        <w:rPr>
          <w:rFonts w:ascii="Arial" w:eastAsia="Arial" w:hAnsi="Arial" w:cs="Arial"/>
          <w:w w:val="109"/>
          <w:sz w:val="24"/>
          <w:szCs w:val="24"/>
        </w:rPr>
      </w:pPr>
    </w:p>
    <w:p w:rsidR="00EE3F7B" w:rsidRDefault="00EE3F7B">
      <w:pPr>
        <w:spacing w:after="65" w:line="240" w:lineRule="exact"/>
        <w:rPr>
          <w:rFonts w:ascii="Arial" w:eastAsia="Arial" w:hAnsi="Arial" w:cs="Arial"/>
          <w:w w:val="109"/>
          <w:sz w:val="24"/>
          <w:szCs w:val="24"/>
        </w:rPr>
      </w:pPr>
    </w:p>
    <w:p w:rsidR="00EE3F7B" w:rsidRDefault="000C5CEB">
      <w:pPr>
        <w:spacing w:after="0" w:line="240" w:lineRule="auto"/>
        <w:ind w:left="1212" w:right="-20"/>
        <w:rPr>
          <w:rFonts w:ascii="Arial" w:eastAsia="Arial" w:hAnsi="Arial" w:cs="Arial"/>
          <w:color w:val="5B305D"/>
          <w:spacing w:val="-9"/>
          <w:sz w:val="34"/>
          <w:szCs w:val="34"/>
        </w:rPr>
      </w:pPr>
      <w:r>
        <w:rPr>
          <w:rFonts w:ascii="Arial" w:eastAsia="Arial" w:hAnsi="Arial" w:cs="Arial"/>
          <w:color w:val="5B305D"/>
          <w:spacing w:val="-23"/>
          <w:sz w:val="34"/>
          <w:szCs w:val="34"/>
        </w:rPr>
        <w:t>O</w:t>
      </w:r>
      <w:r>
        <w:rPr>
          <w:rFonts w:ascii="Arial" w:eastAsia="Arial" w:hAnsi="Arial" w:cs="Arial"/>
          <w:color w:val="5B305D"/>
          <w:spacing w:val="-23"/>
          <w:w w:val="96"/>
          <w:sz w:val="34"/>
          <w:szCs w:val="34"/>
        </w:rPr>
        <w:t>f</w:t>
      </w:r>
      <w:r>
        <w:rPr>
          <w:rFonts w:ascii="Arial" w:eastAsia="Arial" w:hAnsi="Arial" w:cs="Arial"/>
          <w:color w:val="5B305D"/>
          <w:spacing w:val="-23"/>
          <w:w w:val="114"/>
          <w:sz w:val="34"/>
          <w:szCs w:val="34"/>
        </w:rPr>
        <w:t>t</w:t>
      </w:r>
      <w:r>
        <w:rPr>
          <w:rFonts w:ascii="Arial" w:eastAsia="Arial" w:hAnsi="Arial" w:cs="Arial"/>
          <w:color w:val="5B305D"/>
          <w:spacing w:val="-23"/>
          <w:sz w:val="34"/>
          <w:szCs w:val="34"/>
        </w:rPr>
        <w:t>e</w:t>
      </w:r>
      <w:r>
        <w:rPr>
          <w:rFonts w:ascii="Arial" w:eastAsia="Arial" w:hAnsi="Arial" w:cs="Arial"/>
          <w:color w:val="5B305D"/>
          <w:spacing w:val="-20"/>
          <w:w w:val="87"/>
          <w:sz w:val="34"/>
          <w:szCs w:val="34"/>
        </w:rPr>
        <w:t>n</w:t>
      </w:r>
      <w:r>
        <w:rPr>
          <w:rFonts w:ascii="Arial" w:eastAsia="Arial" w:hAnsi="Arial" w:cs="Arial"/>
          <w:color w:val="5B305D"/>
          <w:spacing w:val="-3"/>
          <w:sz w:val="34"/>
          <w:szCs w:val="34"/>
        </w:rPr>
        <w:t xml:space="preserve"> </w:t>
      </w:r>
      <w:r>
        <w:rPr>
          <w:rFonts w:ascii="Arial" w:eastAsia="Arial" w:hAnsi="Arial" w:cs="Arial"/>
          <w:color w:val="5B305D"/>
          <w:spacing w:val="-30"/>
          <w:w w:val="89"/>
          <w:sz w:val="34"/>
          <w:szCs w:val="34"/>
        </w:rPr>
        <w:t>d</w:t>
      </w:r>
      <w:r>
        <w:rPr>
          <w:rFonts w:ascii="Arial" w:eastAsia="Arial" w:hAnsi="Arial" w:cs="Arial"/>
          <w:color w:val="5B305D"/>
          <w:spacing w:val="-36"/>
          <w:w w:val="98"/>
          <w:sz w:val="34"/>
          <w:szCs w:val="34"/>
        </w:rPr>
        <w:t>r</w:t>
      </w:r>
      <w:r>
        <w:rPr>
          <w:rFonts w:ascii="Arial" w:eastAsia="Arial" w:hAnsi="Arial" w:cs="Arial"/>
          <w:color w:val="5B305D"/>
          <w:spacing w:val="-29"/>
          <w:sz w:val="34"/>
          <w:szCs w:val="34"/>
        </w:rPr>
        <w:t>esse</w:t>
      </w:r>
      <w:r>
        <w:rPr>
          <w:rFonts w:ascii="Arial" w:eastAsia="Arial" w:hAnsi="Arial" w:cs="Arial"/>
          <w:color w:val="5B305D"/>
          <w:spacing w:val="-26"/>
          <w:w w:val="89"/>
          <w:sz w:val="34"/>
          <w:szCs w:val="34"/>
        </w:rPr>
        <w:t>d</w:t>
      </w:r>
      <w:r>
        <w:rPr>
          <w:rFonts w:ascii="Arial" w:eastAsia="Arial" w:hAnsi="Arial" w:cs="Arial"/>
          <w:color w:val="5B305D"/>
          <w:spacing w:val="-4"/>
          <w:sz w:val="34"/>
          <w:szCs w:val="34"/>
        </w:rPr>
        <w:t xml:space="preserve"> </w:t>
      </w:r>
      <w:r>
        <w:rPr>
          <w:rFonts w:ascii="Arial" w:eastAsia="Arial" w:hAnsi="Arial" w:cs="Arial"/>
          <w:color w:val="5B305D"/>
          <w:spacing w:val="-3"/>
          <w:w w:val="107"/>
          <w:sz w:val="34"/>
          <w:szCs w:val="34"/>
        </w:rPr>
        <w:t>i</w:t>
      </w:r>
      <w:r>
        <w:rPr>
          <w:rFonts w:ascii="Arial" w:eastAsia="Arial" w:hAnsi="Arial" w:cs="Arial"/>
          <w:color w:val="5B305D"/>
          <w:w w:val="87"/>
          <w:sz w:val="34"/>
          <w:szCs w:val="34"/>
        </w:rPr>
        <w:t>n</w:t>
      </w:r>
      <w:r>
        <w:rPr>
          <w:rFonts w:ascii="Arial" w:eastAsia="Arial" w:hAnsi="Arial" w:cs="Arial"/>
          <w:color w:val="5B305D"/>
          <w:spacing w:val="-4"/>
          <w:sz w:val="34"/>
          <w:szCs w:val="34"/>
        </w:rPr>
        <w:t xml:space="preserve"> </w:t>
      </w:r>
      <w:r>
        <w:rPr>
          <w:rFonts w:ascii="Arial" w:eastAsia="Arial" w:hAnsi="Arial" w:cs="Arial"/>
          <w:color w:val="5B305D"/>
          <w:spacing w:val="-12"/>
          <w:w w:val="93"/>
          <w:sz w:val="34"/>
          <w:szCs w:val="34"/>
        </w:rPr>
        <w:t>w</w:t>
      </w:r>
      <w:r>
        <w:rPr>
          <w:rFonts w:ascii="Arial" w:eastAsia="Arial" w:hAnsi="Arial" w:cs="Arial"/>
          <w:color w:val="5B305D"/>
          <w:spacing w:val="-12"/>
          <w:w w:val="87"/>
          <w:sz w:val="34"/>
          <w:szCs w:val="34"/>
        </w:rPr>
        <w:t>h</w:t>
      </w:r>
      <w:r>
        <w:rPr>
          <w:rFonts w:ascii="Arial" w:eastAsia="Arial" w:hAnsi="Arial" w:cs="Arial"/>
          <w:color w:val="5B305D"/>
          <w:spacing w:val="-12"/>
          <w:w w:val="107"/>
          <w:sz w:val="34"/>
          <w:szCs w:val="34"/>
        </w:rPr>
        <w:t>i</w:t>
      </w:r>
      <w:r>
        <w:rPr>
          <w:rFonts w:ascii="Arial" w:eastAsia="Arial" w:hAnsi="Arial" w:cs="Arial"/>
          <w:color w:val="5B305D"/>
          <w:spacing w:val="-12"/>
          <w:w w:val="114"/>
          <w:sz w:val="34"/>
          <w:szCs w:val="34"/>
        </w:rPr>
        <w:t>t</w:t>
      </w:r>
      <w:r>
        <w:rPr>
          <w:rFonts w:ascii="Arial" w:eastAsia="Arial" w:hAnsi="Arial" w:cs="Arial"/>
          <w:color w:val="5B305D"/>
          <w:spacing w:val="-9"/>
          <w:sz w:val="34"/>
          <w:szCs w:val="34"/>
        </w:rPr>
        <w:t>e</w:t>
      </w:r>
    </w:p>
    <w:p w:rsidR="00EE3F7B" w:rsidRDefault="00EE3F7B">
      <w:pPr>
        <w:spacing w:after="0" w:line="240" w:lineRule="exact"/>
        <w:rPr>
          <w:rFonts w:ascii="Arial" w:eastAsia="Arial" w:hAnsi="Arial" w:cs="Arial"/>
          <w:spacing w:val="-9"/>
          <w:sz w:val="24"/>
          <w:szCs w:val="24"/>
        </w:rPr>
      </w:pPr>
    </w:p>
    <w:p w:rsidR="00EE3F7B" w:rsidRDefault="00EE3F7B">
      <w:pPr>
        <w:spacing w:after="0" w:line="240" w:lineRule="exact"/>
        <w:rPr>
          <w:rFonts w:ascii="Arial" w:eastAsia="Arial" w:hAnsi="Arial" w:cs="Arial"/>
          <w:spacing w:val="-9"/>
          <w:sz w:val="24"/>
          <w:szCs w:val="24"/>
        </w:rPr>
      </w:pPr>
    </w:p>
    <w:p w:rsidR="00EE3F7B" w:rsidRDefault="00EE3F7B">
      <w:pPr>
        <w:spacing w:after="15" w:line="120" w:lineRule="exact"/>
        <w:rPr>
          <w:rFonts w:ascii="Arial" w:eastAsia="Arial" w:hAnsi="Arial" w:cs="Arial"/>
          <w:spacing w:val="-9"/>
          <w:sz w:val="12"/>
          <w:szCs w:val="12"/>
        </w:rPr>
      </w:pPr>
    </w:p>
    <w:p w:rsidR="00EE3F7B" w:rsidRDefault="000C5CEB">
      <w:pPr>
        <w:spacing w:after="0" w:line="220" w:lineRule="auto"/>
        <w:ind w:left="674" w:right="8"/>
        <w:jc w:val="center"/>
        <w:rPr>
          <w:rFonts w:ascii="Arial" w:eastAsia="Arial" w:hAnsi="Arial" w:cs="Arial"/>
          <w:color w:val="5B305D"/>
          <w:spacing w:val="-11"/>
          <w:w w:val="86"/>
          <w:sz w:val="34"/>
          <w:szCs w:val="34"/>
        </w:rPr>
      </w:pPr>
      <w:r>
        <w:rPr>
          <w:rFonts w:ascii="Arial" w:eastAsia="Arial" w:hAnsi="Arial" w:cs="Arial"/>
          <w:color w:val="5B305D"/>
          <w:spacing w:val="-31"/>
          <w:sz w:val="34"/>
          <w:szCs w:val="34"/>
        </w:rPr>
        <w:t>P</w:t>
      </w:r>
      <w:r>
        <w:rPr>
          <w:rFonts w:ascii="Arial" w:eastAsia="Arial" w:hAnsi="Arial" w:cs="Arial"/>
          <w:color w:val="5B305D"/>
          <w:spacing w:val="-31"/>
          <w:w w:val="98"/>
          <w:sz w:val="34"/>
          <w:szCs w:val="34"/>
        </w:rPr>
        <w:t>r</w:t>
      </w:r>
      <w:r>
        <w:rPr>
          <w:rFonts w:ascii="Arial" w:eastAsia="Arial" w:hAnsi="Arial" w:cs="Arial"/>
          <w:color w:val="5B305D"/>
          <w:spacing w:val="-28"/>
          <w:w w:val="87"/>
          <w:sz w:val="34"/>
          <w:szCs w:val="34"/>
        </w:rPr>
        <w:t>a</w:t>
      </w:r>
      <w:r>
        <w:rPr>
          <w:rFonts w:ascii="Arial" w:eastAsia="Arial" w:hAnsi="Arial" w:cs="Arial"/>
          <w:color w:val="5B305D"/>
          <w:spacing w:val="-24"/>
          <w:w w:val="94"/>
          <w:sz w:val="34"/>
          <w:szCs w:val="34"/>
        </w:rPr>
        <w:t>y</w:t>
      </w:r>
      <w:r>
        <w:rPr>
          <w:rFonts w:ascii="Arial" w:eastAsia="Arial" w:hAnsi="Arial" w:cs="Arial"/>
          <w:color w:val="5B305D"/>
          <w:spacing w:val="-24"/>
          <w:sz w:val="34"/>
          <w:szCs w:val="34"/>
        </w:rPr>
        <w:t>e</w:t>
      </w:r>
      <w:r>
        <w:rPr>
          <w:rFonts w:ascii="Arial" w:eastAsia="Arial" w:hAnsi="Arial" w:cs="Arial"/>
          <w:color w:val="5B305D"/>
          <w:spacing w:val="-25"/>
          <w:w w:val="98"/>
          <w:sz w:val="34"/>
          <w:szCs w:val="34"/>
        </w:rPr>
        <w:t>r</w:t>
      </w:r>
      <w:r>
        <w:rPr>
          <w:rFonts w:ascii="Arial" w:eastAsia="Arial" w:hAnsi="Arial" w:cs="Arial"/>
          <w:color w:val="5B305D"/>
          <w:spacing w:val="-21"/>
          <w:sz w:val="34"/>
          <w:szCs w:val="34"/>
        </w:rPr>
        <w:t>s</w:t>
      </w:r>
      <w:r>
        <w:rPr>
          <w:rFonts w:ascii="Arial" w:eastAsia="Arial" w:hAnsi="Arial" w:cs="Arial"/>
          <w:color w:val="5B305D"/>
          <w:spacing w:val="-4"/>
          <w:sz w:val="34"/>
          <w:szCs w:val="34"/>
        </w:rPr>
        <w:t xml:space="preserve"> </w:t>
      </w:r>
      <w:r>
        <w:rPr>
          <w:rFonts w:ascii="Arial" w:eastAsia="Arial" w:hAnsi="Arial" w:cs="Arial"/>
          <w:color w:val="5B305D"/>
          <w:spacing w:val="-3"/>
          <w:w w:val="87"/>
          <w:sz w:val="34"/>
          <w:szCs w:val="34"/>
        </w:rPr>
        <w:t>an</w:t>
      </w:r>
      <w:r>
        <w:rPr>
          <w:rFonts w:ascii="Arial" w:eastAsia="Arial" w:hAnsi="Arial" w:cs="Arial"/>
          <w:color w:val="5B305D"/>
          <w:w w:val="89"/>
          <w:sz w:val="34"/>
          <w:szCs w:val="34"/>
        </w:rPr>
        <w:t>d</w:t>
      </w:r>
      <w:r>
        <w:rPr>
          <w:rFonts w:ascii="Arial" w:eastAsia="Arial" w:hAnsi="Arial" w:cs="Arial"/>
          <w:color w:val="5B305D"/>
          <w:spacing w:val="-4"/>
          <w:sz w:val="34"/>
          <w:szCs w:val="34"/>
        </w:rPr>
        <w:t xml:space="preserve"> </w:t>
      </w:r>
      <w:r>
        <w:rPr>
          <w:rFonts w:ascii="Arial" w:eastAsia="Arial" w:hAnsi="Arial" w:cs="Arial"/>
          <w:color w:val="5B305D"/>
          <w:spacing w:val="-23"/>
          <w:w w:val="86"/>
          <w:sz w:val="34"/>
          <w:szCs w:val="34"/>
        </w:rPr>
        <w:t>b</w:t>
      </w:r>
      <w:r>
        <w:rPr>
          <w:rFonts w:ascii="Arial" w:eastAsia="Arial" w:hAnsi="Arial" w:cs="Arial"/>
          <w:color w:val="5B305D"/>
          <w:spacing w:val="-23"/>
          <w:w w:val="109"/>
          <w:sz w:val="34"/>
          <w:szCs w:val="34"/>
        </w:rPr>
        <w:t>l</w:t>
      </w:r>
      <w:r>
        <w:rPr>
          <w:rFonts w:ascii="Arial" w:eastAsia="Arial" w:hAnsi="Arial" w:cs="Arial"/>
          <w:color w:val="5B305D"/>
          <w:spacing w:val="-23"/>
          <w:sz w:val="34"/>
          <w:szCs w:val="34"/>
        </w:rPr>
        <w:t>ess</w:t>
      </w:r>
      <w:r>
        <w:rPr>
          <w:rFonts w:ascii="Arial" w:eastAsia="Arial" w:hAnsi="Arial" w:cs="Arial"/>
          <w:color w:val="5B305D"/>
          <w:spacing w:val="-23"/>
          <w:w w:val="107"/>
          <w:sz w:val="34"/>
          <w:szCs w:val="34"/>
        </w:rPr>
        <w:t>i</w:t>
      </w:r>
      <w:r>
        <w:rPr>
          <w:rFonts w:ascii="Arial" w:eastAsia="Arial" w:hAnsi="Arial" w:cs="Arial"/>
          <w:color w:val="5B305D"/>
          <w:spacing w:val="-23"/>
          <w:w w:val="87"/>
          <w:sz w:val="34"/>
          <w:szCs w:val="34"/>
        </w:rPr>
        <w:t>n</w:t>
      </w:r>
      <w:r>
        <w:rPr>
          <w:rFonts w:ascii="Arial" w:eastAsia="Arial" w:hAnsi="Arial" w:cs="Arial"/>
          <w:color w:val="5B305D"/>
          <w:spacing w:val="-23"/>
          <w:w w:val="86"/>
          <w:sz w:val="34"/>
          <w:szCs w:val="34"/>
        </w:rPr>
        <w:t>g</w:t>
      </w:r>
      <w:r>
        <w:rPr>
          <w:rFonts w:ascii="Arial" w:eastAsia="Arial" w:hAnsi="Arial" w:cs="Arial"/>
          <w:color w:val="5B305D"/>
          <w:spacing w:val="-20"/>
          <w:sz w:val="34"/>
          <w:szCs w:val="34"/>
        </w:rPr>
        <w:t>s</w:t>
      </w:r>
      <w:r>
        <w:rPr>
          <w:rFonts w:ascii="Arial" w:eastAsia="Arial" w:hAnsi="Arial" w:cs="Arial"/>
          <w:color w:val="5B305D"/>
          <w:spacing w:val="-4"/>
          <w:sz w:val="34"/>
          <w:szCs w:val="34"/>
        </w:rPr>
        <w:t xml:space="preserve"> </w:t>
      </w:r>
      <w:r>
        <w:rPr>
          <w:rFonts w:ascii="Arial" w:eastAsia="Arial" w:hAnsi="Arial" w:cs="Arial"/>
          <w:color w:val="5B305D"/>
          <w:spacing w:val="-19"/>
          <w:w w:val="87"/>
          <w:sz w:val="34"/>
          <w:szCs w:val="34"/>
        </w:rPr>
        <w:t>a</w:t>
      </w:r>
      <w:r>
        <w:rPr>
          <w:rFonts w:ascii="Arial" w:eastAsia="Arial" w:hAnsi="Arial" w:cs="Arial"/>
          <w:color w:val="5B305D"/>
          <w:spacing w:val="-27"/>
          <w:w w:val="98"/>
          <w:sz w:val="34"/>
          <w:szCs w:val="34"/>
        </w:rPr>
        <w:t>r</w:t>
      </w:r>
      <w:r>
        <w:rPr>
          <w:rFonts w:ascii="Arial" w:eastAsia="Arial" w:hAnsi="Arial" w:cs="Arial"/>
          <w:color w:val="5B305D"/>
          <w:spacing w:val="-16"/>
          <w:sz w:val="34"/>
          <w:szCs w:val="34"/>
        </w:rPr>
        <w:t>e</w:t>
      </w:r>
      <w:r>
        <w:rPr>
          <w:rFonts w:ascii="Arial" w:eastAsia="Arial" w:hAnsi="Arial" w:cs="Arial"/>
          <w:color w:val="5B305D"/>
          <w:spacing w:val="-3"/>
          <w:sz w:val="34"/>
          <w:szCs w:val="34"/>
        </w:rPr>
        <w:t xml:space="preserve"> </w:t>
      </w:r>
      <w:r>
        <w:rPr>
          <w:rFonts w:ascii="Arial" w:eastAsia="Arial" w:hAnsi="Arial" w:cs="Arial"/>
          <w:color w:val="5B305D"/>
          <w:spacing w:val="-13"/>
          <w:sz w:val="34"/>
          <w:szCs w:val="34"/>
        </w:rPr>
        <w:t>s</w:t>
      </w:r>
      <w:r>
        <w:rPr>
          <w:rFonts w:ascii="Arial" w:eastAsia="Arial" w:hAnsi="Arial" w:cs="Arial"/>
          <w:color w:val="5B305D"/>
          <w:spacing w:val="-12"/>
          <w:w w:val="87"/>
          <w:sz w:val="34"/>
          <w:szCs w:val="34"/>
        </w:rPr>
        <w:t>a</w:t>
      </w:r>
      <w:r>
        <w:rPr>
          <w:rFonts w:ascii="Arial" w:eastAsia="Arial" w:hAnsi="Arial" w:cs="Arial"/>
          <w:color w:val="5B305D"/>
          <w:spacing w:val="-12"/>
          <w:w w:val="107"/>
          <w:sz w:val="34"/>
          <w:szCs w:val="34"/>
        </w:rPr>
        <w:t>i</w:t>
      </w:r>
      <w:r>
        <w:rPr>
          <w:rFonts w:ascii="Arial" w:eastAsia="Arial" w:hAnsi="Arial" w:cs="Arial"/>
          <w:color w:val="5B305D"/>
          <w:spacing w:val="-12"/>
          <w:w w:val="89"/>
          <w:sz w:val="34"/>
          <w:szCs w:val="34"/>
        </w:rPr>
        <w:t>d</w:t>
      </w:r>
      <w:r>
        <w:rPr>
          <w:rFonts w:ascii="Arial" w:eastAsia="Arial" w:hAnsi="Arial" w:cs="Arial"/>
          <w:color w:val="5B305D"/>
          <w:spacing w:val="-9"/>
          <w:w w:val="86"/>
          <w:sz w:val="34"/>
          <w:szCs w:val="34"/>
        </w:rPr>
        <w:t>,</w:t>
      </w:r>
      <w:r>
        <w:rPr>
          <w:rFonts w:ascii="Arial" w:eastAsia="Arial" w:hAnsi="Arial" w:cs="Arial"/>
          <w:color w:val="5B305D"/>
          <w:sz w:val="34"/>
          <w:szCs w:val="34"/>
        </w:rPr>
        <w:t xml:space="preserve"> </w:t>
      </w:r>
      <w:r>
        <w:rPr>
          <w:rFonts w:ascii="Arial" w:eastAsia="Arial" w:hAnsi="Arial" w:cs="Arial"/>
          <w:color w:val="5B305D"/>
          <w:spacing w:val="-20"/>
          <w:sz w:val="34"/>
          <w:szCs w:val="34"/>
        </w:rPr>
        <w:t>s</w:t>
      </w:r>
      <w:r>
        <w:rPr>
          <w:rFonts w:ascii="Arial" w:eastAsia="Arial" w:hAnsi="Arial" w:cs="Arial"/>
          <w:color w:val="5B305D"/>
          <w:spacing w:val="-20"/>
          <w:w w:val="86"/>
          <w:sz w:val="34"/>
          <w:szCs w:val="34"/>
        </w:rPr>
        <w:t>o</w:t>
      </w:r>
      <w:r>
        <w:rPr>
          <w:rFonts w:ascii="Arial" w:eastAsia="Arial" w:hAnsi="Arial" w:cs="Arial"/>
          <w:color w:val="5B305D"/>
          <w:spacing w:val="-20"/>
          <w:w w:val="87"/>
          <w:sz w:val="34"/>
          <w:szCs w:val="34"/>
        </w:rPr>
        <w:t>n</w:t>
      </w:r>
      <w:r>
        <w:rPr>
          <w:rFonts w:ascii="Arial" w:eastAsia="Arial" w:hAnsi="Arial" w:cs="Arial"/>
          <w:color w:val="5B305D"/>
          <w:spacing w:val="-20"/>
          <w:w w:val="86"/>
          <w:sz w:val="34"/>
          <w:szCs w:val="34"/>
        </w:rPr>
        <w:t>g</w:t>
      </w:r>
      <w:r>
        <w:rPr>
          <w:rFonts w:ascii="Arial" w:eastAsia="Arial" w:hAnsi="Arial" w:cs="Arial"/>
          <w:color w:val="5B305D"/>
          <w:spacing w:val="-17"/>
          <w:sz w:val="34"/>
          <w:szCs w:val="34"/>
        </w:rPr>
        <w:t>s</w:t>
      </w:r>
      <w:r>
        <w:rPr>
          <w:rFonts w:ascii="Arial" w:eastAsia="Arial" w:hAnsi="Arial" w:cs="Arial"/>
          <w:color w:val="5B305D"/>
          <w:spacing w:val="-4"/>
          <w:sz w:val="34"/>
          <w:szCs w:val="34"/>
        </w:rPr>
        <w:t xml:space="preserve"> </w:t>
      </w:r>
      <w:r>
        <w:rPr>
          <w:rFonts w:ascii="Arial" w:eastAsia="Arial" w:hAnsi="Arial" w:cs="Arial"/>
          <w:color w:val="5B305D"/>
          <w:spacing w:val="-19"/>
          <w:w w:val="87"/>
          <w:sz w:val="34"/>
          <w:szCs w:val="34"/>
        </w:rPr>
        <w:t>a</w:t>
      </w:r>
      <w:r>
        <w:rPr>
          <w:rFonts w:ascii="Arial" w:eastAsia="Arial" w:hAnsi="Arial" w:cs="Arial"/>
          <w:color w:val="5B305D"/>
          <w:spacing w:val="-26"/>
          <w:w w:val="98"/>
          <w:sz w:val="34"/>
          <w:szCs w:val="34"/>
        </w:rPr>
        <w:t>r</w:t>
      </w:r>
      <w:r>
        <w:rPr>
          <w:rFonts w:ascii="Arial" w:eastAsia="Arial" w:hAnsi="Arial" w:cs="Arial"/>
          <w:color w:val="5B305D"/>
          <w:spacing w:val="-16"/>
          <w:sz w:val="34"/>
          <w:szCs w:val="34"/>
        </w:rPr>
        <w:t>e</w:t>
      </w:r>
      <w:r>
        <w:rPr>
          <w:rFonts w:ascii="Arial" w:eastAsia="Arial" w:hAnsi="Arial" w:cs="Arial"/>
          <w:color w:val="5B305D"/>
          <w:spacing w:val="-4"/>
          <w:sz w:val="34"/>
          <w:szCs w:val="34"/>
        </w:rPr>
        <w:t xml:space="preserve"> </w:t>
      </w:r>
      <w:r>
        <w:rPr>
          <w:rFonts w:ascii="Arial" w:eastAsia="Arial" w:hAnsi="Arial" w:cs="Arial"/>
          <w:color w:val="5B305D"/>
          <w:spacing w:val="-14"/>
          <w:sz w:val="34"/>
          <w:szCs w:val="34"/>
        </w:rPr>
        <w:t>s</w:t>
      </w:r>
      <w:r>
        <w:rPr>
          <w:rFonts w:ascii="Arial" w:eastAsia="Arial" w:hAnsi="Arial" w:cs="Arial"/>
          <w:color w:val="5B305D"/>
          <w:spacing w:val="-14"/>
          <w:w w:val="87"/>
          <w:sz w:val="34"/>
          <w:szCs w:val="34"/>
        </w:rPr>
        <w:t>un</w:t>
      </w:r>
      <w:r>
        <w:rPr>
          <w:rFonts w:ascii="Arial" w:eastAsia="Arial" w:hAnsi="Arial" w:cs="Arial"/>
          <w:color w:val="5B305D"/>
          <w:spacing w:val="-11"/>
          <w:w w:val="86"/>
          <w:sz w:val="34"/>
          <w:szCs w:val="34"/>
        </w:rPr>
        <w:t>g</w:t>
      </w:r>
    </w:p>
    <w:p w:rsidR="00EE3F7B" w:rsidRDefault="000C5CEB">
      <w:pPr>
        <w:spacing w:after="0" w:line="240" w:lineRule="auto"/>
        <w:ind w:left="1545" w:right="-20"/>
        <w:rPr>
          <w:rFonts w:ascii="Arial" w:eastAsia="Arial" w:hAnsi="Arial" w:cs="Arial"/>
          <w:color w:val="B6BD00"/>
          <w:spacing w:val="49"/>
          <w:sz w:val="60"/>
          <w:szCs w:val="60"/>
        </w:rPr>
      </w:pPr>
      <w:r>
        <w:br w:type="column"/>
      </w:r>
      <w:r>
        <w:rPr>
          <w:rFonts w:ascii="Arial" w:eastAsia="Arial" w:hAnsi="Arial" w:cs="Arial"/>
          <w:color w:val="B6BD00"/>
          <w:spacing w:val="49"/>
          <w:w w:val="91"/>
          <w:sz w:val="60"/>
          <w:szCs w:val="60"/>
        </w:rPr>
        <w:lastRenderedPageBreak/>
        <w:t>a</w:t>
      </w:r>
      <w:r>
        <w:rPr>
          <w:rFonts w:ascii="Arial" w:eastAsia="Arial" w:hAnsi="Arial" w:cs="Arial"/>
          <w:color w:val="B6BD00"/>
          <w:spacing w:val="49"/>
          <w:w w:val="86"/>
          <w:sz w:val="60"/>
          <w:szCs w:val="60"/>
        </w:rPr>
        <w:t>d</w:t>
      </w:r>
      <w:r>
        <w:rPr>
          <w:rFonts w:ascii="Arial" w:eastAsia="Arial" w:hAnsi="Arial" w:cs="Arial"/>
          <w:color w:val="B6BD00"/>
          <w:spacing w:val="49"/>
          <w:w w:val="83"/>
          <w:sz w:val="60"/>
          <w:szCs w:val="60"/>
        </w:rPr>
        <w:t>u</w:t>
      </w:r>
      <w:r>
        <w:rPr>
          <w:rFonts w:ascii="Arial" w:eastAsia="Arial" w:hAnsi="Arial" w:cs="Arial"/>
          <w:color w:val="B6BD00"/>
          <w:spacing w:val="2"/>
          <w:sz w:val="60"/>
          <w:szCs w:val="60"/>
        </w:rPr>
        <w:t>l</w:t>
      </w:r>
      <w:r>
        <w:rPr>
          <w:rFonts w:ascii="Arial" w:eastAsia="Arial" w:hAnsi="Arial" w:cs="Arial"/>
          <w:color w:val="B6BD00"/>
          <w:spacing w:val="49"/>
          <w:sz w:val="60"/>
          <w:szCs w:val="60"/>
        </w:rPr>
        <w:t>t</w:t>
      </w:r>
    </w:p>
    <w:p w:rsidR="00EE3F7B" w:rsidRDefault="00EE3F7B">
      <w:pPr>
        <w:spacing w:after="0" w:line="240" w:lineRule="exact"/>
        <w:rPr>
          <w:rFonts w:ascii="Arial" w:eastAsia="Arial" w:hAnsi="Arial" w:cs="Arial"/>
          <w:spacing w:val="49"/>
          <w:sz w:val="24"/>
          <w:szCs w:val="24"/>
        </w:rPr>
      </w:pPr>
    </w:p>
    <w:p w:rsidR="00EE3F7B" w:rsidRDefault="00EE3F7B">
      <w:pPr>
        <w:spacing w:after="16" w:line="140" w:lineRule="exact"/>
        <w:rPr>
          <w:rFonts w:ascii="Arial" w:eastAsia="Arial" w:hAnsi="Arial" w:cs="Arial"/>
          <w:spacing w:val="49"/>
          <w:sz w:val="14"/>
          <w:szCs w:val="14"/>
        </w:rPr>
      </w:pPr>
    </w:p>
    <w:p w:rsidR="00EE3F7B" w:rsidRDefault="000C5CEB">
      <w:pPr>
        <w:spacing w:after="0" w:line="240" w:lineRule="auto"/>
        <w:ind w:left="1822" w:right="-20"/>
        <w:rPr>
          <w:rFonts w:ascii="Arial" w:eastAsia="Arial" w:hAnsi="Arial" w:cs="Arial"/>
          <w:color w:val="5B305D"/>
          <w:spacing w:val="-9"/>
          <w:w w:val="98"/>
          <w:sz w:val="34"/>
          <w:szCs w:val="34"/>
        </w:rPr>
      </w:pPr>
      <w:r>
        <w:rPr>
          <w:rFonts w:ascii="Arial" w:eastAsia="Arial" w:hAnsi="Arial" w:cs="Arial"/>
          <w:color w:val="5B305D"/>
          <w:spacing w:val="-32"/>
          <w:w w:val="87"/>
          <w:sz w:val="34"/>
          <w:szCs w:val="34"/>
        </w:rPr>
        <w:t>W</w:t>
      </w:r>
      <w:r>
        <w:rPr>
          <w:rFonts w:ascii="Arial" w:eastAsia="Arial" w:hAnsi="Arial" w:cs="Arial"/>
          <w:color w:val="5B305D"/>
          <w:spacing w:val="-12"/>
          <w:w w:val="87"/>
          <w:sz w:val="34"/>
          <w:szCs w:val="34"/>
        </w:rPr>
        <w:t>a</w:t>
      </w:r>
      <w:r>
        <w:rPr>
          <w:rFonts w:ascii="Arial" w:eastAsia="Arial" w:hAnsi="Arial" w:cs="Arial"/>
          <w:color w:val="5B305D"/>
          <w:spacing w:val="-12"/>
          <w:w w:val="114"/>
          <w:sz w:val="34"/>
          <w:szCs w:val="34"/>
        </w:rPr>
        <w:t>t</w:t>
      </w:r>
      <w:r>
        <w:rPr>
          <w:rFonts w:ascii="Arial" w:eastAsia="Arial" w:hAnsi="Arial" w:cs="Arial"/>
          <w:color w:val="5B305D"/>
          <w:spacing w:val="-12"/>
          <w:sz w:val="34"/>
          <w:szCs w:val="34"/>
        </w:rPr>
        <w:t>e</w:t>
      </w:r>
      <w:r>
        <w:rPr>
          <w:rFonts w:ascii="Arial" w:eastAsia="Arial" w:hAnsi="Arial" w:cs="Arial"/>
          <w:color w:val="5B305D"/>
          <w:spacing w:val="-9"/>
          <w:w w:val="98"/>
          <w:sz w:val="34"/>
          <w:szCs w:val="34"/>
        </w:rPr>
        <w:t>r</w:t>
      </w:r>
    </w:p>
    <w:p w:rsidR="00EE3F7B" w:rsidRDefault="00EE3F7B">
      <w:pPr>
        <w:spacing w:after="0" w:line="240" w:lineRule="exact"/>
        <w:rPr>
          <w:rFonts w:ascii="Arial" w:eastAsia="Arial" w:hAnsi="Arial" w:cs="Arial"/>
          <w:spacing w:val="-9"/>
          <w:w w:val="98"/>
          <w:sz w:val="24"/>
          <w:szCs w:val="24"/>
        </w:rPr>
      </w:pPr>
    </w:p>
    <w:p w:rsidR="00EE3F7B" w:rsidRDefault="00EE3F7B">
      <w:pPr>
        <w:spacing w:after="0" w:line="240" w:lineRule="exact"/>
        <w:rPr>
          <w:rFonts w:ascii="Arial" w:eastAsia="Arial" w:hAnsi="Arial" w:cs="Arial"/>
          <w:spacing w:val="-9"/>
          <w:w w:val="98"/>
          <w:sz w:val="24"/>
          <w:szCs w:val="24"/>
        </w:rPr>
      </w:pPr>
    </w:p>
    <w:p w:rsidR="00EE3F7B" w:rsidRDefault="00EE3F7B">
      <w:pPr>
        <w:spacing w:after="65" w:line="240" w:lineRule="exact"/>
        <w:rPr>
          <w:rFonts w:ascii="Arial" w:eastAsia="Arial" w:hAnsi="Arial" w:cs="Arial"/>
          <w:spacing w:val="-9"/>
          <w:w w:val="98"/>
          <w:sz w:val="24"/>
          <w:szCs w:val="24"/>
        </w:rPr>
      </w:pPr>
    </w:p>
    <w:p w:rsidR="00EE3F7B" w:rsidRDefault="000C5CEB">
      <w:pPr>
        <w:spacing w:after="0" w:line="240" w:lineRule="auto"/>
        <w:ind w:left="831" w:right="-20"/>
        <w:rPr>
          <w:rFonts w:ascii="Arial" w:eastAsia="Arial" w:hAnsi="Arial" w:cs="Arial"/>
          <w:color w:val="5B305D"/>
          <w:spacing w:val="-9"/>
          <w:w w:val="98"/>
          <w:sz w:val="34"/>
          <w:szCs w:val="34"/>
        </w:rPr>
      </w:pPr>
      <w:r>
        <w:rPr>
          <w:rFonts w:ascii="Arial" w:eastAsia="Arial" w:hAnsi="Arial" w:cs="Arial"/>
          <w:color w:val="5B305D"/>
          <w:spacing w:val="-3"/>
          <w:w w:val="84"/>
          <w:sz w:val="34"/>
          <w:szCs w:val="34"/>
        </w:rPr>
        <w:t>N</w:t>
      </w:r>
      <w:r>
        <w:rPr>
          <w:rFonts w:ascii="Arial" w:eastAsia="Arial" w:hAnsi="Arial" w:cs="Arial"/>
          <w:color w:val="5B305D"/>
          <w:w w:val="86"/>
          <w:sz w:val="34"/>
          <w:szCs w:val="34"/>
        </w:rPr>
        <w:t>o</w:t>
      </w:r>
      <w:r>
        <w:rPr>
          <w:rFonts w:ascii="Arial" w:eastAsia="Arial" w:hAnsi="Arial" w:cs="Arial"/>
          <w:color w:val="5B305D"/>
          <w:spacing w:val="-3"/>
          <w:sz w:val="34"/>
          <w:szCs w:val="34"/>
        </w:rPr>
        <w:t xml:space="preserve"> </w:t>
      </w:r>
      <w:r>
        <w:rPr>
          <w:rFonts w:ascii="Arial" w:eastAsia="Arial" w:hAnsi="Arial" w:cs="Arial"/>
          <w:color w:val="5B305D"/>
          <w:spacing w:val="-21"/>
          <w:w w:val="86"/>
          <w:sz w:val="34"/>
          <w:szCs w:val="34"/>
        </w:rPr>
        <w:t>b</w:t>
      </w:r>
      <w:r>
        <w:rPr>
          <w:rFonts w:ascii="Arial" w:eastAsia="Arial" w:hAnsi="Arial" w:cs="Arial"/>
          <w:color w:val="5B305D"/>
          <w:spacing w:val="-20"/>
          <w:w w:val="109"/>
          <w:sz w:val="34"/>
          <w:szCs w:val="34"/>
        </w:rPr>
        <w:t>l</w:t>
      </w:r>
      <w:r>
        <w:rPr>
          <w:rFonts w:ascii="Arial" w:eastAsia="Arial" w:hAnsi="Arial" w:cs="Arial"/>
          <w:color w:val="5B305D"/>
          <w:spacing w:val="-20"/>
          <w:sz w:val="34"/>
          <w:szCs w:val="34"/>
        </w:rPr>
        <w:t>es</w:t>
      </w:r>
      <w:r>
        <w:rPr>
          <w:rFonts w:ascii="Arial" w:eastAsia="Arial" w:hAnsi="Arial" w:cs="Arial"/>
          <w:color w:val="5B305D"/>
          <w:spacing w:val="-21"/>
          <w:sz w:val="34"/>
          <w:szCs w:val="34"/>
        </w:rPr>
        <w:t>s</w:t>
      </w:r>
      <w:r>
        <w:rPr>
          <w:rFonts w:ascii="Arial" w:eastAsia="Arial" w:hAnsi="Arial" w:cs="Arial"/>
          <w:color w:val="5B305D"/>
          <w:spacing w:val="-20"/>
          <w:w w:val="107"/>
          <w:sz w:val="34"/>
          <w:szCs w:val="34"/>
        </w:rPr>
        <w:t>i</w:t>
      </w:r>
      <w:r>
        <w:rPr>
          <w:rFonts w:ascii="Arial" w:eastAsia="Arial" w:hAnsi="Arial" w:cs="Arial"/>
          <w:color w:val="5B305D"/>
          <w:spacing w:val="-20"/>
          <w:w w:val="87"/>
          <w:sz w:val="34"/>
          <w:szCs w:val="34"/>
        </w:rPr>
        <w:t>n</w:t>
      </w:r>
      <w:r>
        <w:rPr>
          <w:rFonts w:ascii="Arial" w:eastAsia="Arial" w:hAnsi="Arial" w:cs="Arial"/>
          <w:color w:val="5B305D"/>
          <w:spacing w:val="-17"/>
          <w:w w:val="86"/>
          <w:sz w:val="34"/>
          <w:szCs w:val="34"/>
        </w:rPr>
        <w:t>g</w:t>
      </w:r>
      <w:r>
        <w:rPr>
          <w:rFonts w:ascii="Arial" w:eastAsia="Arial" w:hAnsi="Arial" w:cs="Arial"/>
          <w:color w:val="5B305D"/>
          <w:spacing w:val="-4"/>
          <w:sz w:val="34"/>
          <w:szCs w:val="34"/>
        </w:rPr>
        <w:t xml:space="preserve"> </w:t>
      </w:r>
      <w:r>
        <w:rPr>
          <w:rFonts w:ascii="Arial" w:eastAsia="Arial" w:hAnsi="Arial" w:cs="Arial"/>
          <w:color w:val="5B305D"/>
          <w:spacing w:val="-9"/>
          <w:w w:val="96"/>
          <w:sz w:val="34"/>
          <w:szCs w:val="34"/>
        </w:rPr>
        <w:t>f</w:t>
      </w:r>
      <w:r>
        <w:rPr>
          <w:rFonts w:ascii="Arial" w:eastAsia="Arial" w:hAnsi="Arial" w:cs="Arial"/>
          <w:color w:val="5B305D"/>
          <w:spacing w:val="-3"/>
          <w:w w:val="86"/>
          <w:sz w:val="34"/>
          <w:szCs w:val="34"/>
        </w:rPr>
        <w:t>o</w:t>
      </w:r>
      <w:r>
        <w:rPr>
          <w:rFonts w:ascii="Arial" w:eastAsia="Arial" w:hAnsi="Arial" w:cs="Arial"/>
          <w:color w:val="5B305D"/>
          <w:w w:val="98"/>
          <w:sz w:val="34"/>
          <w:szCs w:val="34"/>
        </w:rPr>
        <w:t>r</w:t>
      </w:r>
      <w:r>
        <w:rPr>
          <w:rFonts w:ascii="Arial" w:eastAsia="Arial" w:hAnsi="Arial" w:cs="Arial"/>
          <w:color w:val="5B305D"/>
          <w:spacing w:val="-4"/>
          <w:sz w:val="34"/>
          <w:szCs w:val="34"/>
        </w:rPr>
        <w:t xml:space="preserve"> </w:t>
      </w:r>
      <w:r>
        <w:rPr>
          <w:rFonts w:ascii="Arial" w:eastAsia="Arial" w:hAnsi="Arial" w:cs="Arial"/>
          <w:color w:val="5B305D"/>
          <w:spacing w:val="-21"/>
          <w:w w:val="93"/>
          <w:sz w:val="34"/>
          <w:szCs w:val="34"/>
        </w:rPr>
        <w:t>w</w:t>
      </w:r>
      <w:r>
        <w:rPr>
          <w:rFonts w:ascii="Arial" w:eastAsia="Arial" w:hAnsi="Arial" w:cs="Arial"/>
          <w:color w:val="5B305D"/>
          <w:spacing w:val="-12"/>
          <w:w w:val="87"/>
          <w:sz w:val="34"/>
          <w:szCs w:val="34"/>
        </w:rPr>
        <w:t>a</w:t>
      </w:r>
      <w:r>
        <w:rPr>
          <w:rFonts w:ascii="Arial" w:eastAsia="Arial" w:hAnsi="Arial" w:cs="Arial"/>
          <w:color w:val="5B305D"/>
          <w:spacing w:val="-12"/>
          <w:w w:val="114"/>
          <w:sz w:val="34"/>
          <w:szCs w:val="34"/>
        </w:rPr>
        <w:t>t</w:t>
      </w:r>
      <w:r>
        <w:rPr>
          <w:rFonts w:ascii="Arial" w:eastAsia="Arial" w:hAnsi="Arial" w:cs="Arial"/>
          <w:color w:val="5B305D"/>
          <w:spacing w:val="-12"/>
          <w:sz w:val="34"/>
          <w:szCs w:val="34"/>
        </w:rPr>
        <w:t>e</w:t>
      </w:r>
      <w:r>
        <w:rPr>
          <w:rFonts w:ascii="Arial" w:eastAsia="Arial" w:hAnsi="Arial" w:cs="Arial"/>
          <w:color w:val="5B305D"/>
          <w:spacing w:val="-9"/>
          <w:w w:val="98"/>
          <w:sz w:val="34"/>
          <w:szCs w:val="34"/>
        </w:rPr>
        <w:t>r</w:t>
      </w:r>
    </w:p>
    <w:p w:rsidR="00EE3F7B" w:rsidRDefault="00EE3F7B">
      <w:pPr>
        <w:spacing w:after="0" w:line="240" w:lineRule="exact"/>
        <w:rPr>
          <w:rFonts w:ascii="Arial" w:eastAsia="Arial" w:hAnsi="Arial" w:cs="Arial"/>
          <w:spacing w:val="-9"/>
          <w:w w:val="98"/>
          <w:sz w:val="24"/>
          <w:szCs w:val="24"/>
        </w:rPr>
      </w:pPr>
    </w:p>
    <w:p w:rsidR="00EE3F7B" w:rsidRDefault="00EE3F7B">
      <w:pPr>
        <w:spacing w:after="0" w:line="240" w:lineRule="exact"/>
        <w:rPr>
          <w:rFonts w:ascii="Arial" w:eastAsia="Arial" w:hAnsi="Arial" w:cs="Arial"/>
          <w:spacing w:val="-9"/>
          <w:w w:val="98"/>
          <w:sz w:val="24"/>
          <w:szCs w:val="24"/>
        </w:rPr>
      </w:pPr>
    </w:p>
    <w:p w:rsidR="00EE3F7B" w:rsidRDefault="00EE3F7B">
      <w:pPr>
        <w:spacing w:after="65" w:line="240" w:lineRule="exact"/>
        <w:rPr>
          <w:rFonts w:ascii="Arial" w:eastAsia="Arial" w:hAnsi="Arial" w:cs="Arial"/>
          <w:spacing w:val="-9"/>
          <w:w w:val="98"/>
          <w:sz w:val="24"/>
          <w:szCs w:val="24"/>
        </w:rPr>
      </w:pPr>
    </w:p>
    <w:p w:rsidR="00EE3F7B" w:rsidRDefault="000C5CEB">
      <w:pPr>
        <w:spacing w:after="0" w:line="240" w:lineRule="auto"/>
        <w:ind w:left="603" w:right="-20"/>
        <w:rPr>
          <w:rFonts w:ascii="Arial" w:eastAsia="Arial" w:hAnsi="Arial" w:cs="Arial"/>
          <w:color w:val="5B305D"/>
          <w:spacing w:val="-9"/>
          <w:w w:val="98"/>
          <w:sz w:val="34"/>
          <w:szCs w:val="34"/>
        </w:rPr>
      </w:pPr>
      <w:r>
        <w:rPr>
          <w:rFonts w:ascii="Arial" w:eastAsia="Arial" w:hAnsi="Arial" w:cs="Arial"/>
          <w:color w:val="5B305D"/>
          <w:spacing w:val="-38"/>
          <w:sz w:val="34"/>
          <w:szCs w:val="34"/>
        </w:rPr>
        <w:t>G</w:t>
      </w:r>
      <w:r>
        <w:rPr>
          <w:rFonts w:ascii="Arial" w:eastAsia="Arial" w:hAnsi="Arial" w:cs="Arial"/>
          <w:color w:val="5B305D"/>
          <w:spacing w:val="-35"/>
          <w:w w:val="86"/>
          <w:sz w:val="34"/>
          <w:szCs w:val="34"/>
        </w:rPr>
        <w:t>o</w:t>
      </w:r>
      <w:r>
        <w:rPr>
          <w:rFonts w:ascii="Arial" w:eastAsia="Arial" w:hAnsi="Arial" w:cs="Arial"/>
          <w:color w:val="5B305D"/>
          <w:spacing w:val="-4"/>
          <w:sz w:val="34"/>
          <w:szCs w:val="34"/>
        </w:rPr>
        <w:t xml:space="preserve"> </w:t>
      </w:r>
      <w:r>
        <w:rPr>
          <w:rFonts w:ascii="Arial" w:eastAsia="Arial" w:hAnsi="Arial" w:cs="Arial"/>
          <w:color w:val="5B305D"/>
          <w:spacing w:val="-3"/>
          <w:w w:val="98"/>
          <w:sz w:val="34"/>
          <w:szCs w:val="34"/>
        </w:rPr>
        <w:t>r</w:t>
      </w:r>
      <w:r>
        <w:rPr>
          <w:rFonts w:ascii="Arial" w:eastAsia="Arial" w:hAnsi="Arial" w:cs="Arial"/>
          <w:color w:val="5B305D"/>
          <w:spacing w:val="-3"/>
          <w:w w:val="107"/>
          <w:sz w:val="34"/>
          <w:szCs w:val="34"/>
        </w:rPr>
        <w:t>i</w:t>
      </w:r>
      <w:r>
        <w:rPr>
          <w:rFonts w:ascii="Arial" w:eastAsia="Arial" w:hAnsi="Arial" w:cs="Arial"/>
          <w:color w:val="5B305D"/>
          <w:spacing w:val="-3"/>
          <w:w w:val="86"/>
          <w:sz w:val="34"/>
          <w:szCs w:val="34"/>
        </w:rPr>
        <w:t>g</w:t>
      </w:r>
      <w:r>
        <w:rPr>
          <w:rFonts w:ascii="Arial" w:eastAsia="Arial" w:hAnsi="Arial" w:cs="Arial"/>
          <w:color w:val="5B305D"/>
          <w:spacing w:val="-3"/>
          <w:w w:val="87"/>
          <w:sz w:val="34"/>
          <w:szCs w:val="34"/>
        </w:rPr>
        <w:t>h</w:t>
      </w:r>
      <w:r>
        <w:rPr>
          <w:rFonts w:ascii="Arial" w:eastAsia="Arial" w:hAnsi="Arial" w:cs="Arial"/>
          <w:color w:val="5B305D"/>
          <w:w w:val="114"/>
          <w:sz w:val="34"/>
          <w:szCs w:val="34"/>
        </w:rPr>
        <w:t>t</w:t>
      </w:r>
      <w:r>
        <w:rPr>
          <w:rFonts w:ascii="Arial" w:eastAsia="Arial" w:hAnsi="Arial" w:cs="Arial"/>
          <w:color w:val="5B305D"/>
          <w:spacing w:val="-4"/>
          <w:sz w:val="34"/>
          <w:szCs w:val="34"/>
        </w:rPr>
        <w:t xml:space="preserve"> </w:t>
      </w:r>
      <w:r>
        <w:rPr>
          <w:rFonts w:ascii="Arial" w:eastAsia="Arial" w:hAnsi="Arial" w:cs="Arial"/>
          <w:color w:val="5B305D"/>
          <w:spacing w:val="-12"/>
          <w:w w:val="87"/>
          <w:sz w:val="34"/>
          <w:szCs w:val="34"/>
        </w:rPr>
        <w:t>un</w:t>
      </w:r>
      <w:r>
        <w:rPr>
          <w:rFonts w:ascii="Arial" w:eastAsia="Arial" w:hAnsi="Arial" w:cs="Arial"/>
          <w:color w:val="5B305D"/>
          <w:spacing w:val="-12"/>
          <w:w w:val="89"/>
          <w:sz w:val="34"/>
          <w:szCs w:val="34"/>
        </w:rPr>
        <w:t>d</w:t>
      </w:r>
      <w:r>
        <w:rPr>
          <w:rFonts w:ascii="Arial" w:eastAsia="Arial" w:hAnsi="Arial" w:cs="Arial"/>
          <w:color w:val="5B305D"/>
          <w:spacing w:val="-12"/>
          <w:sz w:val="34"/>
          <w:szCs w:val="34"/>
        </w:rPr>
        <w:t>e</w:t>
      </w:r>
      <w:r>
        <w:rPr>
          <w:rFonts w:ascii="Arial" w:eastAsia="Arial" w:hAnsi="Arial" w:cs="Arial"/>
          <w:color w:val="5B305D"/>
          <w:spacing w:val="-9"/>
          <w:w w:val="98"/>
          <w:sz w:val="34"/>
          <w:szCs w:val="34"/>
        </w:rPr>
        <w:t>r</w:t>
      </w:r>
      <w:r>
        <w:rPr>
          <w:rFonts w:ascii="Arial" w:eastAsia="Arial" w:hAnsi="Arial" w:cs="Arial"/>
          <w:color w:val="5B305D"/>
          <w:spacing w:val="-4"/>
          <w:sz w:val="34"/>
          <w:szCs w:val="34"/>
        </w:rPr>
        <w:t xml:space="preserve"> </w:t>
      </w:r>
      <w:r>
        <w:rPr>
          <w:rFonts w:ascii="Arial" w:eastAsia="Arial" w:hAnsi="Arial" w:cs="Arial"/>
          <w:color w:val="5B305D"/>
          <w:spacing w:val="-19"/>
          <w:w w:val="114"/>
          <w:sz w:val="34"/>
          <w:szCs w:val="34"/>
        </w:rPr>
        <w:t>t</w:t>
      </w:r>
      <w:r>
        <w:rPr>
          <w:rFonts w:ascii="Arial" w:eastAsia="Arial" w:hAnsi="Arial" w:cs="Arial"/>
          <w:color w:val="5B305D"/>
          <w:spacing w:val="-19"/>
          <w:w w:val="87"/>
          <w:sz w:val="34"/>
          <w:szCs w:val="34"/>
        </w:rPr>
        <w:t>h</w:t>
      </w:r>
      <w:r>
        <w:rPr>
          <w:rFonts w:ascii="Arial" w:eastAsia="Arial" w:hAnsi="Arial" w:cs="Arial"/>
          <w:color w:val="5B305D"/>
          <w:spacing w:val="-16"/>
          <w:sz w:val="34"/>
          <w:szCs w:val="34"/>
        </w:rPr>
        <w:t>e</w:t>
      </w:r>
      <w:r>
        <w:rPr>
          <w:rFonts w:ascii="Arial" w:eastAsia="Arial" w:hAnsi="Arial" w:cs="Arial"/>
          <w:color w:val="5B305D"/>
          <w:spacing w:val="-4"/>
          <w:sz w:val="34"/>
          <w:szCs w:val="34"/>
        </w:rPr>
        <w:t xml:space="preserve"> </w:t>
      </w:r>
      <w:r>
        <w:rPr>
          <w:rFonts w:ascii="Arial" w:eastAsia="Arial" w:hAnsi="Arial" w:cs="Arial"/>
          <w:color w:val="5B305D"/>
          <w:spacing w:val="-21"/>
          <w:w w:val="93"/>
          <w:sz w:val="34"/>
          <w:szCs w:val="34"/>
        </w:rPr>
        <w:t>w</w:t>
      </w:r>
      <w:r>
        <w:rPr>
          <w:rFonts w:ascii="Arial" w:eastAsia="Arial" w:hAnsi="Arial" w:cs="Arial"/>
          <w:color w:val="5B305D"/>
          <w:spacing w:val="-12"/>
          <w:w w:val="87"/>
          <w:sz w:val="34"/>
          <w:szCs w:val="34"/>
        </w:rPr>
        <w:t>a</w:t>
      </w:r>
      <w:r>
        <w:rPr>
          <w:rFonts w:ascii="Arial" w:eastAsia="Arial" w:hAnsi="Arial" w:cs="Arial"/>
          <w:color w:val="5B305D"/>
          <w:spacing w:val="-12"/>
          <w:w w:val="114"/>
          <w:sz w:val="34"/>
          <w:szCs w:val="34"/>
        </w:rPr>
        <w:t>t</w:t>
      </w:r>
      <w:r>
        <w:rPr>
          <w:rFonts w:ascii="Arial" w:eastAsia="Arial" w:hAnsi="Arial" w:cs="Arial"/>
          <w:color w:val="5B305D"/>
          <w:spacing w:val="-12"/>
          <w:sz w:val="34"/>
          <w:szCs w:val="34"/>
        </w:rPr>
        <w:t>e</w:t>
      </w:r>
      <w:r>
        <w:rPr>
          <w:rFonts w:ascii="Arial" w:eastAsia="Arial" w:hAnsi="Arial" w:cs="Arial"/>
          <w:color w:val="5B305D"/>
          <w:spacing w:val="-9"/>
          <w:w w:val="98"/>
          <w:sz w:val="34"/>
          <w:szCs w:val="34"/>
        </w:rPr>
        <w:t>r</w:t>
      </w:r>
    </w:p>
    <w:p w:rsidR="00EE3F7B" w:rsidRDefault="00EE3F7B">
      <w:pPr>
        <w:spacing w:after="0" w:line="240" w:lineRule="exact"/>
        <w:rPr>
          <w:rFonts w:ascii="Arial" w:eastAsia="Arial" w:hAnsi="Arial" w:cs="Arial"/>
          <w:spacing w:val="-9"/>
          <w:w w:val="98"/>
          <w:sz w:val="24"/>
          <w:szCs w:val="24"/>
        </w:rPr>
      </w:pPr>
    </w:p>
    <w:p w:rsidR="00EE3F7B" w:rsidRDefault="00EE3F7B">
      <w:pPr>
        <w:spacing w:after="0" w:line="240" w:lineRule="exact"/>
        <w:rPr>
          <w:rFonts w:ascii="Arial" w:eastAsia="Arial" w:hAnsi="Arial" w:cs="Arial"/>
          <w:spacing w:val="-9"/>
          <w:w w:val="98"/>
          <w:sz w:val="24"/>
          <w:szCs w:val="24"/>
        </w:rPr>
      </w:pPr>
    </w:p>
    <w:p w:rsidR="00EE3F7B" w:rsidRDefault="00EE3F7B">
      <w:pPr>
        <w:spacing w:after="15" w:line="120" w:lineRule="exact"/>
        <w:rPr>
          <w:rFonts w:ascii="Arial" w:eastAsia="Arial" w:hAnsi="Arial" w:cs="Arial"/>
          <w:spacing w:val="-9"/>
          <w:w w:val="98"/>
          <w:sz w:val="12"/>
          <w:szCs w:val="12"/>
        </w:rPr>
      </w:pPr>
    </w:p>
    <w:p w:rsidR="00EE3F7B" w:rsidRDefault="000C5CEB">
      <w:pPr>
        <w:spacing w:after="0" w:line="208" w:lineRule="auto"/>
        <w:ind w:left="397" w:right="724"/>
        <w:jc w:val="center"/>
        <w:rPr>
          <w:rFonts w:ascii="Arial" w:eastAsia="Arial" w:hAnsi="Arial" w:cs="Arial"/>
          <w:color w:val="5B305D"/>
          <w:spacing w:val="-15"/>
          <w:sz w:val="34"/>
          <w:szCs w:val="34"/>
        </w:rPr>
      </w:pPr>
      <w:r>
        <w:rPr>
          <w:rFonts w:ascii="Arial" w:eastAsia="Arial" w:hAnsi="Arial" w:cs="Arial"/>
          <w:color w:val="5B305D"/>
          <w:spacing w:val="-23"/>
          <w:sz w:val="34"/>
          <w:szCs w:val="34"/>
        </w:rPr>
        <w:t>S</w:t>
      </w:r>
      <w:r>
        <w:rPr>
          <w:rFonts w:ascii="Arial" w:eastAsia="Arial" w:hAnsi="Arial" w:cs="Arial"/>
          <w:color w:val="5B305D"/>
          <w:spacing w:val="-24"/>
          <w:w w:val="107"/>
          <w:sz w:val="34"/>
          <w:szCs w:val="34"/>
        </w:rPr>
        <w:t>i</w:t>
      </w:r>
      <w:r>
        <w:rPr>
          <w:rFonts w:ascii="Arial" w:eastAsia="Arial" w:hAnsi="Arial" w:cs="Arial"/>
          <w:color w:val="5B305D"/>
          <w:spacing w:val="-23"/>
          <w:w w:val="86"/>
          <w:sz w:val="34"/>
          <w:szCs w:val="34"/>
        </w:rPr>
        <w:t>g</w:t>
      </w:r>
      <w:r>
        <w:rPr>
          <w:rFonts w:ascii="Arial" w:eastAsia="Arial" w:hAnsi="Arial" w:cs="Arial"/>
          <w:color w:val="5B305D"/>
          <w:spacing w:val="-20"/>
          <w:w w:val="87"/>
          <w:sz w:val="34"/>
          <w:szCs w:val="34"/>
        </w:rPr>
        <w:t>n</w:t>
      </w:r>
      <w:r>
        <w:rPr>
          <w:rFonts w:ascii="Arial" w:eastAsia="Arial" w:hAnsi="Arial" w:cs="Arial"/>
          <w:color w:val="5B305D"/>
          <w:spacing w:val="-3"/>
          <w:sz w:val="34"/>
          <w:szCs w:val="34"/>
        </w:rPr>
        <w:t xml:space="preserve"> </w:t>
      </w:r>
      <w:r>
        <w:rPr>
          <w:rFonts w:ascii="Arial" w:eastAsia="Arial" w:hAnsi="Arial" w:cs="Arial"/>
          <w:color w:val="5B305D"/>
          <w:spacing w:val="-4"/>
          <w:w w:val="86"/>
          <w:sz w:val="34"/>
          <w:szCs w:val="34"/>
        </w:rPr>
        <w:t>o</w:t>
      </w:r>
      <w:r>
        <w:rPr>
          <w:rFonts w:ascii="Arial" w:eastAsia="Arial" w:hAnsi="Arial" w:cs="Arial"/>
          <w:color w:val="5B305D"/>
          <w:w w:val="96"/>
          <w:sz w:val="34"/>
          <w:szCs w:val="34"/>
        </w:rPr>
        <w:t>f</w:t>
      </w:r>
      <w:r>
        <w:rPr>
          <w:rFonts w:ascii="Arial" w:eastAsia="Arial" w:hAnsi="Arial" w:cs="Arial"/>
          <w:color w:val="5B305D"/>
          <w:spacing w:val="-3"/>
          <w:sz w:val="34"/>
          <w:szCs w:val="34"/>
        </w:rPr>
        <w:t xml:space="preserve"> </w:t>
      </w:r>
      <w:r>
        <w:rPr>
          <w:rFonts w:ascii="Arial" w:eastAsia="Arial" w:hAnsi="Arial" w:cs="Arial"/>
          <w:color w:val="5B305D"/>
          <w:spacing w:val="-3"/>
          <w:w w:val="86"/>
          <w:sz w:val="34"/>
          <w:szCs w:val="34"/>
        </w:rPr>
        <w:t>b</w:t>
      </w:r>
      <w:r>
        <w:rPr>
          <w:rFonts w:ascii="Arial" w:eastAsia="Arial" w:hAnsi="Arial" w:cs="Arial"/>
          <w:color w:val="5B305D"/>
          <w:spacing w:val="-4"/>
          <w:w w:val="87"/>
          <w:sz w:val="34"/>
          <w:szCs w:val="34"/>
        </w:rPr>
        <w:t>u</w:t>
      </w:r>
      <w:r>
        <w:rPr>
          <w:rFonts w:ascii="Arial" w:eastAsia="Arial" w:hAnsi="Arial" w:cs="Arial"/>
          <w:color w:val="5B305D"/>
          <w:spacing w:val="-3"/>
          <w:w w:val="98"/>
          <w:sz w:val="34"/>
          <w:szCs w:val="34"/>
        </w:rPr>
        <w:t>r</w:t>
      </w:r>
      <w:r>
        <w:rPr>
          <w:rFonts w:ascii="Arial" w:eastAsia="Arial" w:hAnsi="Arial" w:cs="Arial"/>
          <w:color w:val="5B305D"/>
          <w:spacing w:val="-3"/>
          <w:w w:val="94"/>
          <w:sz w:val="34"/>
          <w:szCs w:val="34"/>
        </w:rPr>
        <w:t>y</w:t>
      </w:r>
      <w:r>
        <w:rPr>
          <w:rFonts w:ascii="Arial" w:eastAsia="Arial" w:hAnsi="Arial" w:cs="Arial"/>
          <w:color w:val="5B305D"/>
          <w:spacing w:val="-3"/>
          <w:w w:val="107"/>
          <w:sz w:val="34"/>
          <w:szCs w:val="34"/>
        </w:rPr>
        <w:t>i</w:t>
      </w:r>
      <w:r>
        <w:rPr>
          <w:rFonts w:ascii="Arial" w:eastAsia="Arial" w:hAnsi="Arial" w:cs="Arial"/>
          <w:color w:val="5B305D"/>
          <w:spacing w:val="-3"/>
          <w:w w:val="87"/>
          <w:sz w:val="34"/>
          <w:szCs w:val="34"/>
        </w:rPr>
        <w:t>n</w:t>
      </w:r>
      <w:r>
        <w:rPr>
          <w:rFonts w:ascii="Arial" w:eastAsia="Arial" w:hAnsi="Arial" w:cs="Arial"/>
          <w:color w:val="5B305D"/>
          <w:w w:val="86"/>
          <w:sz w:val="34"/>
          <w:szCs w:val="34"/>
        </w:rPr>
        <w:t>g</w:t>
      </w:r>
      <w:r>
        <w:rPr>
          <w:rFonts w:ascii="Arial" w:eastAsia="Arial" w:hAnsi="Arial" w:cs="Arial"/>
          <w:color w:val="5B305D"/>
          <w:spacing w:val="-4"/>
          <w:sz w:val="34"/>
          <w:szCs w:val="34"/>
        </w:rPr>
        <w:t xml:space="preserve"> </w:t>
      </w:r>
      <w:r>
        <w:rPr>
          <w:rFonts w:ascii="Arial" w:eastAsia="Arial" w:hAnsi="Arial" w:cs="Arial"/>
          <w:color w:val="5B305D"/>
          <w:spacing w:val="-12"/>
          <w:w w:val="114"/>
          <w:sz w:val="34"/>
          <w:szCs w:val="34"/>
        </w:rPr>
        <w:t>t</w:t>
      </w:r>
      <w:r>
        <w:rPr>
          <w:rFonts w:ascii="Arial" w:eastAsia="Arial" w:hAnsi="Arial" w:cs="Arial"/>
          <w:color w:val="5B305D"/>
          <w:spacing w:val="-12"/>
          <w:w w:val="87"/>
          <w:sz w:val="34"/>
          <w:szCs w:val="34"/>
        </w:rPr>
        <w:t>h</w:t>
      </w:r>
      <w:r>
        <w:rPr>
          <w:rFonts w:ascii="Arial" w:eastAsia="Arial" w:hAnsi="Arial" w:cs="Arial"/>
          <w:color w:val="5B305D"/>
          <w:spacing w:val="-12"/>
          <w:sz w:val="34"/>
          <w:szCs w:val="34"/>
        </w:rPr>
        <w:t>e</w:t>
      </w:r>
      <w:r>
        <w:rPr>
          <w:rFonts w:ascii="Arial" w:eastAsia="Arial" w:hAnsi="Arial" w:cs="Arial"/>
          <w:color w:val="5B305D"/>
          <w:spacing w:val="-12"/>
          <w:w w:val="107"/>
          <w:sz w:val="34"/>
          <w:szCs w:val="34"/>
        </w:rPr>
        <w:t>i</w:t>
      </w:r>
      <w:r>
        <w:rPr>
          <w:rFonts w:ascii="Arial" w:eastAsia="Arial" w:hAnsi="Arial" w:cs="Arial"/>
          <w:color w:val="5B305D"/>
          <w:spacing w:val="-9"/>
          <w:w w:val="98"/>
          <w:sz w:val="34"/>
          <w:szCs w:val="34"/>
        </w:rPr>
        <w:t>r</w:t>
      </w:r>
      <w:r>
        <w:rPr>
          <w:rFonts w:ascii="Arial" w:eastAsia="Arial" w:hAnsi="Arial" w:cs="Arial"/>
          <w:color w:val="5B305D"/>
          <w:spacing w:val="-4"/>
          <w:sz w:val="34"/>
          <w:szCs w:val="34"/>
        </w:rPr>
        <w:t xml:space="preserve"> </w:t>
      </w:r>
      <w:r>
        <w:rPr>
          <w:rFonts w:ascii="Arial" w:eastAsia="Arial" w:hAnsi="Arial" w:cs="Arial"/>
          <w:color w:val="5B305D"/>
          <w:spacing w:val="-3"/>
          <w:w w:val="86"/>
          <w:sz w:val="34"/>
          <w:szCs w:val="34"/>
        </w:rPr>
        <w:t>o</w:t>
      </w:r>
      <w:r>
        <w:rPr>
          <w:rFonts w:ascii="Arial" w:eastAsia="Arial" w:hAnsi="Arial" w:cs="Arial"/>
          <w:color w:val="5B305D"/>
          <w:spacing w:val="-3"/>
          <w:w w:val="109"/>
          <w:sz w:val="34"/>
          <w:szCs w:val="34"/>
        </w:rPr>
        <w:t>l</w:t>
      </w:r>
      <w:r>
        <w:rPr>
          <w:rFonts w:ascii="Arial" w:eastAsia="Arial" w:hAnsi="Arial" w:cs="Arial"/>
          <w:color w:val="5B305D"/>
          <w:w w:val="89"/>
          <w:sz w:val="34"/>
          <w:szCs w:val="34"/>
        </w:rPr>
        <w:t>d</w:t>
      </w:r>
      <w:r>
        <w:rPr>
          <w:rFonts w:ascii="Arial" w:eastAsia="Arial" w:hAnsi="Arial" w:cs="Arial"/>
          <w:color w:val="5B305D"/>
          <w:spacing w:val="-4"/>
          <w:sz w:val="34"/>
          <w:szCs w:val="34"/>
        </w:rPr>
        <w:t xml:space="preserve"> </w:t>
      </w:r>
      <w:r>
        <w:rPr>
          <w:rFonts w:ascii="Arial" w:eastAsia="Arial" w:hAnsi="Arial" w:cs="Arial"/>
          <w:color w:val="5B305D"/>
          <w:spacing w:val="-15"/>
          <w:w w:val="109"/>
          <w:sz w:val="34"/>
          <w:szCs w:val="34"/>
        </w:rPr>
        <w:t>l</w:t>
      </w:r>
      <w:r>
        <w:rPr>
          <w:rFonts w:ascii="Arial" w:eastAsia="Arial" w:hAnsi="Arial" w:cs="Arial"/>
          <w:color w:val="5B305D"/>
          <w:spacing w:val="-15"/>
          <w:w w:val="107"/>
          <w:sz w:val="34"/>
          <w:szCs w:val="34"/>
        </w:rPr>
        <w:t>i</w:t>
      </w:r>
      <w:r>
        <w:rPr>
          <w:rFonts w:ascii="Arial" w:eastAsia="Arial" w:hAnsi="Arial" w:cs="Arial"/>
          <w:color w:val="5B305D"/>
          <w:spacing w:val="-21"/>
          <w:w w:val="96"/>
          <w:sz w:val="34"/>
          <w:szCs w:val="34"/>
        </w:rPr>
        <w:t>f</w:t>
      </w:r>
      <w:r>
        <w:rPr>
          <w:rFonts w:ascii="Arial" w:eastAsia="Arial" w:hAnsi="Arial" w:cs="Arial"/>
          <w:color w:val="5B305D"/>
          <w:spacing w:val="-12"/>
          <w:sz w:val="34"/>
          <w:szCs w:val="34"/>
        </w:rPr>
        <w:t>e</w:t>
      </w:r>
      <w:r>
        <w:rPr>
          <w:rFonts w:ascii="Arial" w:eastAsia="Arial" w:hAnsi="Arial" w:cs="Arial"/>
          <w:color w:val="5B305D"/>
          <w:sz w:val="34"/>
          <w:szCs w:val="34"/>
        </w:rPr>
        <w:t xml:space="preserve"> </w:t>
      </w:r>
      <w:r>
        <w:rPr>
          <w:rFonts w:ascii="Arial" w:eastAsia="Arial" w:hAnsi="Arial" w:cs="Arial"/>
          <w:color w:val="5B305D"/>
          <w:spacing w:val="-3"/>
          <w:w w:val="87"/>
          <w:sz w:val="34"/>
          <w:szCs w:val="34"/>
        </w:rPr>
        <w:t>an</w:t>
      </w:r>
      <w:r>
        <w:rPr>
          <w:rFonts w:ascii="Arial" w:eastAsia="Arial" w:hAnsi="Arial" w:cs="Arial"/>
          <w:color w:val="5B305D"/>
          <w:w w:val="89"/>
          <w:sz w:val="34"/>
          <w:szCs w:val="34"/>
        </w:rPr>
        <w:t>d</w:t>
      </w:r>
      <w:r>
        <w:rPr>
          <w:rFonts w:ascii="Arial" w:eastAsia="Arial" w:hAnsi="Arial" w:cs="Arial"/>
          <w:color w:val="5B305D"/>
          <w:spacing w:val="-4"/>
          <w:sz w:val="34"/>
          <w:szCs w:val="34"/>
        </w:rPr>
        <w:t xml:space="preserve"> </w:t>
      </w:r>
      <w:r>
        <w:rPr>
          <w:rFonts w:ascii="Arial" w:eastAsia="Arial" w:hAnsi="Arial" w:cs="Arial"/>
          <w:color w:val="5B305D"/>
          <w:spacing w:val="-8"/>
          <w:sz w:val="34"/>
          <w:szCs w:val="34"/>
        </w:rPr>
        <w:t>s</w:t>
      </w:r>
      <w:r>
        <w:rPr>
          <w:rFonts w:ascii="Arial" w:eastAsia="Arial" w:hAnsi="Arial" w:cs="Arial"/>
          <w:color w:val="5B305D"/>
          <w:spacing w:val="-8"/>
          <w:w w:val="114"/>
          <w:sz w:val="34"/>
          <w:szCs w:val="34"/>
        </w:rPr>
        <w:t>t</w:t>
      </w:r>
      <w:r>
        <w:rPr>
          <w:rFonts w:ascii="Arial" w:eastAsia="Arial" w:hAnsi="Arial" w:cs="Arial"/>
          <w:color w:val="5B305D"/>
          <w:spacing w:val="-8"/>
          <w:w w:val="87"/>
          <w:sz w:val="34"/>
          <w:szCs w:val="34"/>
        </w:rPr>
        <w:t>a</w:t>
      </w:r>
      <w:r>
        <w:rPr>
          <w:rFonts w:ascii="Arial" w:eastAsia="Arial" w:hAnsi="Arial" w:cs="Arial"/>
          <w:color w:val="5B305D"/>
          <w:spacing w:val="-5"/>
          <w:w w:val="98"/>
          <w:sz w:val="34"/>
          <w:szCs w:val="34"/>
        </w:rPr>
        <w:t>r</w:t>
      </w:r>
      <w:r>
        <w:rPr>
          <w:rFonts w:ascii="Arial" w:eastAsia="Arial" w:hAnsi="Arial" w:cs="Arial"/>
          <w:color w:val="5B305D"/>
          <w:spacing w:val="-8"/>
          <w:w w:val="114"/>
          <w:sz w:val="34"/>
          <w:szCs w:val="34"/>
        </w:rPr>
        <w:t>t</w:t>
      </w:r>
      <w:r>
        <w:rPr>
          <w:rFonts w:ascii="Arial" w:eastAsia="Arial" w:hAnsi="Arial" w:cs="Arial"/>
          <w:color w:val="5B305D"/>
          <w:spacing w:val="-8"/>
          <w:w w:val="107"/>
          <w:sz w:val="34"/>
          <w:szCs w:val="34"/>
        </w:rPr>
        <w:t>i</w:t>
      </w:r>
      <w:r>
        <w:rPr>
          <w:rFonts w:ascii="Arial" w:eastAsia="Arial" w:hAnsi="Arial" w:cs="Arial"/>
          <w:color w:val="5B305D"/>
          <w:spacing w:val="-8"/>
          <w:w w:val="87"/>
          <w:sz w:val="34"/>
          <w:szCs w:val="34"/>
        </w:rPr>
        <w:t>n</w:t>
      </w:r>
      <w:r>
        <w:rPr>
          <w:rFonts w:ascii="Arial" w:eastAsia="Arial" w:hAnsi="Arial" w:cs="Arial"/>
          <w:color w:val="5B305D"/>
          <w:spacing w:val="-5"/>
          <w:w w:val="86"/>
          <w:sz w:val="34"/>
          <w:szCs w:val="34"/>
        </w:rPr>
        <w:t>g</w:t>
      </w:r>
      <w:r>
        <w:rPr>
          <w:rFonts w:ascii="Arial" w:eastAsia="Arial" w:hAnsi="Arial" w:cs="Arial"/>
          <w:color w:val="5B305D"/>
          <w:spacing w:val="-4"/>
          <w:sz w:val="34"/>
          <w:szCs w:val="34"/>
        </w:rPr>
        <w:t xml:space="preserve"> </w:t>
      </w:r>
      <w:r>
        <w:rPr>
          <w:rFonts w:ascii="Arial" w:eastAsia="Arial" w:hAnsi="Arial" w:cs="Arial"/>
          <w:color w:val="5B305D"/>
          <w:w w:val="87"/>
          <w:sz w:val="34"/>
          <w:szCs w:val="34"/>
        </w:rPr>
        <w:t>a</w:t>
      </w:r>
      <w:r>
        <w:rPr>
          <w:rFonts w:ascii="Arial" w:eastAsia="Arial" w:hAnsi="Arial" w:cs="Arial"/>
          <w:color w:val="5B305D"/>
          <w:spacing w:val="-4"/>
          <w:sz w:val="34"/>
          <w:szCs w:val="34"/>
        </w:rPr>
        <w:t xml:space="preserve"> </w:t>
      </w:r>
      <w:r>
        <w:rPr>
          <w:rFonts w:ascii="Arial" w:eastAsia="Arial" w:hAnsi="Arial" w:cs="Arial"/>
          <w:color w:val="5B305D"/>
          <w:spacing w:val="-19"/>
          <w:w w:val="87"/>
          <w:sz w:val="34"/>
          <w:szCs w:val="34"/>
        </w:rPr>
        <w:t>n</w:t>
      </w:r>
      <w:r>
        <w:rPr>
          <w:rFonts w:ascii="Arial" w:eastAsia="Arial" w:hAnsi="Arial" w:cs="Arial"/>
          <w:color w:val="5B305D"/>
          <w:spacing w:val="-19"/>
          <w:sz w:val="34"/>
          <w:szCs w:val="34"/>
        </w:rPr>
        <w:t>e</w:t>
      </w:r>
      <w:r>
        <w:rPr>
          <w:rFonts w:ascii="Arial" w:eastAsia="Arial" w:hAnsi="Arial" w:cs="Arial"/>
          <w:color w:val="5B305D"/>
          <w:spacing w:val="-16"/>
          <w:w w:val="93"/>
          <w:sz w:val="34"/>
          <w:szCs w:val="34"/>
        </w:rPr>
        <w:t>w</w:t>
      </w:r>
      <w:r>
        <w:rPr>
          <w:rFonts w:ascii="Arial" w:eastAsia="Arial" w:hAnsi="Arial" w:cs="Arial"/>
          <w:color w:val="5B305D"/>
          <w:spacing w:val="-3"/>
          <w:sz w:val="34"/>
          <w:szCs w:val="34"/>
        </w:rPr>
        <w:t xml:space="preserve"> </w:t>
      </w:r>
      <w:r>
        <w:rPr>
          <w:rFonts w:ascii="Arial" w:eastAsia="Arial" w:hAnsi="Arial" w:cs="Arial"/>
          <w:color w:val="5B305D"/>
          <w:spacing w:val="-19"/>
          <w:w w:val="86"/>
          <w:sz w:val="34"/>
          <w:szCs w:val="34"/>
        </w:rPr>
        <w:t>o</w:t>
      </w:r>
      <w:r>
        <w:rPr>
          <w:rFonts w:ascii="Arial" w:eastAsia="Arial" w:hAnsi="Arial" w:cs="Arial"/>
          <w:color w:val="5B305D"/>
          <w:spacing w:val="-18"/>
          <w:w w:val="87"/>
          <w:sz w:val="34"/>
          <w:szCs w:val="34"/>
        </w:rPr>
        <w:t>n</w:t>
      </w:r>
      <w:r>
        <w:rPr>
          <w:rFonts w:ascii="Arial" w:eastAsia="Arial" w:hAnsi="Arial" w:cs="Arial"/>
          <w:color w:val="5B305D"/>
          <w:spacing w:val="-15"/>
          <w:sz w:val="34"/>
          <w:szCs w:val="34"/>
        </w:rPr>
        <w:t>e</w:t>
      </w:r>
    </w:p>
    <w:p w:rsidR="00EE3F7B" w:rsidRDefault="00EE3F7B">
      <w:pPr>
        <w:spacing w:after="0" w:line="240" w:lineRule="exact"/>
        <w:rPr>
          <w:rFonts w:ascii="Arial" w:eastAsia="Arial" w:hAnsi="Arial" w:cs="Arial"/>
          <w:spacing w:val="-15"/>
          <w:sz w:val="24"/>
          <w:szCs w:val="24"/>
        </w:rPr>
      </w:pPr>
    </w:p>
    <w:p w:rsidR="00EE3F7B" w:rsidRDefault="00EE3F7B">
      <w:pPr>
        <w:spacing w:after="0" w:line="240" w:lineRule="exact"/>
        <w:rPr>
          <w:rFonts w:ascii="Arial" w:eastAsia="Arial" w:hAnsi="Arial" w:cs="Arial"/>
          <w:spacing w:val="-15"/>
          <w:sz w:val="24"/>
          <w:szCs w:val="24"/>
        </w:rPr>
      </w:pPr>
    </w:p>
    <w:p w:rsidR="00EE3F7B" w:rsidRDefault="00EE3F7B">
      <w:pPr>
        <w:spacing w:after="6" w:line="180" w:lineRule="exact"/>
        <w:rPr>
          <w:rFonts w:ascii="Arial" w:eastAsia="Arial" w:hAnsi="Arial" w:cs="Arial"/>
          <w:spacing w:val="-15"/>
          <w:sz w:val="18"/>
          <w:szCs w:val="18"/>
        </w:rPr>
      </w:pPr>
    </w:p>
    <w:p w:rsidR="00EE3F7B" w:rsidRDefault="000C5CEB">
      <w:pPr>
        <w:spacing w:after="0" w:line="240" w:lineRule="auto"/>
        <w:ind w:left="780" w:right="-20"/>
        <w:rPr>
          <w:rFonts w:ascii="Arial" w:eastAsia="Arial" w:hAnsi="Arial" w:cs="Arial"/>
          <w:color w:val="5B305D"/>
          <w:spacing w:val="-9"/>
          <w:w w:val="98"/>
          <w:sz w:val="34"/>
          <w:szCs w:val="34"/>
        </w:rPr>
      </w:pPr>
      <w:proofErr w:type="spellStart"/>
      <w:r>
        <w:rPr>
          <w:rFonts w:ascii="Arial" w:eastAsia="Arial" w:hAnsi="Arial" w:cs="Arial"/>
          <w:color w:val="5B305D"/>
          <w:spacing w:val="-13"/>
          <w:sz w:val="34"/>
          <w:szCs w:val="34"/>
        </w:rPr>
        <w:t>B</w:t>
      </w:r>
      <w:r>
        <w:rPr>
          <w:rFonts w:ascii="Arial" w:eastAsia="Arial" w:hAnsi="Arial" w:cs="Arial"/>
          <w:color w:val="5B305D"/>
          <w:spacing w:val="-13"/>
          <w:w w:val="87"/>
          <w:sz w:val="34"/>
          <w:szCs w:val="34"/>
        </w:rPr>
        <w:t>ap</w:t>
      </w:r>
      <w:r>
        <w:rPr>
          <w:rFonts w:ascii="Arial" w:eastAsia="Arial" w:hAnsi="Arial" w:cs="Arial"/>
          <w:color w:val="5B305D"/>
          <w:spacing w:val="-13"/>
          <w:w w:val="114"/>
          <w:sz w:val="34"/>
          <w:szCs w:val="34"/>
        </w:rPr>
        <w:t>t</w:t>
      </w:r>
      <w:r>
        <w:rPr>
          <w:rFonts w:ascii="Arial" w:eastAsia="Arial" w:hAnsi="Arial" w:cs="Arial"/>
          <w:color w:val="5B305D"/>
          <w:spacing w:val="-13"/>
          <w:w w:val="107"/>
          <w:sz w:val="34"/>
          <w:szCs w:val="34"/>
        </w:rPr>
        <w:t>i</w:t>
      </w:r>
      <w:r>
        <w:rPr>
          <w:rFonts w:ascii="Arial" w:eastAsia="Arial" w:hAnsi="Arial" w:cs="Arial"/>
          <w:color w:val="5B305D"/>
          <w:spacing w:val="-13"/>
          <w:sz w:val="34"/>
          <w:szCs w:val="34"/>
        </w:rPr>
        <w:t>s</w:t>
      </w:r>
      <w:r>
        <w:rPr>
          <w:rFonts w:ascii="Arial" w:eastAsia="Arial" w:hAnsi="Arial" w:cs="Arial"/>
          <w:color w:val="5B305D"/>
          <w:spacing w:val="-13"/>
          <w:w w:val="114"/>
          <w:sz w:val="34"/>
          <w:szCs w:val="34"/>
        </w:rPr>
        <w:t>t</w:t>
      </w:r>
      <w:r>
        <w:rPr>
          <w:rFonts w:ascii="Arial" w:eastAsia="Arial" w:hAnsi="Arial" w:cs="Arial"/>
          <w:color w:val="5B305D"/>
          <w:spacing w:val="-13"/>
          <w:w w:val="98"/>
          <w:sz w:val="34"/>
          <w:szCs w:val="34"/>
        </w:rPr>
        <w:t>r</w:t>
      </w:r>
      <w:r>
        <w:rPr>
          <w:rFonts w:ascii="Arial" w:eastAsia="Arial" w:hAnsi="Arial" w:cs="Arial"/>
          <w:color w:val="5B305D"/>
          <w:spacing w:val="-10"/>
          <w:w w:val="94"/>
          <w:sz w:val="34"/>
          <w:szCs w:val="34"/>
        </w:rPr>
        <w:t>y</w:t>
      </w:r>
      <w:proofErr w:type="spellEnd"/>
      <w:r>
        <w:rPr>
          <w:rFonts w:ascii="Arial" w:eastAsia="Arial" w:hAnsi="Arial" w:cs="Arial"/>
          <w:color w:val="5B305D"/>
          <w:spacing w:val="-4"/>
          <w:sz w:val="34"/>
          <w:szCs w:val="34"/>
        </w:rPr>
        <w:t xml:space="preserve"> </w:t>
      </w:r>
      <w:r>
        <w:rPr>
          <w:rFonts w:ascii="Arial" w:eastAsia="Arial" w:hAnsi="Arial" w:cs="Arial"/>
          <w:color w:val="5B305D"/>
          <w:spacing w:val="-3"/>
          <w:w w:val="87"/>
          <w:sz w:val="34"/>
          <w:szCs w:val="34"/>
        </w:rPr>
        <w:t>p</w:t>
      </w:r>
      <w:r>
        <w:rPr>
          <w:rFonts w:ascii="Arial" w:eastAsia="Arial" w:hAnsi="Arial" w:cs="Arial"/>
          <w:color w:val="5B305D"/>
          <w:spacing w:val="-3"/>
          <w:w w:val="86"/>
          <w:sz w:val="34"/>
          <w:szCs w:val="34"/>
        </w:rPr>
        <w:t>oo</w:t>
      </w:r>
      <w:r>
        <w:rPr>
          <w:rFonts w:ascii="Arial" w:eastAsia="Arial" w:hAnsi="Arial" w:cs="Arial"/>
          <w:color w:val="5B305D"/>
          <w:w w:val="109"/>
          <w:sz w:val="34"/>
          <w:szCs w:val="34"/>
        </w:rPr>
        <w:t>l</w:t>
      </w:r>
      <w:r>
        <w:rPr>
          <w:rFonts w:ascii="Arial" w:eastAsia="Arial" w:hAnsi="Arial" w:cs="Arial"/>
          <w:color w:val="5B305D"/>
          <w:spacing w:val="-4"/>
          <w:sz w:val="34"/>
          <w:szCs w:val="34"/>
        </w:rPr>
        <w:t xml:space="preserve"> </w:t>
      </w:r>
      <w:r>
        <w:rPr>
          <w:rFonts w:ascii="Arial" w:eastAsia="Arial" w:hAnsi="Arial" w:cs="Arial"/>
          <w:color w:val="5B305D"/>
          <w:spacing w:val="-3"/>
          <w:w w:val="86"/>
          <w:sz w:val="34"/>
          <w:szCs w:val="34"/>
        </w:rPr>
        <w:t>o</w:t>
      </w:r>
      <w:r>
        <w:rPr>
          <w:rFonts w:ascii="Arial" w:eastAsia="Arial" w:hAnsi="Arial" w:cs="Arial"/>
          <w:color w:val="5B305D"/>
          <w:w w:val="98"/>
          <w:sz w:val="34"/>
          <w:szCs w:val="34"/>
        </w:rPr>
        <w:t>r</w:t>
      </w:r>
      <w:r>
        <w:rPr>
          <w:rFonts w:ascii="Arial" w:eastAsia="Arial" w:hAnsi="Arial" w:cs="Arial"/>
          <w:color w:val="5B305D"/>
          <w:spacing w:val="-4"/>
          <w:sz w:val="34"/>
          <w:szCs w:val="34"/>
        </w:rPr>
        <w:t xml:space="preserve"> </w:t>
      </w:r>
      <w:r>
        <w:rPr>
          <w:rFonts w:ascii="Arial" w:eastAsia="Arial" w:hAnsi="Arial" w:cs="Arial"/>
          <w:color w:val="5B305D"/>
          <w:spacing w:val="-12"/>
          <w:w w:val="98"/>
          <w:sz w:val="34"/>
          <w:szCs w:val="34"/>
        </w:rPr>
        <w:t>r</w:t>
      </w:r>
      <w:r>
        <w:rPr>
          <w:rFonts w:ascii="Arial" w:eastAsia="Arial" w:hAnsi="Arial" w:cs="Arial"/>
          <w:color w:val="5B305D"/>
          <w:spacing w:val="-12"/>
          <w:w w:val="107"/>
          <w:sz w:val="34"/>
          <w:szCs w:val="34"/>
        </w:rPr>
        <w:t>i</w:t>
      </w:r>
      <w:r>
        <w:rPr>
          <w:rFonts w:ascii="Arial" w:eastAsia="Arial" w:hAnsi="Arial" w:cs="Arial"/>
          <w:color w:val="5B305D"/>
          <w:spacing w:val="-22"/>
          <w:w w:val="88"/>
          <w:sz w:val="34"/>
          <w:szCs w:val="34"/>
        </w:rPr>
        <w:t>v</w:t>
      </w:r>
      <w:r>
        <w:rPr>
          <w:rFonts w:ascii="Arial" w:eastAsia="Arial" w:hAnsi="Arial" w:cs="Arial"/>
          <w:color w:val="5B305D"/>
          <w:spacing w:val="-12"/>
          <w:sz w:val="34"/>
          <w:szCs w:val="34"/>
        </w:rPr>
        <w:t>e</w:t>
      </w:r>
      <w:r>
        <w:rPr>
          <w:rFonts w:ascii="Arial" w:eastAsia="Arial" w:hAnsi="Arial" w:cs="Arial"/>
          <w:color w:val="5B305D"/>
          <w:spacing w:val="-9"/>
          <w:w w:val="98"/>
          <w:sz w:val="34"/>
          <w:szCs w:val="34"/>
        </w:rPr>
        <w:t>r</w:t>
      </w:r>
    </w:p>
    <w:p w:rsidR="00EE3F7B" w:rsidRDefault="00EE3F7B">
      <w:pPr>
        <w:spacing w:after="0" w:line="240" w:lineRule="exact"/>
        <w:rPr>
          <w:rFonts w:ascii="Arial" w:eastAsia="Arial" w:hAnsi="Arial" w:cs="Arial"/>
          <w:spacing w:val="-9"/>
          <w:w w:val="98"/>
          <w:sz w:val="24"/>
          <w:szCs w:val="24"/>
        </w:rPr>
      </w:pPr>
    </w:p>
    <w:p w:rsidR="00EE3F7B" w:rsidRDefault="00EE3F7B">
      <w:pPr>
        <w:spacing w:after="0" w:line="240" w:lineRule="exact"/>
        <w:rPr>
          <w:rFonts w:ascii="Arial" w:eastAsia="Arial" w:hAnsi="Arial" w:cs="Arial"/>
          <w:spacing w:val="-9"/>
          <w:w w:val="98"/>
          <w:sz w:val="24"/>
          <w:szCs w:val="24"/>
        </w:rPr>
      </w:pPr>
    </w:p>
    <w:p w:rsidR="00EE3F7B" w:rsidRDefault="00EE3F7B">
      <w:pPr>
        <w:spacing w:after="15" w:line="120" w:lineRule="exact"/>
        <w:rPr>
          <w:rFonts w:ascii="Arial" w:eastAsia="Arial" w:hAnsi="Arial" w:cs="Arial"/>
          <w:spacing w:val="-9"/>
          <w:w w:val="98"/>
          <w:sz w:val="12"/>
          <w:szCs w:val="12"/>
        </w:rPr>
      </w:pPr>
    </w:p>
    <w:p w:rsidR="00EE3F7B" w:rsidRDefault="000C5CEB">
      <w:pPr>
        <w:spacing w:after="0" w:line="208" w:lineRule="auto"/>
        <w:ind w:right="326"/>
        <w:jc w:val="center"/>
        <w:rPr>
          <w:rFonts w:ascii="Arial" w:eastAsia="Arial" w:hAnsi="Arial" w:cs="Arial"/>
          <w:color w:val="5B305D"/>
          <w:spacing w:val="-27"/>
          <w:sz w:val="34"/>
          <w:szCs w:val="34"/>
        </w:rPr>
      </w:pPr>
      <w:r>
        <w:rPr>
          <w:rFonts w:ascii="Arial" w:eastAsia="Arial" w:hAnsi="Arial" w:cs="Arial"/>
          <w:color w:val="5B305D"/>
          <w:spacing w:val="-42"/>
          <w:sz w:val="34"/>
          <w:szCs w:val="34"/>
        </w:rPr>
        <w:t>P</w:t>
      </w:r>
      <w:r>
        <w:rPr>
          <w:rFonts w:ascii="Arial" w:eastAsia="Arial" w:hAnsi="Arial" w:cs="Arial"/>
          <w:color w:val="5B305D"/>
          <w:spacing w:val="-27"/>
          <w:sz w:val="34"/>
          <w:szCs w:val="34"/>
        </w:rPr>
        <w:t>e</w:t>
      </w:r>
      <w:r>
        <w:rPr>
          <w:rFonts w:ascii="Arial" w:eastAsia="Arial" w:hAnsi="Arial" w:cs="Arial"/>
          <w:color w:val="5B305D"/>
          <w:spacing w:val="-28"/>
          <w:w w:val="98"/>
          <w:sz w:val="34"/>
          <w:szCs w:val="34"/>
        </w:rPr>
        <w:t>r</w:t>
      </w:r>
      <w:r>
        <w:rPr>
          <w:rFonts w:ascii="Arial" w:eastAsia="Arial" w:hAnsi="Arial" w:cs="Arial"/>
          <w:color w:val="5B305D"/>
          <w:spacing w:val="-27"/>
          <w:sz w:val="34"/>
          <w:szCs w:val="34"/>
        </w:rPr>
        <w:t>s</w:t>
      </w:r>
      <w:r>
        <w:rPr>
          <w:rFonts w:ascii="Arial" w:eastAsia="Arial" w:hAnsi="Arial" w:cs="Arial"/>
          <w:color w:val="5B305D"/>
          <w:spacing w:val="-27"/>
          <w:w w:val="86"/>
          <w:sz w:val="34"/>
          <w:szCs w:val="34"/>
        </w:rPr>
        <w:t>o</w:t>
      </w:r>
      <w:r>
        <w:rPr>
          <w:rFonts w:ascii="Arial" w:eastAsia="Arial" w:hAnsi="Arial" w:cs="Arial"/>
          <w:color w:val="5B305D"/>
          <w:spacing w:val="-24"/>
          <w:w w:val="87"/>
          <w:sz w:val="34"/>
          <w:szCs w:val="34"/>
        </w:rPr>
        <w:t>n</w:t>
      </w:r>
      <w:r>
        <w:rPr>
          <w:rFonts w:ascii="Arial" w:eastAsia="Arial" w:hAnsi="Arial" w:cs="Arial"/>
          <w:color w:val="5B305D"/>
          <w:spacing w:val="-4"/>
          <w:sz w:val="34"/>
          <w:szCs w:val="34"/>
        </w:rPr>
        <w:t xml:space="preserve"> </w:t>
      </w:r>
      <w:r>
        <w:rPr>
          <w:rFonts w:ascii="Arial" w:eastAsia="Arial" w:hAnsi="Arial" w:cs="Arial"/>
          <w:color w:val="5B305D"/>
          <w:spacing w:val="-12"/>
          <w:w w:val="86"/>
          <w:sz w:val="34"/>
          <w:szCs w:val="34"/>
        </w:rPr>
        <w:t>b</w:t>
      </w:r>
      <w:r>
        <w:rPr>
          <w:rFonts w:ascii="Arial" w:eastAsia="Arial" w:hAnsi="Arial" w:cs="Arial"/>
          <w:color w:val="5B305D"/>
          <w:spacing w:val="-12"/>
          <w:sz w:val="34"/>
          <w:szCs w:val="34"/>
        </w:rPr>
        <w:t>e</w:t>
      </w:r>
      <w:r>
        <w:rPr>
          <w:rFonts w:ascii="Arial" w:eastAsia="Arial" w:hAnsi="Arial" w:cs="Arial"/>
          <w:color w:val="5B305D"/>
          <w:spacing w:val="-12"/>
          <w:w w:val="107"/>
          <w:sz w:val="34"/>
          <w:szCs w:val="34"/>
        </w:rPr>
        <w:t>i</w:t>
      </w:r>
      <w:r>
        <w:rPr>
          <w:rFonts w:ascii="Arial" w:eastAsia="Arial" w:hAnsi="Arial" w:cs="Arial"/>
          <w:color w:val="5B305D"/>
          <w:spacing w:val="-12"/>
          <w:w w:val="87"/>
          <w:sz w:val="34"/>
          <w:szCs w:val="34"/>
        </w:rPr>
        <w:t>n</w:t>
      </w:r>
      <w:r>
        <w:rPr>
          <w:rFonts w:ascii="Arial" w:eastAsia="Arial" w:hAnsi="Arial" w:cs="Arial"/>
          <w:color w:val="5B305D"/>
          <w:spacing w:val="-9"/>
          <w:w w:val="86"/>
          <w:sz w:val="34"/>
          <w:szCs w:val="34"/>
        </w:rPr>
        <w:t>g</w:t>
      </w:r>
      <w:r>
        <w:rPr>
          <w:rFonts w:ascii="Arial" w:eastAsia="Arial" w:hAnsi="Arial" w:cs="Arial"/>
          <w:color w:val="5B305D"/>
          <w:spacing w:val="-4"/>
          <w:sz w:val="34"/>
          <w:szCs w:val="34"/>
        </w:rPr>
        <w:t xml:space="preserve"> </w:t>
      </w:r>
      <w:r>
        <w:rPr>
          <w:rFonts w:ascii="Arial" w:eastAsia="Arial" w:hAnsi="Arial" w:cs="Arial"/>
          <w:color w:val="5B305D"/>
          <w:spacing w:val="-14"/>
          <w:w w:val="86"/>
          <w:sz w:val="34"/>
          <w:szCs w:val="34"/>
        </w:rPr>
        <w:t>b</w:t>
      </w:r>
      <w:r>
        <w:rPr>
          <w:rFonts w:ascii="Arial" w:eastAsia="Arial" w:hAnsi="Arial" w:cs="Arial"/>
          <w:color w:val="5B305D"/>
          <w:spacing w:val="-14"/>
          <w:w w:val="87"/>
          <w:sz w:val="34"/>
          <w:szCs w:val="34"/>
        </w:rPr>
        <w:t>ap</w:t>
      </w:r>
      <w:r>
        <w:rPr>
          <w:rFonts w:ascii="Arial" w:eastAsia="Arial" w:hAnsi="Arial" w:cs="Arial"/>
          <w:color w:val="5B305D"/>
          <w:spacing w:val="-14"/>
          <w:w w:val="114"/>
          <w:sz w:val="34"/>
          <w:szCs w:val="34"/>
        </w:rPr>
        <w:t>t</w:t>
      </w:r>
      <w:r>
        <w:rPr>
          <w:rFonts w:ascii="Arial" w:eastAsia="Arial" w:hAnsi="Arial" w:cs="Arial"/>
          <w:color w:val="5B305D"/>
          <w:spacing w:val="-14"/>
          <w:w w:val="107"/>
          <w:sz w:val="34"/>
          <w:szCs w:val="34"/>
        </w:rPr>
        <w:t>i</w:t>
      </w:r>
      <w:r>
        <w:rPr>
          <w:rFonts w:ascii="Arial" w:eastAsia="Arial" w:hAnsi="Arial" w:cs="Arial"/>
          <w:color w:val="5B305D"/>
          <w:spacing w:val="-14"/>
          <w:sz w:val="34"/>
          <w:szCs w:val="34"/>
        </w:rPr>
        <w:t>se</w:t>
      </w:r>
      <w:r>
        <w:rPr>
          <w:rFonts w:ascii="Arial" w:eastAsia="Arial" w:hAnsi="Arial" w:cs="Arial"/>
          <w:color w:val="5B305D"/>
          <w:spacing w:val="-11"/>
          <w:w w:val="89"/>
          <w:sz w:val="34"/>
          <w:szCs w:val="34"/>
        </w:rPr>
        <w:t>d</w:t>
      </w:r>
      <w:r>
        <w:rPr>
          <w:rFonts w:ascii="Arial" w:eastAsia="Arial" w:hAnsi="Arial" w:cs="Arial"/>
          <w:color w:val="5B305D"/>
          <w:spacing w:val="-4"/>
          <w:sz w:val="34"/>
          <w:szCs w:val="34"/>
        </w:rPr>
        <w:t xml:space="preserve"> </w:t>
      </w:r>
      <w:r>
        <w:rPr>
          <w:rFonts w:ascii="Arial" w:eastAsia="Arial" w:hAnsi="Arial" w:cs="Arial"/>
          <w:color w:val="5B305D"/>
          <w:spacing w:val="-21"/>
          <w:w w:val="87"/>
          <w:sz w:val="34"/>
          <w:szCs w:val="34"/>
        </w:rPr>
        <w:t>ma</w:t>
      </w:r>
      <w:r>
        <w:rPr>
          <w:rFonts w:ascii="Arial" w:eastAsia="Arial" w:hAnsi="Arial" w:cs="Arial"/>
          <w:color w:val="5B305D"/>
          <w:spacing w:val="-33"/>
          <w:w w:val="94"/>
          <w:sz w:val="34"/>
          <w:szCs w:val="34"/>
        </w:rPr>
        <w:t>k</w:t>
      </w:r>
      <w:r>
        <w:rPr>
          <w:rFonts w:ascii="Arial" w:eastAsia="Arial" w:hAnsi="Arial" w:cs="Arial"/>
          <w:color w:val="5B305D"/>
          <w:spacing w:val="-21"/>
          <w:sz w:val="34"/>
          <w:szCs w:val="34"/>
        </w:rPr>
        <w:t>e</w:t>
      </w:r>
      <w:r>
        <w:rPr>
          <w:rFonts w:ascii="Arial" w:eastAsia="Arial" w:hAnsi="Arial" w:cs="Arial"/>
          <w:color w:val="5B305D"/>
          <w:spacing w:val="-18"/>
          <w:sz w:val="34"/>
          <w:szCs w:val="34"/>
        </w:rPr>
        <w:t>s</w:t>
      </w:r>
      <w:r>
        <w:rPr>
          <w:rFonts w:ascii="Arial" w:eastAsia="Arial" w:hAnsi="Arial" w:cs="Arial"/>
          <w:color w:val="5B305D"/>
          <w:spacing w:val="-4"/>
          <w:sz w:val="34"/>
          <w:szCs w:val="34"/>
        </w:rPr>
        <w:t xml:space="preserve"> </w:t>
      </w:r>
      <w:r>
        <w:rPr>
          <w:rFonts w:ascii="Arial" w:eastAsia="Arial" w:hAnsi="Arial" w:cs="Arial"/>
          <w:color w:val="5B305D"/>
          <w:spacing w:val="-12"/>
          <w:w w:val="114"/>
          <w:sz w:val="34"/>
          <w:szCs w:val="34"/>
        </w:rPr>
        <w:t>t</w:t>
      </w:r>
      <w:r>
        <w:rPr>
          <w:rFonts w:ascii="Arial" w:eastAsia="Arial" w:hAnsi="Arial" w:cs="Arial"/>
          <w:color w:val="5B305D"/>
          <w:spacing w:val="-12"/>
          <w:w w:val="87"/>
          <w:sz w:val="34"/>
          <w:szCs w:val="34"/>
        </w:rPr>
        <w:t>h</w:t>
      </w:r>
      <w:r>
        <w:rPr>
          <w:rFonts w:ascii="Arial" w:eastAsia="Arial" w:hAnsi="Arial" w:cs="Arial"/>
          <w:color w:val="5B305D"/>
          <w:spacing w:val="-13"/>
          <w:sz w:val="34"/>
          <w:szCs w:val="34"/>
        </w:rPr>
        <w:t>e</w:t>
      </w:r>
      <w:r>
        <w:rPr>
          <w:rFonts w:ascii="Arial" w:eastAsia="Arial" w:hAnsi="Arial" w:cs="Arial"/>
          <w:color w:val="5B305D"/>
          <w:spacing w:val="-12"/>
          <w:w w:val="107"/>
          <w:sz w:val="34"/>
          <w:szCs w:val="34"/>
        </w:rPr>
        <w:t>i</w:t>
      </w:r>
      <w:r>
        <w:rPr>
          <w:rFonts w:ascii="Arial" w:eastAsia="Arial" w:hAnsi="Arial" w:cs="Arial"/>
          <w:color w:val="5B305D"/>
          <w:spacing w:val="-9"/>
          <w:w w:val="98"/>
          <w:sz w:val="34"/>
          <w:szCs w:val="34"/>
        </w:rPr>
        <w:t>r</w:t>
      </w:r>
      <w:r>
        <w:rPr>
          <w:rFonts w:ascii="Arial" w:eastAsia="Arial" w:hAnsi="Arial" w:cs="Arial"/>
          <w:color w:val="5B305D"/>
          <w:sz w:val="34"/>
          <w:szCs w:val="34"/>
        </w:rPr>
        <w:t xml:space="preserve"> </w:t>
      </w:r>
      <w:r>
        <w:rPr>
          <w:rFonts w:ascii="Arial" w:eastAsia="Arial" w:hAnsi="Arial" w:cs="Arial"/>
          <w:color w:val="5B305D"/>
          <w:spacing w:val="-7"/>
          <w:w w:val="86"/>
          <w:sz w:val="34"/>
          <w:szCs w:val="34"/>
        </w:rPr>
        <w:t>o</w:t>
      </w:r>
      <w:r>
        <w:rPr>
          <w:rFonts w:ascii="Arial" w:eastAsia="Arial" w:hAnsi="Arial" w:cs="Arial"/>
          <w:color w:val="5B305D"/>
          <w:spacing w:val="-3"/>
          <w:w w:val="93"/>
          <w:sz w:val="34"/>
          <w:szCs w:val="34"/>
        </w:rPr>
        <w:t>w</w:t>
      </w:r>
      <w:r>
        <w:rPr>
          <w:rFonts w:ascii="Arial" w:eastAsia="Arial" w:hAnsi="Arial" w:cs="Arial"/>
          <w:color w:val="5B305D"/>
          <w:w w:val="87"/>
          <w:sz w:val="34"/>
          <w:szCs w:val="34"/>
        </w:rPr>
        <w:t>n</w:t>
      </w:r>
      <w:r>
        <w:rPr>
          <w:rFonts w:ascii="Arial" w:eastAsia="Arial" w:hAnsi="Arial" w:cs="Arial"/>
          <w:color w:val="5B305D"/>
          <w:spacing w:val="-4"/>
          <w:sz w:val="34"/>
          <w:szCs w:val="34"/>
        </w:rPr>
        <w:t xml:space="preserve"> </w:t>
      </w:r>
      <w:r>
        <w:rPr>
          <w:rFonts w:ascii="Arial" w:eastAsia="Arial" w:hAnsi="Arial" w:cs="Arial"/>
          <w:color w:val="5B305D"/>
          <w:spacing w:val="-20"/>
          <w:w w:val="87"/>
          <w:sz w:val="34"/>
          <w:szCs w:val="34"/>
        </w:rPr>
        <w:t>p</w:t>
      </w:r>
      <w:r>
        <w:rPr>
          <w:rFonts w:ascii="Arial" w:eastAsia="Arial" w:hAnsi="Arial" w:cs="Arial"/>
          <w:color w:val="5B305D"/>
          <w:spacing w:val="-28"/>
          <w:w w:val="98"/>
          <w:sz w:val="34"/>
          <w:szCs w:val="34"/>
        </w:rPr>
        <w:t>r</w:t>
      </w:r>
      <w:r>
        <w:rPr>
          <w:rFonts w:ascii="Arial" w:eastAsia="Arial" w:hAnsi="Arial" w:cs="Arial"/>
          <w:color w:val="5B305D"/>
          <w:spacing w:val="-20"/>
          <w:w w:val="86"/>
          <w:sz w:val="34"/>
          <w:szCs w:val="34"/>
        </w:rPr>
        <w:t>o</w:t>
      </w:r>
      <w:r>
        <w:rPr>
          <w:rFonts w:ascii="Arial" w:eastAsia="Arial" w:hAnsi="Arial" w:cs="Arial"/>
          <w:color w:val="5B305D"/>
          <w:spacing w:val="-20"/>
          <w:w w:val="87"/>
          <w:sz w:val="34"/>
          <w:szCs w:val="34"/>
        </w:rPr>
        <w:t>m</w:t>
      </w:r>
      <w:r>
        <w:rPr>
          <w:rFonts w:ascii="Arial" w:eastAsia="Arial" w:hAnsi="Arial" w:cs="Arial"/>
          <w:color w:val="5B305D"/>
          <w:spacing w:val="-20"/>
          <w:w w:val="107"/>
          <w:sz w:val="34"/>
          <w:szCs w:val="34"/>
        </w:rPr>
        <w:t>i</w:t>
      </w:r>
      <w:r>
        <w:rPr>
          <w:rFonts w:ascii="Arial" w:eastAsia="Arial" w:hAnsi="Arial" w:cs="Arial"/>
          <w:color w:val="5B305D"/>
          <w:spacing w:val="-20"/>
          <w:sz w:val="34"/>
          <w:szCs w:val="34"/>
        </w:rPr>
        <w:t>se</w:t>
      </w:r>
      <w:r>
        <w:rPr>
          <w:rFonts w:ascii="Arial" w:eastAsia="Arial" w:hAnsi="Arial" w:cs="Arial"/>
          <w:color w:val="5B305D"/>
          <w:spacing w:val="-17"/>
          <w:sz w:val="34"/>
          <w:szCs w:val="34"/>
        </w:rPr>
        <w:t>s</w:t>
      </w:r>
      <w:r>
        <w:rPr>
          <w:rFonts w:ascii="Arial" w:eastAsia="Arial" w:hAnsi="Arial" w:cs="Arial"/>
          <w:color w:val="5B305D"/>
          <w:spacing w:val="-4"/>
          <w:sz w:val="34"/>
          <w:szCs w:val="34"/>
        </w:rPr>
        <w:t xml:space="preserve"> </w:t>
      </w:r>
      <w:r>
        <w:rPr>
          <w:rFonts w:ascii="Arial" w:eastAsia="Arial" w:hAnsi="Arial" w:cs="Arial"/>
          <w:color w:val="5B305D"/>
          <w:spacing w:val="-3"/>
          <w:w w:val="114"/>
          <w:sz w:val="34"/>
          <w:szCs w:val="34"/>
        </w:rPr>
        <w:t>t</w:t>
      </w:r>
      <w:r>
        <w:rPr>
          <w:rFonts w:ascii="Arial" w:eastAsia="Arial" w:hAnsi="Arial" w:cs="Arial"/>
          <w:color w:val="5B305D"/>
          <w:w w:val="86"/>
          <w:sz w:val="34"/>
          <w:szCs w:val="34"/>
        </w:rPr>
        <w:t>o</w:t>
      </w:r>
      <w:r>
        <w:rPr>
          <w:rFonts w:ascii="Arial" w:eastAsia="Arial" w:hAnsi="Arial" w:cs="Arial"/>
          <w:color w:val="5B305D"/>
          <w:spacing w:val="-4"/>
          <w:sz w:val="34"/>
          <w:szCs w:val="34"/>
        </w:rPr>
        <w:t xml:space="preserve"> </w:t>
      </w:r>
      <w:r>
        <w:rPr>
          <w:rFonts w:ascii="Arial" w:eastAsia="Arial" w:hAnsi="Arial" w:cs="Arial"/>
          <w:color w:val="5B305D"/>
          <w:spacing w:val="-9"/>
          <w:w w:val="96"/>
          <w:sz w:val="34"/>
          <w:szCs w:val="34"/>
        </w:rPr>
        <w:t>f</w:t>
      </w:r>
      <w:r>
        <w:rPr>
          <w:rFonts w:ascii="Arial" w:eastAsia="Arial" w:hAnsi="Arial" w:cs="Arial"/>
          <w:color w:val="5B305D"/>
          <w:spacing w:val="-3"/>
          <w:w w:val="86"/>
          <w:sz w:val="34"/>
          <w:szCs w:val="34"/>
        </w:rPr>
        <w:t>o</w:t>
      </w:r>
      <w:r>
        <w:rPr>
          <w:rFonts w:ascii="Arial" w:eastAsia="Arial" w:hAnsi="Arial" w:cs="Arial"/>
          <w:color w:val="5B305D"/>
          <w:spacing w:val="-3"/>
          <w:w w:val="109"/>
          <w:sz w:val="34"/>
          <w:szCs w:val="34"/>
        </w:rPr>
        <w:t>ll</w:t>
      </w:r>
      <w:r>
        <w:rPr>
          <w:rFonts w:ascii="Arial" w:eastAsia="Arial" w:hAnsi="Arial" w:cs="Arial"/>
          <w:color w:val="5B305D"/>
          <w:spacing w:val="-8"/>
          <w:w w:val="86"/>
          <w:sz w:val="34"/>
          <w:szCs w:val="34"/>
        </w:rPr>
        <w:t>o</w:t>
      </w:r>
      <w:r>
        <w:rPr>
          <w:rFonts w:ascii="Arial" w:eastAsia="Arial" w:hAnsi="Arial" w:cs="Arial"/>
          <w:color w:val="5B305D"/>
          <w:w w:val="93"/>
          <w:sz w:val="34"/>
          <w:szCs w:val="34"/>
        </w:rPr>
        <w:t>w</w:t>
      </w:r>
      <w:r>
        <w:rPr>
          <w:rFonts w:ascii="Arial" w:eastAsia="Arial" w:hAnsi="Arial" w:cs="Arial"/>
          <w:color w:val="5B305D"/>
          <w:spacing w:val="-4"/>
          <w:sz w:val="34"/>
          <w:szCs w:val="34"/>
        </w:rPr>
        <w:t xml:space="preserve"> </w:t>
      </w:r>
      <w:r>
        <w:rPr>
          <w:rFonts w:ascii="Arial" w:eastAsia="Arial" w:hAnsi="Arial" w:cs="Arial"/>
          <w:color w:val="5B305D"/>
          <w:spacing w:val="-30"/>
          <w:w w:val="82"/>
          <w:sz w:val="34"/>
          <w:szCs w:val="34"/>
        </w:rPr>
        <w:t>J</w:t>
      </w:r>
      <w:r>
        <w:rPr>
          <w:rFonts w:ascii="Arial" w:eastAsia="Arial" w:hAnsi="Arial" w:cs="Arial"/>
          <w:color w:val="5B305D"/>
          <w:spacing w:val="-30"/>
          <w:sz w:val="34"/>
          <w:szCs w:val="34"/>
        </w:rPr>
        <w:t>es</w:t>
      </w:r>
      <w:r>
        <w:rPr>
          <w:rFonts w:ascii="Arial" w:eastAsia="Arial" w:hAnsi="Arial" w:cs="Arial"/>
          <w:color w:val="5B305D"/>
          <w:spacing w:val="-30"/>
          <w:w w:val="87"/>
          <w:sz w:val="34"/>
          <w:szCs w:val="34"/>
        </w:rPr>
        <w:t>u</w:t>
      </w:r>
      <w:r>
        <w:rPr>
          <w:rFonts w:ascii="Arial" w:eastAsia="Arial" w:hAnsi="Arial" w:cs="Arial"/>
          <w:color w:val="5B305D"/>
          <w:spacing w:val="-27"/>
          <w:sz w:val="34"/>
          <w:szCs w:val="34"/>
        </w:rPr>
        <w:t>s</w:t>
      </w:r>
    </w:p>
    <w:p w:rsidR="00EE3F7B" w:rsidRDefault="00EE3F7B">
      <w:pPr>
        <w:spacing w:after="0" w:line="240" w:lineRule="exact"/>
        <w:rPr>
          <w:rFonts w:ascii="Arial" w:eastAsia="Arial" w:hAnsi="Arial" w:cs="Arial"/>
          <w:spacing w:val="-27"/>
          <w:sz w:val="24"/>
          <w:szCs w:val="24"/>
        </w:rPr>
      </w:pPr>
    </w:p>
    <w:p w:rsidR="00EE3F7B" w:rsidRDefault="00EE3F7B">
      <w:pPr>
        <w:spacing w:after="0" w:line="240" w:lineRule="exact"/>
        <w:rPr>
          <w:rFonts w:ascii="Arial" w:eastAsia="Arial" w:hAnsi="Arial" w:cs="Arial"/>
          <w:spacing w:val="-27"/>
          <w:sz w:val="24"/>
          <w:szCs w:val="24"/>
        </w:rPr>
      </w:pPr>
    </w:p>
    <w:p w:rsidR="00EE3F7B" w:rsidRDefault="00EE3F7B">
      <w:pPr>
        <w:spacing w:after="6" w:line="180" w:lineRule="exact"/>
        <w:rPr>
          <w:rFonts w:ascii="Arial" w:eastAsia="Arial" w:hAnsi="Arial" w:cs="Arial"/>
          <w:spacing w:val="-27"/>
          <w:sz w:val="18"/>
          <w:szCs w:val="18"/>
        </w:rPr>
      </w:pPr>
    </w:p>
    <w:p w:rsidR="00EE3F7B" w:rsidRDefault="000C5CEB">
      <w:pPr>
        <w:spacing w:after="0" w:line="240" w:lineRule="auto"/>
        <w:ind w:left="1818" w:right="-20"/>
        <w:rPr>
          <w:rFonts w:ascii="Arial" w:eastAsia="Arial" w:hAnsi="Arial" w:cs="Arial"/>
          <w:color w:val="5B305D"/>
          <w:w w:val="109"/>
          <w:sz w:val="34"/>
          <w:szCs w:val="34"/>
        </w:rPr>
      </w:pPr>
      <w:r>
        <w:rPr>
          <w:rFonts w:ascii="Arial" w:eastAsia="Arial" w:hAnsi="Arial" w:cs="Arial"/>
          <w:color w:val="5B305D"/>
          <w:spacing w:val="-3"/>
          <w:w w:val="84"/>
          <w:sz w:val="34"/>
          <w:szCs w:val="34"/>
        </w:rPr>
        <w:t>N</w:t>
      </w:r>
      <w:r>
        <w:rPr>
          <w:rFonts w:ascii="Arial" w:eastAsia="Arial" w:hAnsi="Arial" w:cs="Arial"/>
          <w:color w:val="5B305D"/>
          <w:w w:val="86"/>
          <w:sz w:val="34"/>
          <w:szCs w:val="34"/>
        </w:rPr>
        <w:t>o</w:t>
      </w:r>
      <w:r>
        <w:rPr>
          <w:rFonts w:ascii="Arial" w:eastAsia="Arial" w:hAnsi="Arial" w:cs="Arial"/>
          <w:color w:val="5B305D"/>
          <w:spacing w:val="-3"/>
          <w:sz w:val="34"/>
          <w:szCs w:val="34"/>
        </w:rPr>
        <w:t xml:space="preserve"> </w:t>
      </w:r>
      <w:r>
        <w:rPr>
          <w:rFonts w:ascii="Arial" w:eastAsia="Arial" w:hAnsi="Arial" w:cs="Arial"/>
          <w:color w:val="5B305D"/>
          <w:spacing w:val="-4"/>
          <w:w w:val="86"/>
          <w:sz w:val="34"/>
          <w:szCs w:val="34"/>
        </w:rPr>
        <w:t>o</w:t>
      </w:r>
      <w:r>
        <w:rPr>
          <w:rFonts w:ascii="Arial" w:eastAsia="Arial" w:hAnsi="Arial" w:cs="Arial"/>
          <w:color w:val="5B305D"/>
          <w:spacing w:val="-3"/>
          <w:w w:val="107"/>
          <w:sz w:val="34"/>
          <w:szCs w:val="34"/>
        </w:rPr>
        <w:t>i</w:t>
      </w:r>
      <w:r>
        <w:rPr>
          <w:rFonts w:ascii="Arial" w:eastAsia="Arial" w:hAnsi="Arial" w:cs="Arial"/>
          <w:color w:val="5B305D"/>
          <w:w w:val="109"/>
          <w:sz w:val="34"/>
          <w:szCs w:val="34"/>
        </w:rPr>
        <w:t>l</w:t>
      </w:r>
    </w:p>
    <w:p w:rsidR="00EE3F7B" w:rsidRDefault="00EE3F7B">
      <w:pPr>
        <w:spacing w:after="0" w:line="240" w:lineRule="exact"/>
        <w:rPr>
          <w:rFonts w:ascii="Arial" w:eastAsia="Arial" w:hAnsi="Arial" w:cs="Arial"/>
          <w:w w:val="109"/>
          <w:sz w:val="24"/>
          <w:szCs w:val="24"/>
        </w:rPr>
      </w:pPr>
    </w:p>
    <w:p w:rsidR="00EE3F7B" w:rsidRDefault="00EE3F7B">
      <w:pPr>
        <w:spacing w:after="0" w:line="240" w:lineRule="exact"/>
        <w:rPr>
          <w:rFonts w:ascii="Arial" w:eastAsia="Arial" w:hAnsi="Arial" w:cs="Arial"/>
          <w:w w:val="109"/>
          <w:sz w:val="24"/>
          <w:szCs w:val="24"/>
        </w:rPr>
      </w:pPr>
    </w:p>
    <w:p w:rsidR="00EE3F7B" w:rsidRDefault="00EE3F7B">
      <w:pPr>
        <w:spacing w:after="65" w:line="240" w:lineRule="exact"/>
        <w:rPr>
          <w:rFonts w:ascii="Arial" w:eastAsia="Arial" w:hAnsi="Arial" w:cs="Arial"/>
          <w:w w:val="109"/>
          <w:sz w:val="24"/>
          <w:szCs w:val="24"/>
        </w:rPr>
      </w:pPr>
    </w:p>
    <w:p w:rsidR="00EE3F7B" w:rsidRDefault="000C5CEB">
      <w:pPr>
        <w:spacing w:after="0" w:line="240" w:lineRule="auto"/>
        <w:ind w:left="427" w:right="-20"/>
        <w:rPr>
          <w:rFonts w:ascii="Arial" w:eastAsia="Arial" w:hAnsi="Arial" w:cs="Arial"/>
          <w:color w:val="5B305D"/>
          <w:spacing w:val="-9"/>
          <w:sz w:val="34"/>
          <w:szCs w:val="34"/>
        </w:rPr>
      </w:pPr>
      <w:r>
        <w:rPr>
          <w:rFonts w:ascii="Arial" w:eastAsia="Arial" w:hAnsi="Arial" w:cs="Arial"/>
          <w:color w:val="5B305D"/>
          <w:spacing w:val="-27"/>
          <w:sz w:val="34"/>
          <w:szCs w:val="34"/>
        </w:rPr>
        <w:t>S</w:t>
      </w:r>
      <w:r>
        <w:rPr>
          <w:rFonts w:ascii="Arial" w:eastAsia="Arial" w:hAnsi="Arial" w:cs="Arial"/>
          <w:color w:val="5B305D"/>
          <w:spacing w:val="-28"/>
          <w:w w:val="86"/>
          <w:sz w:val="34"/>
          <w:szCs w:val="34"/>
        </w:rPr>
        <w:t>o</w:t>
      </w:r>
      <w:r>
        <w:rPr>
          <w:rFonts w:ascii="Arial" w:eastAsia="Arial" w:hAnsi="Arial" w:cs="Arial"/>
          <w:color w:val="5B305D"/>
          <w:spacing w:val="-27"/>
          <w:w w:val="87"/>
          <w:sz w:val="34"/>
          <w:szCs w:val="34"/>
        </w:rPr>
        <w:t>m</w:t>
      </w:r>
      <w:r>
        <w:rPr>
          <w:rFonts w:ascii="Arial" w:eastAsia="Arial" w:hAnsi="Arial" w:cs="Arial"/>
          <w:color w:val="5B305D"/>
          <w:spacing w:val="-27"/>
          <w:sz w:val="34"/>
          <w:szCs w:val="34"/>
        </w:rPr>
        <w:t>e</w:t>
      </w:r>
      <w:r>
        <w:rPr>
          <w:rFonts w:ascii="Arial" w:eastAsia="Arial" w:hAnsi="Arial" w:cs="Arial"/>
          <w:color w:val="5B305D"/>
          <w:spacing w:val="-27"/>
          <w:w w:val="114"/>
          <w:sz w:val="34"/>
          <w:szCs w:val="34"/>
        </w:rPr>
        <w:t>t</w:t>
      </w:r>
      <w:r>
        <w:rPr>
          <w:rFonts w:ascii="Arial" w:eastAsia="Arial" w:hAnsi="Arial" w:cs="Arial"/>
          <w:color w:val="5B305D"/>
          <w:spacing w:val="-28"/>
          <w:w w:val="107"/>
          <w:sz w:val="34"/>
          <w:szCs w:val="34"/>
        </w:rPr>
        <w:t>i</w:t>
      </w:r>
      <w:r>
        <w:rPr>
          <w:rFonts w:ascii="Arial" w:eastAsia="Arial" w:hAnsi="Arial" w:cs="Arial"/>
          <w:color w:val="5B305D"/>
          <w:spacing w:val="-27"/>
          <w:w w:val="87"/>
          <w:sz w:val="34"/>
          <w:szCs w:val="34"/>
        </w:rPr>
        <w:t>m</w:t>
      </w:r>
      <w:r>
        <w:rPr>
          <w:rFonts w:ascii="Arial" w:eastAsia="Arial" w:hAnsi="Arial" w:cs="Arial"/>
          <w:color w:val="5B305D"/>
          <w:spacing w:val="-27"/>
          <w:sz w:val="34"/>
          <w:szCs w:val="34"/>
        </w:rPr>
        <w:t>e</w:t>
      </w:r>
      <w:r>
        <w:rPr>
          <w:rFonts w:ascii="Arial" w:eastAsia="Arial" w:hAnsi="Arial" w:cs="Arial"/>
          <w:color w:val="5B305D"/>
          <w:spacing w:val="-24"/>
          <w:sz w:val="34"/>
          <w:szCs w:val="34"/>
        </w:rPr>
        <w:t>s</w:t>
      </w:r>
      <w:r>
        <w:rPr>
          <w:rFonts w:ascii="Arial" w:eastAsia="Arial" w:hAnsi="Arial" w:cs="Arial"/>
          <w:color w:val="5B305D"/>
          <w:spacing w:val="-4"/>
          <w:sz w:val="34"/>
          <w:szCs w:val="34"/>
        </w:rPr>
        <w:t xml:space="preserve"> </w:t>
      </w:r>
      <w:r>
        <w:rPr>
          <w:rFonts w:ascii="Arial" w:eastAsia="Arial" w:hAnsi="Arial" w:cs="Arial"/>
          <w:color w:val="5B305D"/>
          <w:spacing w:val="-29"/>
          <w:w w:val="89"/>
          <w:sz w:val="34"/>
          <w:szCs w:val="34"/>
        </w:rPr>
        <w:t>d</w:t>
      </w:r>
      <w:r>
        <w:rPr>
          <w:rFonts w:ascii="Arial" w:eastAsia="Arial" w:hAnsi="Arial" w:cs="Arial"/>
          <w:color w:val="5B305D"/>
          <w:spacing w:val="-37"/>
          <w:w w:val="98"/>
          <w:sz w:val="34"/>
          <w:szCs w:val="34"/>
        </w:rPr>
        <w:t>r</w:t>
      </w:r>
      <w:r>
        <w:rPr>
          <w:rFonts w:ascii="Arial" w:eastAsia="Arial" w:hAnsi="Arial" w:cs="Arial"/>
          <w:color w:val="5B305D"/>
          <w:spacing w:val="-29"/>
          <w:sz w:val="34"/>
          <w:szCs w:val="34"/>
        </w:rPr>
        <w:t>esse</w:t>
      </w:r>
      <w:r>
        <w:rPr>
          <w:rFonts w:ascii="Arial" w:eastAsia="Arial" w:hAnsi="Arial" w:cs="Arial"/>
          <w:color w:val="5B305D"/>
          <w:spacing w:val="-26"/>
          <w:w w:val="89"/>
          <w:sz w:val="34"/>
          <w:szCs w:val="34"/>
        </w:rPr>
        <w:t>d</w:t>
      </w:r>
      <w:r>
        <w:rPr>
          <w:rFonts w:ascii="Arial" w:eastAsia="Arial" w:hAnsi="Arial" w:cs="Arial"/>
          <w:color w:val="5B305D"/>
          <w:spacing w:val="-4"/>
          <w:sz w:val="34"/>
          <w:szCs w:val="34"/>
        </w:rPr>
        <w:t xml:space="preserve"> </w:t>
      </w:r>
      <w:r>
        <w:rPr>
          <w:rFonts w:ascii="Arial" w:eastAsia="Arial" w:hAnsi="Arial" w:cs="Arial"/>
          <w:color w:val="5B305D"/>
          <w:spacing w:val="-3"/>
          <w:w w:val="107"/>
          <w:sz w:val="34"/>
          <w:szCs w:val="34"/>
        </w:rPr>
        <w:t>i</w:t>
      </w:r>
      <w:r>
        <w:rPr>
          <w:rFonts w:ascii="Arial" w:eastAsia="Arial" w:hAnsi="Arial" w:cs="Arial"/>
          <w:color w:val="5B305D"/>
          <w:w w:val="87"/>
          <w:sz w:val="34"/>
          <w:szCs w:val="34"/>
        </w:rPr>
        <w:t>n</w:t>
      </w:r>
      <w:r>
        <w:rPr>
          <w:rFonts w:ascii="Arial" w:eastAsia="Arial" w:hAnsi="Arial" w:cs="Arial"/>
          <w:color w:val="5B305D"/>
          <w:spacing w:val="-4"/>
          <w:sz w:val="34"/>
          <w:szCs w:val="34"/>
        </w:rPr>
        <w:t xml:space="preserve"> </w:t>
      </w:r>
      <w:r>
        <w:rPr>
          <w:rFonts w:ascii="Arial" w:eastAsia="Arial" w:hAnsi="Arial" w:cs="Arial"/>
          <w:color w:val="5B305D"/>
          <w:spacing w:val="-12"/>
          <w:w w:val="93"/>
          <w:sz w:val="34"/>
          <w:szCs w:val="34"/>
        </w:rPr>
        <w:t>w</w:t>
      </w:r>
      <w:r>
        <w:rPr>
          <w:rFonts w:ascii="Arial" w:eastAsia="Arial" w:hAnsi="Arial" w:cs="Arial"/>
          <w:color w:val="5B305D"/>
          <w:spacing w:val="-12"/>
          <w:w w:val="87"/>
          <w:sz w:val="34"/>
          <w:szCs w:val="34"/>
        </w:rPr>
        <w:t>h</w:t>
      </w:r>
      <w:r>
        <w:rPr>
          <w:rFonts w:ascii="Arial" w:eastAsia="Arial" w:hAnsi="Arial" w:cs="Arial"/>
          <w:color w:val="5B305D"/>
          <w:spacing w:val="-12"/>
          <w:w w:val="107"/>
          <w:sz w:val="34"/>
          <w:szCs w:val="34"/>
        </w:rPr>
        <w:t>i</w:t>
      </w:r>
      <w:r>
        <w:rPr>
          <w:rFonts w:ascii="Arial" w:eastAsia="Arial" w:hAnsi="Arial" w:cs="Arial"/>
          <w:color w:val="5B305D"/>
          <w:spacing w:val="-12"/>
          <w:w w:val="114"/>
          <w:sz w:val="34"/>
          <w:szCs w:val="34"/>
        </w:rPr>
        <w:t>t</w:t>
      </w:r>
      <w:r>
        <w:rPr>
          <w:rFonts w:ascii="Arial" w:eastAsia="Arial" w:hAnsi="Arial" w:cs="Arial"/>
          <w:color w:val="5B305D"/>
          <w:spacing w:val="-9"/>
          <w:sz w:val="34"/>
          <w:szCs w:val="34"/>
        </w:rPr>
        <w:t>e</w:t>
      </w:r>
    </w:p>
    <w:p w:rsidR="00EE3F7B" w:rsidRDefault="00EE3F7B">
      <w:pPr>
        <w:spacing w:after="0" w:line="240" w:lineRule="exact"/>
        <w:rPr>
          <w:rFonts w:ascii="Arial" w:eastAsia="Arial" w:hAnsi="Arial" w:cs="Arial"/>
          <w:spacing w:val="-9"/>
          <w:sz w:val="24"/>
          <w:szCs w:val="24"/>
        </w:rPr>
      </w:pPr>
    </w:p>
    <w:p w:rsidR="00EE3F7B" w:rsidRDefault="00EE3F7B">
      <w:pPr>
        <w:spacing w:after="0" w:line="240" w:lineRule="exact"/>
        <w:rPr>
          <w:rFonts w:ascii="Arial" w:eastAsia="Arial" w:hAnsi="Arial" w:cs="Arial"/>
          <w:spacing w:val="-9"/>
          <w:sz w:val="24"/>
          <w:szCs w:val="24"/>
        </w:rPr>
      </w:pPr>
    </w:p>
    <w:p w:rsidR="00EE3F7B" w:rsidRDefault="00EE3F7B">
      <w:pPr>
        <w:spacing w:after="15" w:line="120" w:lineRule="exact"/>
        <w:rPr>
          <w:rFonts w:ascii="Arial" w:eastAsia="Arial" w:hAnsi="Arial" w:cs="Arial"/>
          <w:spacing w:val="-9"/>
          <w:sz w:val="12"/>
          <w:szCs w:val="12"/>
        </w:rPr>
      </w:pPr>
    </w:p>
    <w:p w:rsidR="00EE3F7B" w:rsidRDefault="000C5CEB">
      <w:pPr>
        <w:spacing w:after="0" w:line="220" w:lineRule="auto"/>
        <w:ind w:left="225" w:right="552"/>
        <w:jc w:val="center"/>
        <w:rPr>
          <w:rFonts w:ascii="Arial" w:eastAsia="Arial" w:hAnsi="Arial" w:cs="Arial"/>
          <w:color w:val="5B305D"/>
          <w:spacing w:val="-11"/>
          <w:w w:val="86"/>
          <w:sz w:val="34"/>
          <w:szCs w:val="34"/>
        </w:rPr>
      </w:pPr>
      <w:r>
        <w:rPr>
          <w:rFonts w:ascii="Arial" w:eastAsia="Arial" w:hAnsi="Arial" w:cs="Arial"/>
          <w:color w:val="5B305D"/>
          <w:spacing w:val="-31"/>
          <w:sz w:val="34"/>
          <w:szCs w:val="34"/>
        </w:rPr>
        <w:t>P</w:t>
      </w:r>
      <w:r>
        <w:rPr>
          <w:rFonts w:ascii="Arial" w:eastAsia="Arial" w:hAnsi="Arial" w:cs="Arial"/>
          <w:color w:val="5B305D"/>
          <w:spacing w:val="-31"/>
          <w:w w:val="98"/>
          <w:sz w:val="34"/>
          <w:szCs w:val="34"/>
        </w:rPr>
        <w:t>r</w:t>
      </w:r>
      <w:r>
        <w:rPr>
          <w:rFonts w:ascii="Arial" w:eastAsia="Arial" w:hAnsi="Arial" w:cs="Arial"/>
          <w:color w:val="5B305D"/>
          <w:spacing w:val="-28"/>
          <w:w w:val="87"/>
          <w:sz w:val="34"/>
          <w:szCs w:val="34"/>
        </w:rPr>
        <w:t>a</w:t>
      </w:r>
      <w:r>
        <w:rPr>
          <w:rFonts w:ascii="Arial" w:eastAsia="Arial" w:hAnsi="Arial" w:cs="Arial"/>
          <w:color w:val="5B305D"/>
          <w:spacing w:val="-24"/>
          <w:w w:val="94"/>
          <w:sz w:val="34"/>
          <w:szCs w:val="34"/>
        </w:rPr>
        <w:t>y</w:t>
      </w:r>
      <w:r>
        <w:rPr>
          <w:rFonts w:ascii="Arial" w:eastAsia="Arial" w:hAnsi="Arial" w:cs="Arial"/>
          <w:color w:val="5B305D"/>
          <w:spacing w:val="-24"/>
          <w:sz w:val="34"/>
          <w:szCs w:val="34"/>
        </w:rPr>
        <w:t>e</w:t>
      </w:r>
      <w:r>
        <w:rPr>
          <w:rFonts w:ascii="Arial" w:eastAsia="Arial" w:hAnsi="Arial" w:cs="Arial"/>
          <w:color w:val="5B305D"/>
          <w:spacing w:val="-25"/>
          <w:w w:val="98"/>
          <w:sz w:val="34"/>
          <w:szCs w:val="34"/>
        </w:rPr>
        <w:t>r</w:t>
      </w:r>
      <w:r>
        <w:rPr>
          <w:rFonts w:ascii="Arial" w:eastAsia="Arial" w:hAnsi="Arial" w:cs="Arial"/>
          <w:color w:val="5B305D"/>
          <w:spacing w:val="-21"/>
          <w:sz w:val="34"/>
          <w:szCs w:val="34"/>
        </w:rPr>
        <w:t>s</w:t>
      </w:r>
      <w:r>
        <w:rPr>
          <w:rFonts w:ascii="Arial" w:eastAsia="Arial" w:hAnsi="Arial" w:cs="Arial"/>
          <w:color w:val="5B305D"/>
          <w:spacing w:val="-4"/>
          <w:sz w:val="34"/>
          <w:szCs w:val="34"/>
        </w:rPr>
        <w:t xml:space="preserve"> </w:t>
      </w:r>
      <w:r>
        <w:rPr>
          <w:rFonts w:ascii="Arial" w:eastAsia="Arial" w:hAnsi="Arial" w:cs="Arial"/>
          <w:color w:val="5B305D"/>
          <w:spacing w:val="-3"/>
          <w:w w:val="87"/>
          <w:sz w:val="34"/>
          <w:szCs w:val="34"/>
        </w:rPr>
        <w:t>an</w:t>
      </w:r>
      <w:r>
        <w:rPr>
          <w:rFonts w:ascii="Arial" w:eastAsia="Arial" w:hAnsi="Arial" w:cs="Arial"/>
          <w:color w:val="5B305D"/>
          <w:w w:val="89"/>
          <w:sz w:val="34"/>
          <w:szCs w:val="34"/>
        </w:rPr>
        <w:t>d</w:t>
      </w:r>
      <w:r>
        <w:rPr>
          <w:rFonts w:ascii="Arial" w:eastAsia="Arial" w:hAnsi="Arial" w:cs="Arial"/>
          <w:color w:val="5B305D"/>
          <w:spacing w:val="-4"/>
          <w:sz w:val="34"/>
          <w:szCs w:val="34"/>
        </w:rPr>
        <w:t xml:space="preserve"> </w:t>
      </w:r>
      <w:r>
        <w:rPr>
          <w:rFonts w:ascii="Arial" w:eastAsia="Arial" w:hAnsi="Arial" w:cs="Arial"/>
          <w:color w:val="5B305D"/>
          <w:spacing w:val="-23"/>
          <w:w w:val="86"/>
          <w:sz w:val="34"/>
          <w:szCs w:val="34"/>
        </w:rPr>
        <w:t>b</w:t>
      </w:r>
      <w:r>
        <w:rPr>
          <w:rFonts w:ascii="Arial" w:eastAsia="Arial" w:hAnsi="Arial" w:cs="Arial"/>
          <w:color w:val="5B305D"/>
          <w:spacing w:val="-23"/>
          <w:w w:val="109"/>
          <w:sz w:val="34"/>
          <w:szCs w:val="34"/>
        </w:rPr>
        <w:t>l</w:t>
      </w:r>
      <w:r>
        <w:rPr>
          <w:rFonts w:ascii="Arial" w:eastAsia="Arial" w:hAnsi="Arial" w:cs="Arial"/>
          <w:color w:val="5B305D"/>
          <w:spacing w:val="-23"/>
          <w:sz w:val="34"/>
          <w:szCs w:val="34"/>
        </w:rPr>
        <w:t>ess</w:t>
      </w:r>
      <w:r>
        <w:rPr>
          <w:rFonts w:ascii="Arial" w:eastAsia="Arial" w:hAnsi="Arial" w:cs="Arial"/>
          <w:color w:val="5B305D"/>
          <w:spacing w:val="-23"/>
          <w:w w:val="107"/>
          <w:sz w:val="34"/>
          <w:szCs w:val="34"/>
        </w:rPr>
        <w:t>i</w:t>
      </w:r>
      <w:r>
        <w:rPr>
          <w:rFonts w:ascii="Arial" w:eastAsia="Arial" w:hAnsi="Arial" w:cs="Arial"/>
          <w:color w:val="5B305D"/>
          <w:spacing w:val="-23"/>
          <w:w w:val="87"/>
          <w:sz w:val="34"/>
          <w:szCs w:val="34"/>
        </w:rPr>
        <w:t>n</w:t>
      </w:r>
      <w:r>
        <w:rPr>
          <w:rFonts w:ascii="Arial" w:eastAsia="Arial" w:hAnsi="Arial" w:cs="Arial"/>
          <w:color w:val="5B305D"/>
          <w:spacing w:val="-23"/>
          <w:w w:val="86"/>
          <w:sz w:val="34"/>
          <w:szCs w:val="34"/>
        </w:rPr>
        <w:t>g</w:t>
      </w:r>
      <w:r>
        <w:rPr>
          <w:rFonts w:ascii="Arial" w:eastAsia="Arial" w:hAnsi="Arial" w:cs="Arial"/>
          <w:color w:val="5B305D"/>
          <w:spacing w:val="-20"/>
          <w:sz w:val="34"/>
          <w:szCs w:val="34"/>
        </w:rPr>
        <w:t>s</w:t>
      </w:r>
      <w:r>
        <w:rPr>
          <w:rFonts w:ascii="Arial" w:eastAsia="Arial" w:hAnsi="Arial" w:cs="Arial"/>
          <w:color w:val="5B305D"/>
          <w:spacing w:val="-4"/>
          <w:sz w:val="34"/>
          <w:szCs w:val="34"/>
        </w:rPr>
        <w:t xml:space="preserve"> </w:t>
      </w:r>
      <w:r>
        <w:rPr>
          <w:rFonts w:ascii="Arial" w:eastAsia="Arial" w:hAnsi="Arial" w:cs="Arial"/>
          <w:color w:val="5B305D"/>
          <w:spacing w:val="-19"/>
          <w:w w:val="87"/>
          <w:sz w:val="34"/>
          <w:szCs w:val="34"/>
        </w:rPr>
        <w:t>a</w:t>
      </w:r>
      <w:r>
        <w:rPr>
          <w:rFonts w:ascii="Arial" w:eastAsia="Arial" w:hAnsi="Arial" w:cs="Arial"/>
          <w:color w:val="5B305D"/>
          <w:spacing w:val="-27"/>
          <w:w w:val="98"/>
          <w:sz w:val="34"/>
          <w:szCs w:val="34"/>
        </w:rPr>
        <w:t>r</w:t>
      </w:r>
      <w:r>
        <w:rPr>
          <w:rFonts w:ascii="Arial" w:eastAsia="Arial" w:hAnsi="Arial" w:cs="Arial"/>
          <w:color w:val="5B305D"/>
          <w:spacing w:val="-16"/>
          <w:sz w:val="34"/>
          <w:szCs w:val="34"/>
        </w:rPr>
        <w:t>e</w:t>
      </w:r>
      <w:r>
        <w:rPr>
          <w:rFonts w:ascii="Arial" w:eastAsia="Arial" w:hAnsi="Arial" w:cs="Arial"/>
          <w:color w:val="5B305D"/>
          <w:spacing w:val="-3"/>
          <w:sz w:val="34"/>
          <w:szCs w:val="34"/>
        </w:rPr>
        <w:t xml:space="preserve"> </w:t>
      </w:r>
      <w:r>
        <w:rPr>
          <w:rFonts w:ascii="Arial" w:eastAsia="Arial" w:hAnsi="Arial" w:cs="Arial"/>
          <w:color w:val="5B305D"/>
          <w:spacing w:val="-13"/>
          <w:sz w:val="34"/>
          <w:szCs w:val="34"/>
        </w:rPr>
        <w:t>s</w:t>
      </w:r>
      <w:r>
        <w:rPr>
          <w:rFonts w:ascii="Arial" w:eastAsia="Arial" w:hAnsi="Arial" w:cs="Arial"/>
          <w:color w:val="5B305D"/>
          <w:spacing w:val="-12"/>
          <w:w w:val="87"/>
          <w:sz w:val="34"/>
          <w:szCs w:val="34"/>
        </w:rPr>
        <w:t>a</w:t>
      </w:r>
      <w:r>
        <w:rPr>
          <w:rFonts w:ascii="Arial" w:eastAsia="Arial" w:hAnsi="Arial" w:cs="Arial"/>
          <w:color w:val="5B305D"/>
          <w:spacing w:val="-12"/>
          <w:w w:val="107"/>
          <w:sz w:val="34"/>
          <w:szCs w:val="34"/>
        </w:rPr>
        <w:t>i</w:t>
      </w:r>
      <w:r>
        <w:rPr>
          <w:rFonts w:ascii="Arial" w:eastAsia="Arial" w:hAnsi="Arial" w:cs="Arial"/>
          <w:color w:val="5B305D"/>
          <w:spacing w:val="-12"/>
          <w:w w:val="89"/>
          <w:sz w:val="34"/>
          <w:szCs w:val="34"/>
        </w:rPr>
        <w:t>d</w:t>
      </w:r>
      <w:r>
        <w:rPr>
          <w:rFonts w:ascii="Arial" w:eastAsia="Arial" w:hAnsi="Arial" w:cs="Arial"/>
          <w:color w:val="5B305D"/>
          <w:spacing w:val="-9"/>
          <w:w w:val="86"/>
          <w:sz w:val="34"/>
          <w:szCs w:val="34"/>
        </w:rPr>
        <w:t>,</w:t>
      </w:r>
      <w:r>
        <w:rPr>
          <w:rFonts w:ascii="Arial" w:eastAsia="Arial" w:hAnsi="Arial" w:cs="Arial"/>
          <w:color w:val="5B305D"/>
          <w:sz w:val="34"/>
          <w:szCs w:val="34"/>
        </w:rPr>
        <w:t xml:space="preserve"> </w:t>
      </w:r>
      <w:r>
        <w:rPr>
          <w:rFonts w:ascii="Arial" w:eastAsia="Arial" w:hAnsi="Arial" w:cs="Arial"/>
          <w:color w:val="5B305D"/>
          <w:spacing w:val="-20"/>
          <w:sz w:val="34"/>
          <w:szCs w:val="34"/>
        </w:rPr>
        <w:t>s</w:t>
      </w:r>
      <w:r>
        <w:rPr>
          <w:rFonts w:ascii="Arial" w:eastAsia="Arial" w:hAnsi="Arial" w:cs="Arial"/>
          <w:color w:val="5B305D"/>
          <w:spacing w:val="-20"/>
          <w:w w:val="86"/>
          <w:sz w:val="34"/>
          <w:szCs w:val="34"/>
        </w:rPr>
        <w:t>o</w:t>
      </w:r>
      <w:r>
        <w:rPr>
          <w:rFonts w:ascii="Arial" w:eastAsia="Arial" w:hAnsi="Arial" w:cs="Arial"/>
          <w:color w:val="5B305D"/>
          <w:spacing w:val="-20"/>
          <w:w w:val="87"/>
          <w:sz w:val="34"/>
          <w:szCs w:val="34"/>
        </w:rPr>
        <w:t>n</w:t>
      </w:r>
      <w:r>
        <w:rPr>
          <w:rFonts w:ascii="Arial" w:eastAsia="Arial" w:hAnsi="Arial" w:cs="Arial"/>
          <w:color w:val="5B305D"/>
          <w:spacing w:val="-20"/>
          <w:w w:val="86"/>
          <w:sz w:val="34"/>
          <w:szCs w:val="34"/>
        </w:rPr>
        <w:t>g</w:t>
      </w:r>
      <w:r>
        <w:rPr>
          <w:rFonts w:ascii="Arial" w:eastAsia="Arial" w:hAnsi="Arial" w:cs="Arial"/>
          <w:color w:val="5B305D"/>
          <w:spacing w:val="-17"/>
          <w:sz w:val="34"/>
          <w:szCs w:val="34"/>
        </w:rPr>
        <w:t>s</w:t>
      </w:r>
      <w:r>
        <w:rPr>
          <w:rFonts w:ascii="Arial" w:eastAsia="Arial" w:hAnsi="Arial" w:cs="Arial"/>
          <w:color w:val="5B305D"/>
          <w:spacing w:val="-4"/>
          <w:sz w:val="34"/>
          <w:szCs w:val="34"/>
        </w:rPr>
        <w:t xml:space="preserve"> </w:t>
      </w:r>
      <w:r>
        <w:rPr>
          <w:rFonts w:ascii="Arial" w:eastAsia="Arial" w:hAnsi="Arial" w:cs="Arial"/>
          <w:color w:val="5B305D"/>
          <w:spacing w:val="-19"/>
          <w:w w:val="87"/>
          <w:sz w:val="34"/>
          <w:szCs w:val="34"/>
        </w:rPr>
        <w:t>a</w:t>
      </w:r>
      <w:r>
        <w:rPr>
          <w:rFonts w:ascii="Arial" w:eastAsia="Arial" w:hAnsi="Arial" w:cs="Arial"/>
          <w:color w:val="5B305D"/>
          <w:spacing w:val="-26"/>
          <w:w w:val="98"/>
          <w:sz w:val="34"/>
          <w:szCs w:val="34"/>
        </w:rPr>
        <w:t>r</w:t>
      </w:r>
      <w:r>
        <w:rPr>
          <w:rFonts w:ascii="Arial" w:eastAsia="Arial" w:hAnsi="Arial" w:cs="Arial"/>
          <w:color w:val="5B305D"/>
          <w:spacing w:val="-16"/>
          <w:sz w:val="34"/>
          <w:szCs w:val="34"/>
        </w:rPr>
        <w:t>e</w:t>
      </w:r>
      <w:r>
        <w:rPr>
          <w:rFonts w:ascii="Arial" w:eastAsia="Arial" w:hAnsi="Arial" w:cs="Arial"/>
          <w:color w:val="5B305D"/>
          <w:spacing w:val="-4"/>
          <w:sz w:val="34"/>
          <w:szCs w:val="34"/>
        </w:rPr>
        <w:t xml:space="preserve"> </w:t>
      </w:r>
      <w:r>
        <w:rPr>
          <w:rFonts w:ascii="Arial" w:eastAsia="Arial" w:hAnsi="Arial" w:cs="Arial"/>
          <w:color w:val="5B305D"/>
          <w:spacing w:val="-14"/>
          <w:sz w:val="34"/>
          <w:szCs w:val="34"/>
        </w:rPr>
        <w:t>s</w:t>
      </w:r>
      <w:r>
        <w:rPr>
          <w:rFonts w:ascii="Arial" w:eastAsia="Arial" w:hAnsi="Arial" w:cs="Arial"/>
          <w:color w:val="5B305D"/>
          <w:spacing w:val="-14"/>
          <w:w w:val="87"/>
          <w:sz w:val="34"/>
          <w:szCs w:val="34"/>
        </w:rPr>
        <w:t>un</w:t>
      </w:r>
      <w:r>
        <w:rPr>
          <w:rFonts w:ascii="Arial" w:eastAsia="Arial" w:hAnsi="Arial" w:cs="Arial"/>
          <w:color w:val="5B305D"/>
          <w:spacing w:val="-11"/>
          <w:w w:val="86"/>
          <w:sz w:val="34"/>
          <w:szCs w:val="34"/>
        </w:rPr>
        <w:t>g</w:t>
      </w:r>
    </w:p>
    <w:p w:rsidR="00EE3F7B" w:rsidRDefault="00EE3F7B">
      <w:pPr>
        <w:sectPr w:rsidR="00EE3F7B">
          <w:type w:val="continuous"/>
          <w:pgSz w:w="11905" w:h="16837"/>
          <w:pgMar w:top="618" w:right="850" w:bottom="259" w:left="364" w:header="720" w:footer="720" w:gutter="0"/>
          <w:cols w:num="2" w:space="708" w:equalWidth="0">
            <w:col w:w="4741" w:space="1113"/>
            <w:col w:w="4836" w:space="0"/>
          </w:cols>
        </w:sectPr>
      </w:pPr>
    </w:p>
    <w:p w:rsidR="00EE3F7B" w:rsidRDefault="00EE3F7B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EE3F7B" w:rsidRDefault="00EE3F7B">
      <w:pPr>
        <w:spacing w:after="3" w:line="220" w:lineRule="exact"/>
        <w:rPr>
          <w:rFonts w:ascii="Times New Roman" w:eastAsia="Times New Roman" w:hAnsi="Times New Roman" w:cs="Times New Roman"/>
        </w:rPr>
      </w:pPr>
    </w:p>
    <w:p w:rsidR="00EE3F7B" w:rsidRDefault="00EE3F7B">
      <w:pPr>
        <w:sectPr w:rsidR="00EE3F7B">
          <w:type w:val="continuous"/>
          <w:pgSz w:w="11905" w:h="16837"/>
          <w:pgMar w:top="618" w:right="850" w:bottom="259" w:left="364" w:header="720" w:footer="720" w:gutter="0"/>
          <w:cols w:space="708"/>
        </w:sectPr>
      </w:pPr>
    </w:p>
    <w:p w:rsidR="00EE3F7B" w:rsidRDefault="000C5CEB">
      <w:pPr>
        <w:spacing w:before="43" w:after="0" w:line="233" w:lineRule="auto"/>
        <w:ind w:right="-20"/>
        <w:rPr>
          <w:rFonts w:ascii="Arial" w:eastAsia="Arial" w:hAnsi="Arial" w:cs="Arial"/>
          <w:color w:val="FFFFFF"/>
          <w:spacing w:val="-18"/>
          <w:w w:val="81"/>
          <w:sz w:val="28"/>
          <w:szCs w:val="28"/>
        </w:rPr>
      </w:pPr>
      <w:r>
        <w:rPr>
          <w:rFonts w:ascii="Arial" w:eastAsia="Arial" w:hAnsi="Arial" w:cs="Arial"/>
          <w:color w:val="FFFFFF"/>
          <w:spacing w:val="-20"/>
          <w:sz w:val="28"/>
          <w:szCs w:val="28"/>
        </w:rPr>
        <w:lastRenderedPageBreak/>
        <w:t>2</w:t>
      </w:r>
      <w:r>
        <w:rPr>
          <w:rFonts w:ascii="Arial" w:eastAsia="Arial" w:hAnsi="Arial" w:cs="Arial"/>
          <w:color w:val="FFFFFF"/>
          <w:spacing w:val="-18"/>
          <w:w w:val="81"/>
          <w:sz w:val="28"/>
          <w:szCs w:val="28"/>
        </w:rPr>
        <w:t>0</w:t>
      </w:r>
    </w:p>
    <w:p w:rsidR="00EE3F7B" w:rsidRDefault="000C5CEB">
      <w:pPr>
        <w:spacing w:after="0" w:line="220" w:lineRule="auto"/>
        <w:ind w:right="6463"/>
        <w:rPr>
          <w:rFonts w:ascii="Arial" w:eastAsia="Arial" w:hAnsi="Arial" w:cs="Arial"/>
          <w:color w:val="000000"/>
          <w:spacing w:val="-1"/>
          <w:w w:val="84"/>
          <w:sz w:val="18"/>
          <w:szCs w:val="18"/>
        </w:rPr>
      </w:pPr>
      <w:r>
        <w:br w:type="column"/>
      </w:r>
      <w:bookmarkStart w:id="0" w:name="_GoBack"/>
      <w:bookmarkEnd w:id="0"/>
    </w:p>
    <w:sectPr w:rsidR="00EE3F7B">
      <w:type w:val="continuous"/>
      <w:pgSz w:w="11905" w:h="16837"/>
      <w:pgMar w:top="602" w:right="850" w:bottom="259" w:left="367" w:header="720" w:footer="720" w:gutter="0"/>
      <w:cols w:num="2" w:space="708" w:equalWidth="0">
        <w:col w:w="239" w:space="201"/>
        <w:col w:w="10247" w:space="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F7B"/>
    <w:rsid w:val="000C5CEB"/>
    <w:rsid w:val="004D03CB"/>
    <w:rsid w:val="00EE3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5BE34B0-5877-4483-B3DE-EA8734E40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824B9F54</Template>
  <TotalTime>0</TotalTime>
  <Pages>3</Pages>
  <Words>151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StroverP</dc:creator>
  <cp:lastModifiedBy>StroverP</cp:lastModifiedBy>
  <cp:revision>2</cp:revision>
  <dcterms:created xsi:type="dcterms:W3CDTF">2020-05-20T17:15:00Z</dcterms:created>
  <dcterms:modified xsi:type="dcterms:W3CDTF">2020-05-20T17:15:00Z</dcterms:modified>
</cp:coreProperties>
</file>