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C4D" w:rsidRPr="0008626B" w:rsidRDefault="0008626B" w:rsidP="0008626B">
      <w:pPr>
        <w:jc w:val="center"/>
        <w:rPr>
          <w:b/>
          <w:u w:val="single"/>
        </w:rPr>
      </w:pPr>
      <w:r w:rsidRPr="0008626B">
        <w:rPr>
          <w:b/>
          <w:u w:val="single"/>
        </w:rPr>
        <w:t>Year 4 summer term 1 Spellings</w:t>
      </w:r>
    </w:p>
    <w:p w:rsidR="0008626B" w:rsidRPr="0008626B" w:rsidRDefault="0008626B">
      <w:pPr>
        <w:rPr>
          <w:b/>
        </w:rPr>
      </w:pPr>
      <w:r w:rsidRPr="0008626B">
        <w:rPr>
          <w:b/>
        </w:rPr>
        <w:t>List 1</w:t>
      </w:r>
    </w:p>
    <w:p w:rsidR="0008626B" w:rsidRDefault="0008626B">
      <w:r>
        <w:t>Synagogue</w:t>
      </w:r>
    </w:p>
    <w:p w:rsidR="0008626B" w:rsidRDefault="0008626B">
      <w:r>
        <w:t>Tongue</w:t>
      </w:r>
    </w:p>
    <w:p w:rsidR="0008626B" w:rsidRDefault="0008626B">
      <w:r>
        <w:t>Vague</w:t>
      </w:r>
    </w:p>
    <w:p w:rsidR="0008626B" w:rsidRDefault="0008626B">
      <w:r>
        <w:t>Boutique</w:t>
      </w:r>
    </w:p>
    <w:p w:rsidR="0008626B" w:rsidRDefault="0008626B">
      <w:r>
        <w:t>Cheque</w:t>
      </w:r>
    </w:p>
    <w:p w:rsidR="0008626B" w:rsidRDefault="0008626B">
      <w:r>
        <w:t>Grotesque</w:t>
      </w:r>
    </w:p>
    <w:p w:rsidR="0008626B" w:rsidRDefault="0008626B">
      <w:r>
        <w:t>Mosque</w:t>
      </w:r>
    </w:p>
    <w:p w:rsidR="0008626B" w:rsidRDefault="0008626B">
      <w:r>
        <w:t>Plaque</w:t>
      </w:r>
    </w:p>
    <w:p w:rsidR="0008626B" w:rsidRDefault="0008626B">
      <w:r>
        <w:t>Picturesque</w:t>
      </w:r>
    </w:p>
    <w:p w:rsidR="0008626B" w:rsidRDefault="0008626B">
      <w:r>
        <w:t>Technique</w:t>
      </w:r>
    </w:p>
    <w:p w:rsidR="0008626B" w:rsidRDefault="0008626B"/>
    <w:p w:rsidR="0008626B" w:rsidRDefault="0008626B">
      <w:pPr>
        <w:rPr>
          <w:b/>
        </w:rPr>
      </w:pPr>
      <w:r>
        <w:rPr>
          <w:b/>
        </w:rPr>
        <w:t>List 2</w:t>
      </w:r>
    </w:p>
    <w:p w:rsidR="0008626B" w:rsidRDefault="0008626B">
      <w:r>
        <w:t>Ascent</w:t>
      </w:r>
    </w:p>
    <w:p w:rsidR="0008626B" w:rsidRDefault="0008626B">
      <w:r>
        <w:t>Crescent</w:t>
      </w:r>
    </w:p>
    <w:p w:rsidR="0008626B" w:rsidRDefault="0008626B">
      <w:r>
        <w:t>Descent</w:t>
      </w:r>
    </w:p>
    <w:p w:rsidR="0008626B" w:rsidRDefault="0008626B">
      <w:r>
        <w:t>Fascinate</w:t>
      </w:r>
    </w:p>
    <w:p w:rsidR="0008626B" w:rsidRDefault="0008626B">
      <w:r>
        <w:t>Scent</w:t>
      </w:r>
    </w:p>
    <w:p w:rsidR="0008626B" w:rsidRDefault="0008626B">
      <w:r>
        <w:t>Scenery</w:t>
      </w:r>
    </w:p>
    <w:p w:rsidR="0008626B" w:rsidRDefault="0008626B">
      <w:r>
        <w:t>Scissors</w:t>
      </w:r>
    </w:p>
    <w:p w:rsidR="0008626B" w:rsidRDefault="0008626B">
      <w:r>
        <w:t>Science</w:t>
      </w:r>
    </w:p>
    <w:p w:rsidR="0008626B" w:rsidRDefault="0008626B">
      <w:r>
        <w:t>Scientifically</w:t>
      </w:r>
    </w:p>
    <w:p w:rsidR="0008626B" w:rsidRDefault="0008626B">
      <w:r>
        <w:t>Scientist</w:t>
      </w:r>
    </w:p>
    <w:p w:rsidR="0008626B" w:rsidRDefault="0008626B"/>
    <w:p w:rsidR="0008626B" w:rsidRDefault="0008626B">
      <w:pPr>
        <w:rPr>
          <w:b/>
        </w:rPr>
      </w:pPr>
    </w:p>
    <w:p w:rsidR="0008626B" w:rsidRDefault="0008626B">
      <w:pPr>
        <w:rPr>
          <w:b/>
        </w:rPr>
      </w:pPr>
    </w:p>
    <w:p w:rsidR="0008626B" w:rsidRDefault="0008626B">
      <w:pPr>
        <w:rPr>
          <w:b/>
        </w:rPr>
      </w:pPr>
    </w:p>
    <w:p w:rsidR="0008626B" w:rsidRDefault="0008626B">
      <w:pPr>
        <w:rPr>
          <w:b/>
        </w:rPr>
      </w:pPr>
    </w:p>
    <w:p w:rsidR="0008626B" w:rsidRDefault="0008626B">
      <w:pPr>
        <w:rPr>
          <w:b/>
        </w:rPr>
      </w:pPr>
    </w:p>
    <w:p w:rsidR="0008626B" w:rsidRDefault="0008626B">
      <w:pPr>
        <w:rPr>
          <w:b/>
        </w:rPr>
      </w:pPr>
    </w:p>
    <w:p w:rsidR="0008626B" w:rsidRDefault="0008626B">
      <w:pPr>
        <w:rPr>
          <w:b/>
        </w:rPr>
      </w:pPr>
      <w:r>
        <w:rPr>
          <w:b/>
        </w:rPr>
        <w:lastRenderedPageBreak/>
        <w:t>List 3</w:t>
      </w:r>
    </w:p>
    <w:p w:rsidR="0008626B" w:rsidRDefault="0008626B">
      <w:r>
        <w:t>Beige</w:t>
      </w:r>
    </w:p>
    <w:p w:rsidR="0008626B" w:rsidRDefault="0008626B">
      <w:r>
        <w:t>Eight</w:t>
      </w:r>
    </w:p>
    <w:p w:rsidR="0008626B" w:rsidRDefault="0008626B">
      <w:r>
        <w:t>Eighty</w:t>
      </w:r>
    </w:p>
    <w:p w:rsidR="0008626B" w:rsidRDefault="0008626B">
      <w:r>
        <w:t>Eighteen</w:t>
      </w:r>
    </w:p>
    <w:p w:rsidR="0008626B" w:rsidRDefault="0008626B">
      <w:r>
        <w:t>Freight</w:t>
      </w:r>
    </w:p>
    <w:p w:rsidR="0008626B" w:rsidRDefault="0008626B">
      <w:r>
        <w:t>Neighbour</w:t>
      </w:r>
    </w:p>
    <w:p w:rsidR="0008626B" w:rsidRDefault="0008626B">
      <w:r>
        <w:t>Obey</w:t>
      </w:r>
    </w:p>
    <w:p w:rsidR="0008626B" w:rsidRDefault="0008626B">
      <w:r>
        <w:t>Rein</w:t>
      </w:r>
    </w:p>
    <w:p w:rsidR="0008626B" w:rsidRDefault="0008626B">
      <w:r>
        <w:t>Sleigh</w:t>
      </w:r>
    </w:p>
    <w:p w:rsidR="0008626B" w:rsidRDefault="0008626B">
      <w:r>
        <w:t>They</w:t>
      </w:r>
    </w:p>
    <w:p w:rsidR="0008626B" w:rsidRDefault="0008626B"/>
    <w:p w:rsidR="0008626B" w:rsidRDefault="0008626B">
      <w:pPr>
        <w:rPr>
          <w:b/>
        </w:rPr>
      </w:pPr>
      <w:r>
        <w:rPr>
          <w:b/>
        </w:rPr>
        <w:t>List 4</w:t>
      </w:r>
    </w:p>
    <w:p w:rsidR="0008626B" w:rsidRDefault="0008626B">
      <w:r>
        <w:t>Vein</w:t>
      </w:r>
    </w:p>
    <w:p w:rsidR="0008626B" w:rsidRDefault="0008626B">
      <w:r>
        <w:t>Weight</w:t>
      </w:r>
    </w:p>
    <w:p w:rsidR="0008626B" w:rsidRDefault="0008626B">
      <w:r>
        <w:t>Children’s</w:t>
      </w:r>
    </w:p>
    <w:p w:rsidR="0008626B" w:rsidRDefault="0008626B">
      <w:r>
        <w:t>Men’s</w:t>
      </w:r>
    </w:p>
    <w:p w:rsidR="0008626B" w:rsidRDefault="0008626B">
      <w:r>
        <w:t>Boys’</w:t>
      </w:r>
    </w:p>
    <w:p w:rsidR="0008626B" w:rsidRDefault="0008626B">
      <w:r>
        <w:t>Girls’</w:t>
      </w:r>
    </w:p>
    <w:p w:rsidR="0008626B" w:rsidRDefault="0008626B">
      <w:r>
        <w:t>Babies’</w:t>
      </w:r>
    </w:p>
    <w:p w:rsidR="0008626B" w:rsidRDefault="0008626B">
      <w:r>
        <w:t>Members’</w:t>
      </w:r>
    </w:p>
    <w:p w:rsidR="0008626B" w:rsidRDefault="0008626B">
      <w:r>
        <w:t>Teachers’</w:t>
      </w:r>
    </w:p>
    <w:p w:rsidR="0008626B" w:rsidRDefault="0008626B">
      <w:r>
        <w:t>Suspects’</w:t>
      </w:r>
    </w:p>
    <w:p w:rsidR="0008626B" w:rsidRDefault="0008626B"/>
    <w:p w:rsidR="0008626B" w:rsidRDefault="0008626B"/>
    <w:p w:rsidR="0008626B" w:rsidRDefault="0008626B"/>
    <w:p w:rsidR="0008626B" w:rsidRDefault="0008626B"/>
    <w:p w:rsidR="0008626B" w:rsidRDefault="0008626B"/>
    <w:p w:rsidR="0008626B" w:rsidRDefault="0008626B"/>
    <w:p w:rsidR="0008626B" w:rsidRDefault="0008626B"/>
    <w:p w:rsidR="0008626B" w:rsidRDefault="0008626B"/>
    <w:p w:rsidR="0008626B" w:rsidRDefault="0008626B">
      <w:pPr>
        <w:rPr>
          <w:b/>
        </w:rPr>
      </w:pPr>
      <w:r>
        <w:rPr>
          <w:b/>
        </w:rPr>
        <w:lastRenderedPageBreak/>
        <w:t>List 5</w:t>
      </w:r>
    </w:p>
    <w:p w:rsidR="0008626B" w:rsidRDefault="0008626B">
      <w:r>
        <w:t>Allowed</w:t>
      </w:r>
    </w:p>
    <w:p w:rsidR="0008626B" w:rsidRDefault="0008626B">
      <w:r>
        <w:t>Aloud</w:t>
      </w:r>
    </w:p>
    <w:p w:rsidR="0008626B" w:rsidRDefault="0008626B">
      <w:r>
        <w:t>Accept</w:t>
      </w:r>
    </w:p>
    <w:p w:rsidR="0008626B" w:rsidRDefault="0008626B">
      <w:r>
        <w:t>Except</w:t>
      </w:r>
    </w:p>
    <w:p w:rsidR="0008626B" w:rsidRDefault="0008626B">
      <w:r>
        <w:t>Affect</w:t>
      </w:r>
    </w:p>
    <w:p w:rsidR="0008626B" w:rsidRDefault="0008626B">
      <w:r>
        <w:t>Effect</w:t>
      </w:r>
    </w:p>
    <w:p w:rsidR="0008626B" w:rsidRDefault="0008626B">
      <w:r>
        <w:t>Berry</w:t>
      </w:r>
    </w:p>
    <w:p w:rsidR="0008626B" w:rsidRDefault="0008626B">
      <w:r>
        <w:t>Bury</w:t>
      </w:r>
    </w:p>
    <w:p w:rsidR="0008626B" w:rsidRDefault="0008626B">
      <w:r>
        <w:t>Brake</w:t>
      </w:r>
    </w:p>
    <w:p w:rsidR="0008626B" w:rsidRDefault="0008626B">
      <w:r>
        <w:t>Break</w:t>
      </w:r>
    </w:p>
    <w:p w:rsidR="0008626B" w:rsidRDefault="0008626B"/>
    <w:p w:rsidR="0008626B" w:rsidRDefault="0008626B"/>
    <w:p w:rsidR="0008626B" w:rsidRDefault="0008626B">
      <w:pPr>
        <w:rPr>
          <w:b/>
        </w:rPr>
      </w:pPr>
      <w:r>
        <w:rPr>
          <w:b/>
        </w:rPr>
        <w:t>List 6</w:t>
      </w:r>
    </w:p>
    <w:p w:rsidR="0008626B" w:rsidRDefault="0008626B">
      <w:r>
        <w:t>Board</w:t>
      </w:r>
    </w:p>
    <w:p w:rsidR="0008626B" w:rsidRDefault="0008626B">
      <w:r>
        <w:t>Bored</w:t>
      </w:r>
    </w:p>
    <w:p w:rsidR="0008626B" w:rsidRDefault="0008626B">
      <w:r>
        <w:t>By</w:t>
      </w:r>
    </w:p>
    <w:p w:rsidR="0008626B" w:rsidRDefault="0008626B">
      <w:r>
        <w:t>Buy</w:t>
      </w:r>
    </w:p>
    <w:p w:rsidR="0008626B" w:rsidRDefault="0008626B">
      <w:r>
        <w:t>Bye</w:t>
      </w:r>
    </w:p>
    <w:p w:rsidR="0008626B" w:rsidRDefault="0008626B">
      <w:r>
        <w:t>Flew</w:t>
      </w:r>
    </w:p>
    <w:p w:rsidR="0008626B" w:rsidRDefault="0008626B">
      <w:r>
        <w:t>Flue</w:t>
      </w:r>
    </w:p>
    <w:p w:rsidR="0008626B" w:rsidRDefault="0008626B">
      <w:r>
        <w:t>Fair</w:t>
      </w:r>
    </w:p>
    <w:p w:rsidR="0008626B" w:rsidRPr="0008626B" w:rsidRDefault="0008626B">
      <w:r>
        <w:t>fare</w:t>
      </w:r>
      <w:bookmarkStart w:id="0" w:name="_GoBack"/>
      <w:bookmarkEnd w:id="0"/>
    </w:p>
    <w:p w:rsidR="0008626B" w:rsidRPr="0008626B" w:rsidRDefault="0008626B">
      <w:pPr>
        <w:rPr>
          <w:b/>
        </w:rPr>
      </w:pPr>
    </w:p>
    <w:p w:rsidR="0008626B" w:rsidRPr="0008626B" w:rsidRDefault="0008626B"/>
    <w:sectPr w:rsidR="0008626B" w:rsidRPr="000862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26B"/>
    <w:rsid w:val="0008626B"/>
    <w:rsid w:val="0056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3F29B"/>
  <w15:chartTrackingRefBased/>
  <w15:docId w15:val="{078B1372-FE33-45FD-AAF3-583155E8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5DFB6927</Template>
  <TotalTime>8</TotalTime>
  <Pages>3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2020-05-03T10:44:00Z</dcterms:created>
  <dcterms:modified xsi:type="dcterms:W3CDTF">2020-05-03T10:52:00Z</dcterms:modified>
</cp:coreProperties>
</file>