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C4D" w:rsidRDefault="00A9023D" w:rsidP="00A9023D">
      <w:pPr>
        <w:jc w:val="center"/>
        <w:rPr>
          <w:b/>
          <w:u w:val="single"/>
        </w:rPr>
      </w:pPr>
      <w:r>
        <w:rPr>
          <w:b/>
          <w:u w:val="single"/>
        </w:rPr>
        <w:t>Year 5 Summer Term 1 Spellings</w:t>
      </w:r>
    </w:p>
    <w:p w:rsidR="00A9023D" w:rsidRDefault="00A9023D" w:rsidP="00A9023D">
      <w:pPr>
        <w:rPr>
          <w:b/>
          <w:u w:val="single"/>
        </w:rPr>
      </w:pPr>
    </w:p>
    <w:p w:rsidR="00A9023D" w:rsidRDefault="00A9023D" w:rsidP="00A9023D">
      <w:pPr>
        <w:rPr>
          <w:b/>
        </w:rPr>
      </w:pPr>
      <w:r>
        <w:rPr>
          <w:b/>
        </w:rPr>
        <w:t>List 1</w:t>
      </w:r>
    </w:p>
    <w:p w:rsidR="00A9023D" w:rsidRDefault="00A9023D" w:rsidP="00A9023D">
      <w:r>
        <w:t>Who</w:t>
      </w:r>
    </w:p>
    <w:p w:rsidR="00A9023D" w:rsidRDefault="00A9023D" w:rsidP="00A9023D">
      <w:r>
        <w:t>Which</w:t>
      </w:r>
    </w:p>
    <w:p w:rsidR="00A9023D" w:rsidRDefault="00A9023D" w:rsidP="00A9023D">
      <w:r>
        <w:t>Where</w:t>
      </w:r>
    </w:p>
    <w:p w:rsidR="00A9023D" w:rsidRDefault="00A9023D" w:rsidP="00A9023D">
      <w:r>
        <w:t>When</w:t>
      </w:r>
    </w:p>
    <w:p w:rsidR="00A9023D" w:rsidRDefault="00A9023D" w:rsidP="00A9023D">
      <w:r>
        <w:t>Whose</w:t>
      </w:r>
    </w:p>
    <w:p w:rsidR="00A9023D" w:rsidRDefault="00A9023D" w:rsidP="00A9023D">
      <w:r>
        <w:t>That</w:t>
      </w:r>
    </w:p>
    <w:p w:rsidR="00A9023D" w:rsidRDefault="00A9023D" w:rsidP="00A9023D">
      <w:r>
        <w:t>Perhaps</w:t>
      </w:r>
    </w:p>
    <w:p w:rsidR="00A9023D" w:rsidRDefault="00A9023D" w:rsidP="00A9023D">
      <w:r>
        <w:t>Surely</w:t>
      </w:r>
    </w:p>
    <w:p w:rsidR="00A9023D" w:rsidRDefault="00A9023D" w:rsidP="00A9023D">
      <w:r>
        <w:t xml:space="preserve">Might </w:t>
      </w:r>
    </w:p>
    <w:p w:rsidR="00A9023D" w:rsidRDefault="00A9023D" w:rsidP="00A9023D">
      <w:r>
        <w:t>Should</w:t>
      </w:r>
    </w:p>
    <w:p w:rsidR="00A9023D" w:rsidRDefault="00A9023D" w:rsidP="00A9023D"/>
    <w:p w:rsidR="00A9023D" w:rsidRDefault="00A9023D" w:rsidP="00A9023D">
      <w:pPr>
        <w:rPr>
          <w:b/>
        </w:rPr>
      </w:pPr>
      <w:r>
        <w:rPr>
          <w:b/>
        </w:rPr>
        <w:t>List 2</w:t>
      </w:r>
    </w:p>
    <w:p w:rsidR="00A9023D" w:rsidRDefault="00A9023D" w:rsidP="00A9023D">
      <w:r>
        <w:t>Nearly</w:t>
      </w:r>
    </w:p>
    <w:p w:rsidR="00A9023D" w:rsidRDefault="00A9023D" w:rsidP="00A9023D">
      <w:r>
        <w:t>Secondly</w:t>
      </w:r>
    </w:p>
    <w:p w:rsidR="00A9023D" w:rsidRDefault="00A9023D" w:rsidP="00A9023D">
      <w:r>
        <w:t>Thirdly</w:t>
      </w:r>
    </w:p>
    <w:p w:rsidR="00A9023D" w:rsidRDefault="00A9023D" w:rsidP="00A9023D">
      <w:r>
        <w:t>Fourthly</w:t>
      </w:r>
    </w:p>
    <w:p w:rsidR="00A9023D" w:rsidRDefault="00A9023D" w:rsidP="00A9023D">
      <w:r>
        <w:t>Vice</w:t>
      </w:r>
    </w:p>
    <w:p w:rsidR="00A9023D" w:rsidRDefault="00A9023D" w:rsidP="00A9023D">
      <w:r>
        <w:t>Vicious</w:t>
      </w:r>
    </w:p>
    <w:p w:rsidR="00A9023D" w:rsidRDefault="00A9023D" w:rsidP="00A9023D">
      <w:r>
        <w:t>Grace</w:t>
      </w:r>
    </w:p>
    <w:p w:rsidR="00A9023D" w:rsidRDefault="00A9023D" w:rsidP="00A9023D">
      <w:r>
        <w:t>Gracious</w:t>
      </w:r>
    </w:p>
    <w:p w:rsidR="00A9023D" w:rsidRDefault="00A9023D" w:rsidP="00A9023D">
      <w:r>
        <w:t>Space</w:t>
      </w:r>
    </w:p>
    <w:p w:rsidR="00A9023D" w:rsidRDefault="00A9023D" w:rsidP="00A9023D">
      <w:r>
        <w:t>Spacious</w:t>
      </w:r>
    </w:p>
    <w:p w:rsidR="00A9023D" w:rsidRDefault="00A9023D" w:rsidP="00A9023D"/>
    <w:p w:rsidR="00A9023D" w:rsidRDefault="00A9023D" w:rsidP="00A9023D"/>
    <w:p w:rsidR="00A9023D" w:rsidRDefault="00A9023D" w:rsidP="00A9023D"/>
    <w:p w:rsidR="00A9023D" w:rsidRDefault="00A9023D" w:rsidP="00A9023D"/>
    <w:p w:rsidR="00A9023D" w:rsidRDefault="00A9023D" w:rsidP="00A9023D"/>
    <w:p w:rsidR="00A9023D" w:rsidRDefault="00A9023D" w:rsidP="00A9023D"/>
    <w:p w:rsidR="00A9023D" w:rsidRDefault="00A9023D" w:rsidP="00A9023D">
      <w:pPr>
        <w:rPr>
          <w:b/>
        </w:rPr>
      </w:pPr>
      <w:r>
        <w:rPr>
          <w:b/>
        </w:rPr>
        <w:lastRenderedPageBreak/>
        <w:t>List 3</w:t>
      </w:r>
    </w:p>
    <w:p w:rsidR="00A9023D" w:rsidRDefault="00A9023D" w:rsidP="00A9023D">
      <w:r>
        <w:t>Anxious</w:t>
      </w:r>
    </w:p>
    <w:p w:rsidR="00A9023D" w:rsidRDefault="00A9023D" w:rsidP="00A9023D">
      <w:r>
        <w:t>Anxiety</w:t>
      </w:r>
    </w:p>
    <w:p w:rsidR="00A9023D" w:rsidRDefault="00A9023D" w:rsidP="00A9023D">
      <w:r>
        <w:t>Malice</w:t>
      </w:r>
    </w:p>
    <w:p w:rsidR="00A9023D" w:rsidRDefault="00A9023D" w:rsidP="00A9023D">
      <w:r>
        <w:t>Malicious</w:t>
      </w:r>
    </w:p>
    <w:p w:rsidR="00A9023D" w:rsidRDefault="00A9023D" w:rsidP="00A9023D">
      <w:r>
        <w:t>Precious</w:t>
      </w:r>
    </w:p>
    <w:p w:rsidR="00A9023D" w:rsidRDefault="00A9023D" w:rsidP="00A9023D">
      <w:r>
        <w:t>Consciousness</w:t>
      </w:r>
    </w:p>
    <w:p w:rsidR="00A9023D" w:rsidRDefault="00A9023D" w:rsidP="00A9023D">
      <w:r>
        <w:t>Delicious</w:t>
      </w:r>
    </w:p>
    <w:p w:rsidR="00A9023D" w:rsidRDefault="00A9023D" w:rsidP="00A9023D">
      <w:r>
        <w:t>Suspicious</w:t>
      </w:r>
    </w:p>
    <w:p w:rsidR="00A9023D" w:rsidRDefault="00A9023D" w:rsidP="00A9023D">
      <w:r>
        <w:t>Ambition</w:t>
      </w:r>
    </w:p>
    <w:p w:rsidR="00A9023D" w:rsidRDefault="00A9023D" w:rsidP="00A9023D">
      <w:r>
        <w:t>Ambitious</w:t>
      </w:r>
    </w:p>
    <w:p w:rsidR="00A9023D" w:rsidRDefault="00A9023D" w:rsidP="00A9023D"/>
    <w:p w:rsidR="00A9023D" w:rsidRDefault="00A9023D" w:rsidP="00A9023D"/>
    <w:p w:rsidR="00A9023D" w:rsidRDefault="00A9023D" w:rsidP="00A9023D">
      <w:pPr>
        <w:rPr>
          <w:b/>
        </w:rPr>
      </w:pPr>
      <w:r>
        <w:rPr>
          <w:b/>
        </w:rPr>
        <w:t>List 4</w:t>
      </w:r>
    </w:p>
    <w:p w:rsidR="00A9023D" w:rsidRDefault="00A9023D" w:rsidP="00A9023D">
      <w:r>
        <w:t>Cautious</w:t>
      </w:r>
    </w:p>
    <w:p w:rsidR="00A9023D" w:rsidRDefault="00A9023D" w:rsidP="00A9023D">
      <w:r>
        <w:t>Cautiously</w:t>
      </w:r>
    </w:p>
    <w:p w:rsidR="00A9023D" w:rsidRDefault="00A9023D" w:rsidP="00A9023D">
      <w:r>
        <w:t>Fictitious</w:t>
      </w:r>
    </w:p>
    <w:p w:rsidR="00A9023D" w:rsidRDefault="00A9023D" w:rsidP="00A9023D">
      <w:r>
        <w:t>Infectious</w:t>
      </w:r>
    </w:p>
    <w:p w:rsidR="00A9023D" w:rsidRDefault="00A9023D" w:rsidP="00A9023D">
      <w:r>
        <w:t>Nutrition</w:t>
      </w:r>
    </w:p>
    <w:p w:rsidR="00A9023D" w:rsidRDefault="00A9023D" w:rsidP="00A9023D">
      <w:r>
        <w:t>Nutritious</w:t>
      </w:r>
    </w:p>
    <w:p w:rsidR="00A9023D" w:rsidRDefault="00A9023D" w:rsidP="00A9023D">
      <w:r>
        <w:t>Nutritional</w:t>
      </w:r>
    </w:p>
    <w:p w:rsidR="00A9023D" w:rsidRDefault="00A9023D" w:rsidP="00A9023D">
      <w:r>
        <w:t>Luscious</w:t>
      </w:r>
    </w:p>
    <w:p w:rsidR="00A9023D" w:rsidRDefault="00A9023D" w:rsidP="00A9023D">
      <w:r>
        <w:t>Spacious</w:t>
      </w:r>
    </w:p>
    <w:p w:rsidR="00A9023D" w:rsidRDefault="00A9023D" w:rsidP="00A9023D">
      <w:r>
        <w:t>Atrocious</w:t>
      </w:r>
    </w:p>
    <w:p w:rsidR="00A9023D" w:rsidRDefault="00A9023D" w:rsidP="00A9023D"/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  <w:r>
        <w:rPr>
          <w:b/>
        </w:rPr>
        <w:lastRenderedPageBreak/>
        <w:t>List 5</w:t>
      </w:r>
    </w:p>
    <w:p w:rsidR="00A9023D" w:rsidRDefault="00A9023D" w:rsidP="00A9023D">
      <w:r>
        <w:t>Antisocial</w:t>
      </w:r>
    </w:p>
    <w:p w:rsidR="00A9023D" w:rsidRDefault="00A9023D" w:rsidP="00A9023D">
      <w:r>
        <w:t>Initial</w:t>
      </w:r>
    </w:p>
    <w:p w:rsidR="00A9023D" w:rsidRDefault="00A9023D" w:rsidP="00A9023D">
      <w:r>
        <w:t>Finance</w:t>
      </w:r>
    </w:p>
    <w:p w:rsidR="00A9023D" w:rsidRDefault="00A9023D" w:rsidP="00A9023D">
      <w:r>
        <w:t>Financial</w:t>
      </w:r>
    </w:p>
    <w:p w:rsidR="00A9023D" w:rsidRDefault="00A9023D" w:rsidP="00A9023D">
      <w:r>
        <w:t>Financially</w:t>
      </w:r>
    </w:p>
    <w:p w:rsidR="00A9023D" w:rsidRDefault="00A9023D" w:rsidP="00A9023D">
      <w:r>
        <w:t>Commerce</w:t>
      </w:r>
    </w:p>
    <w:p w:rsidR="00A9023D" w:rsidRDefault="00A9023D" w:rsidP="00A9023D">
      <w:r>
        <w:t>Commercial</w:t>
      </w:r>
    </w:p>
    <w:p w:rsidR="00A9023D" w:rsidRDefault="00A9023D" w:rsidP="00A9023D">
      <w:r>
        <w:t>Commercially</w:t>
      </w:r>
    </w:p>
    <w:p w:rsidR="00A9023D" w:rsidRDefault="00A9023D" w:rsidP="00A9023D">
      <w:r>
        <w:t>Province</w:t>
      </w:r>
    </w:p>
    <w:p w:rsidR="00A9023D" w:rsidRDefault="00A9023D" w:rsidP="00A9023D">
      <w:r>
        <w:t>Provincial</w:t>
      </w:r>
    </w:p>
    <w:p w:rsidR="00A9023D" w:rsidRDefault="00A9023D" w:rsidP="00A9023D"/>
    <w:p w:rsidR="00A9023D" w:rsidRDefault="00A9023D" w:rsidP="00A9023D"/>
    <w:p w:rsidR="00A9023D" w:rsidRDefault="00A9023D" w:rsidP="00A9023D"/>
    <w:p w:rsidR="00A9023D" w:rsidRDefault="00A9023D" w:rsidP="00A9023D">
      <w:pPr>
        <w:rPr>
          <w:b/>
        </w:rPr>
      </w:pPr>
      <w:r>
        <w:rPr>
          <w:b/>
        </w:rPr>
        <w:t>List 6</w:t>
      </w:r>
    </w:p>
    <w:p w:rsidR="00A9023D" w:rsidRDefault="00A9023D" w:rsidP="00A9023D">
      <w:r>
        <w:t>Official</w:t>
      </w:r>
    </w:p>
    <w:p w:rsidR="00A9023D" w:rsidRDefault="00A9023D" w:rsidP="00A9023D">
      <w:r>
        <w:t>Unofficial</w:t>
      </w:r>
    </w:p>
    <w:p w:rsidR="00A9023D" w:rsidRDefault="00A9023D" w:rsidP="00A9023D">
      <w:r>
        <w:t>Officially</w:t>
      </w:r>
    </w:p>
    <w:p w:rsidR="00A9023D" w:rsidRDefault="00A9023D" w:rsidP="00A9023D">
      <w:r>
        <w:t>Special</w:t>
      </w:r>
    </w:p>
    <w:p w:rsidR="00A9023D" w:rsidRDefault="00A9023D" w:rsidP="00A9023D">
      <w:r>
        <w:t>Specially</w:t>
      </w:r>
    </w:p>
    <w:p w:rsidR="00A9023D" w:rsidRDefault="00A9023D" w:rsidP="00A9023D">
      <w:r>
        <w:t>Superficial</w:t>
      </w:r>
    </w:p>
    <w:p w:rsidR="00A9023D" w:rsidRDefault="00A9023D" w:rsidP="00A9023D">
      <w:r>
        <w:t>Artificial</w:t>
      </w:r>
    </w:p>
    <w:p w:rsidR="00A9023D" w:rsidRDefault="00A9023D" w:rsidP="00A9023D">
      <w:r>
        <w:t>Artificially</w:t>
      </w:r>
    </w:p>
    <w:p w:rsidR="00A9023D" w:rsidRDefault="00A9023D" w:rsidP="00A9023D">
      <w:r>
        <w:t>Partial</w:t>
      </w:r>
    </w:p>
    <w:p w:rsidR="00A9023D" w:rsidRPr="00A9023D" w:rsidRDefault="00A9023D" w:rsidP="00A9023D">
      <w:r>
        <w:t>partially</w:t>
      </w:r>
      <w:bookmarkStart w:id="0" w:name="_GoBack"/>
      <w:bookmarkEnd w:id="0"/>
    </w:p>
    <w:p w:rsidR="00A9023D" w:rsidRDefault="00A9023D" w:rsidP="00A9023D"/>
    <w:p w:rsidR="00A9023D" w:rsidRPr="00A9023D" w:rsidRDefault="00A9023D" w:rsidP="00A9023D"/>
    <w:p w:rsidR="00A9023D" w:rsidRDefault="00A9023D" w:rsidP="00A9023D"/>
    <w:p w:rsidR="00A9023D" w:rsidRPr="00A9023D" w:rsidRDefault="00A9023D" w:rsidP="00A9023D"/>
    <w:p w:rsidR="00A9023D" w:rsidRPr="00A9023D" w:rsidRDefault="00A9023D" w:rsidP="00A9023D"/>
    <w:sectPr w:rsidR="00A9023D" w:rsidRPr="00A902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3D"/>
    <w:rsid w:val="00564C4D"/>
    <w:rsid w:val="00A9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0BCFA"/>
  <w15:chartTrackingRefBased/>
  <w15:docId w15:val="{FA5347F6-E7B4-4215-9F2A-0FE9D4D28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5DFB6927</Template>
  <TotalTime>8</TotalTime>
  <Pages>3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2020-05-03T10:52:00Z</dcterms:created>
  <dcterms:modified xsi:type="dcterms:W3CDTF">2020-05-03T11:00:00Z</dcterms:modified>
</cp:coreProperties>
</file>