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E4ABC" w14:textId="7E50BC2F" w:rsidR="00274992" w:rsidRPr="00876E1E" w:rsidRDefault="00467A18" w:rsidP="00467A18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876E1E">
        <w:rPr>
          <w:rFonts w:ascii="Century Gothic" w:hAnsi="Century Gothic"/>
          <w:b/>
          <w:bCs/>
          <w:sz w:val="36"/>
          <w:szCs w:val="36"/>
          <w:u w:val="single"/>
        </w:rPr>
        <w:t>Easter Photo Collage Project</w:t>
      </w:r>
    </w:p>
    <w:p w14:paraId="7A504A63" w14:textId="7542A6C8" w:rsidR="00467A18" w:rsidRPr="00030F97" w:rsidRDefault="00467A18" w:rsidP="00467A18">
      <w:pPr>
        <w:spacing w:after="0"/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053960" w14:textId="4F46721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>It would be lovely to share what we have all done over the Easter break, so I have put together an ICT/Art project for you.</w:t>
      </w:r>
    </w:p>
    <w:p w14:paraId="5C92E06C" w14:textId="09B87ECE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05E56A13" w14:textId="6B2D98A5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>Your task will be to create a photo collage of your Easter break – it could be pictures of you and your family doing things at home, springtime pictures you take in your garden or on your walks, or even a collage of some of the projects you have worked on over the last two weeks.</w:t>
      </w:r>
    </w:p>
    <w:p w14:paraId="4F45E8C7" w14:textId="47FFF76E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41C40855" w14:textId="4DE59C6B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 xml:space="preserve">I have put </w:t>
      </w:r>
      <w:r w:rsidR="00DA4C88">
        <w:rPr>
          <w:rFonts w:ascii="Century Gothic" w:hAnsi="Century Gothic"/>
          <w:sz w:val="28"/>
          <w:szCs w:val="28"/>
        </w:rPr>
        <w:t xml:space="preserve">two </w:t>
      </w:r>
      <w:r w:rsidRPr="00030F97">
        <w:rPr>
          <w:rFonts w:ascii="Century Gothic" w:hAnsi="Century Gothic"/>
          <w:sz w:val="28"/>
          <w:szCs w:val="28"/>
        </w:rPr>
        <w:t>photo collage</w:t>
      </w:r>
      <w:r w:rsidR="00DA4C88">
        <w:rPr>
          <w:rFonts w:ascii="Century Gothic" w:hAnsi="Century Gothic"/>
          <w:sz w:val="28"/>
          <w:szCs w:val="28"/>
        </w:rPr>
        <w:t>s</w:t>
      </w:r>
      <w:r w:rsidRPr="00030F97">
        <w:rPr>
          <w:rFonts w:ascii="Century Gothic" w:hAnsi="Century Gothic"/>
          <w:sz w:val="28"/>
          <w:szCs w:val="28"/>
        </w:rPr>
        <w:t xml:space="preserve"> </w:t>
      </w:r>
      <w:r w:rsidR="00DA4C88">
        <w:rPr>
          <w:rFonts w:ascii="Century Gothic" w:hAnsi="Century Gothic"/>
          <w:sz w:val="28"/>
          <w:szCs w:val="28"/>
        </w:rPr>
        <w:t>I have made</w:t>
      </w:r>
      <w:r w:rsidRPr="00030F97">
        <w:rPr>
          <w:rFonts w:ascii="Century Gothic" w:hAnsi="Century Gothic"/>
          <w:sz w:val="28"/>
          <w:szCs w:val="28"/>
        </w:rPr>
        <w:t xml:space="preserve"> on our class page</w:t>
      </w:r>
      <w:r w:rsidR="00DA4C88">
        <w:rPr>
          <w:rFonts w:ascii="Century Gothic" w:hAnsi="Century Gothic"/>
          <w:sz w:val="28"/>
          <w:szCs w:val="28"/>
        </w:rPr>
        <w:t xml:space="preserve"> and at the bottom of this document</w:t>
      </w:r>
      <w:r w:rsidRPr="00030F97">
        <w:rPr>
          <w:rFonts w:ascii="Century Gothic" w:hAnsi="Century Gothic"/>
          <w:sz w:val="28"/>
          <w:szCs w:val="28"/>
        </w:rPr>
        <w:t xml:space="preserve"> so you can see </w:t>
      </w:r>
      <w:r w:rsidR="00DA4C88">
        <w:rPr>
          <w:rFonts w:ascii="Century Gothic" w:hAnsi="Century Gothic"/>
          <w:sz w:val="28"/>
          <w:szCs w:val="28"/>
        </w:rPr>
        <w:t xml:space="preserve">examples of </w:t>
      </w:r>
      <w:r w:rsidRPr="00030F97">
        <w:rPr>
          <w:rFonts w:ascii="Century Gothic" w:hAnsi="Century Gothic"/>
          <w:sz w:val="28"/>
          <w:szCs w:val="28"/>
        </w:rPr>
        <w:t>what I would like you to create.</w:t>
      </w:r>
    </w:p>
    <w:p w14:paraId="56C22C7A" w14:textId="7231341C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64A916AC" w14:textId="559D65F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  <w:u w:val="single"/>
        </w:rPr>
      </w:pPr>
      <w:r w:rsidRPr="00030F97">
        <w:rPr>
          <w:rFonts w:ascii="Century Gothic" w:hAnsi="Century Gothic"/>
          <w:sz w:val="28"/>
          <w:szCs w:val="28"/>
          <w:u w:val="single"/>
        </w:rPr>
        <w:t>Here are the instructions:</w:t>
      </w:r>
    </w:p>
    <w:p w14:paraId="125CBE0C" w14:textId="0AF390A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3D0021CB" w14:textId="23B65740" w:rsidR="00467A18" w:rsidRDefault="00467A18" w:rsidP="00467A18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 xml:space="preserve">Begin my taking some photographs, either on a digital camera or a mobile phone. Upload these to a computer – ask an adult to help if you are unsure how to do this. </w:t>
      </w:r>
      <w:r w:rsidR="00DA4676">
        <w:rPr>
          <w:rFonts w:ascii="Century Gothic" w:hAnsi="Century Gothic"/>
          <w:sz w:val="28"/>
          <w:szCs w:val="28"/>
        </w:rPr>
        <w:t>Save</w:t>
      </w:r>
      <w:r w:rsidRPr="00030F97">
        <w:rPr>
          <w:rFonts w:ascii="Century Gothic" w:hAnsi="Century Gothic"/>
          <w:sz w:val="28"/>
          <w:szCs w:val="28"/>
        </w:rPr>
        <w:t xml:space="preserve"> them all together in a folder so that you can find them again easily.</w:t>
      </w:r>
    </w:p>
    <w:p w14:paraId="1F61A934" w14:textId="77777777" w:rsidR="00876E1E" w:rsidRPr="00030F97" w:rsidRDefault="00876E1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31870944" w14:textId="7B73B9A6" w:rsidR="00467A18" w:rsidRPr="001B282F" w:rsidRDefault="001B282F" w:rsidP="00467A18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5C250" wp14:editId="624479D8">
                <wp:simplePos x="0" y="0"/>
                <wp:positionH relativeFrom="column">
                  <wp:posOffset>1085850</wp:posOffset>
                </wp:positionH>
                <wp:positionV relativeFrom="paragraph">
                  <wp:posOffset>450215</wp:posOffset>
                </wp:positionV>
                <wp:extent cx="1143000" cy="792480"/>
                <wp:effectExtent l="38100" t="0" r="19050" b="6477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7924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E259C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85.5pt;margin-top:35.45pt;width:90pt;height:62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" strokecolor="black [3200]" strokeweight="1pt">
                <v:stroke endarrow="block" joinstyle="miter"/>
              </v:shape>
            </w:pict>
          </mc:Fallback>
        </mc:AlternateContent>
      </w:r>
      <w:r w:rsidR="00467A18" w:rsidRPr="00030F97">
        <w:rPr>
          <w:rFonts w:ascii="Century Gothic" w:hAnsi="Century Gothic"/>
          <w:sz w:val="28"/>
          <w:szCs w:val="28"/>
        </w:rPr>
        <w:t xml:space="preserve">Go to this website: </w:t>
      </w:r>
      <w:hyperlink r:id="rId5" w:history="1">
        <w:r w:rsidR="00467A18" w:rsidRPr="00030F97">
          <w:rPr>
            <w:rStyle w:val="Hyperlink"/>
            <w:rFonts w:ascii="Century Gothic" w:hAnsi="Century Gothic"/>
            <w:sz w:val="28"/>
            <w:szCs w:val="28"/>
          </w:rPr>
          <w:t>www.photocollage</w:t>
        </w:r>
        <w:bookmarkStart w:id="0" w:name="_GoBack"/>
        <w:bookmarkEnd w:id="0"/>
        <w:r w:rsidR="00467A18" w:rsidRPr="00030F97">
          <w:rPr>
            <w:rStyle w:val="Hyperlink"/>
            <w:rFonts w:ascii="Century Gothic" w:hAnsi="Century Gothic"/>
            <w:sz w:val="28"/>
            <w:szCs w:val="28"/>
          </w:rPr>
          <w:t>.com</w:t>
        </w:r>
      </w:hyperlink>
      <w:r w:rsidR="00467A18" w:rsidRPr="00030F97">
        <w:rPr>
          <w:rFonts w:ascii="Century Gothic" w:hAnsi="Century Gothic"/>
          <w:sz w:val="28"/>
          <w:szCs w:val="28"/>
        </w:rPr>
        <w:t>.</w:t>
      </w:r>
      <w:r w:rsidR="005B4B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2C1AC" wp14:editId="151AAED4">
                <wp:simplePos x="0" y="0"/>
                <wp:positionH relativeFrom="column">
                  <wp:posOffset>3623310</wp:posOffset>
                </wp:positionH>
                <wp:positionV relativeFrom="paragraph">
                  <wp:posOffset>447675</wp:posOffset>
                </wp:positionV>
                <wp:extent cx="601980" cy="1935480"/>
                <wp:effectExtent l="38100" t="0" r="26670" b="6477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19354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12A72DD" id="Straight Arrow Connector 5" o:spid="_x0000_s1026" type="#_x0000_t32" style="position:absolute;margin-left:285.3pt;margin-top:35.25pt;width:47.4pt;height:152.4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  <w:r w:rsidR="005B4B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3B896" wp14:editId="5062D481">
                <wp:simplePos x="0" y="0"/>
                <wp:positionH relativeFrom="column">
                  <wp:posOffset>4225290</wp:posOffset>
                </wp:positionH>
                <wp:positionV relativeFrom="paragraph">
                  <wp:posOffset>447675</wp:posOffset>
                </wp:positionV>
                <wp:extent cx="1386840" cy="2270760"/>
                <wp:effectExtent l="0" t="0" r="80010" b="533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6840" cy="227076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CD644C" id="Straight Arrow Connector 4" o:spid="_x0000_s1026" type="#_x0000_t32" style="position:absolute;margin-left:332.7pt;margin-top:35.25pt;width:109.2pt;height:17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" strokecolor="black [3200]" strokeweight="1pt">
                <v:stroke endarrow="block" joinstyle="miter"/>
              </v:shape>
            </w:pict>
          </mc:Fallback>
        </mc:AlternateContent>
      </w:r>
      <w:r w:rsidR="00876E1E">
        <w:rPr>
          <w:rFonts w:ascii="Century Gothic" w:hAnsi="Century Gothic"/>
          <w:sz w:val="28"/>
          <w:szCs w:val="28"/>
        </w:rPr>
        <w:t xml:space="preserve"> </w:t>
      </w:r>
      <w:r w:rsidR="00030F97" w:rsidRPr="00876E1E">
        <w:rPr>
          <w:rFonts w:ascii="Century Gothic" w:hAnsi="Century Gothic"/>
          <w:sz w:val="28"/>
          <w:szCs w:val="28"/>
        </w:rPr>
        <w:t xml:space="preserve">Along the top menu bar, click on the </w:t>
      </w:r>
      <w:r w:rsidR="00030F97" w:rsidRPr="00DA4676">
        <w:rPr>
          <w:rFonts w:ascii="Century Gothic" w:hAnsi="Century Gothic"/>
          <w:b/>
          <w:bCs/>
          <w:sz w:val="28"/>
          <w:szCs w:val="28"/>
        </w:rPr>
        <w:t xml:space="preserve">mountain icon </w:t>
      </w:r>
      <w:r w:rsidR="00030F97" w:rsidRPr="00876E1E">
        <w:rPr>
          <w:rFonts w:ascii="Century Gothic" w:hAnsi="Century Gothic"/>
          <w:sz w:val="28"/>
          <w:szCs w:val="28"/>
        </w:rPr>
        <w:t>and upload your photos. They will appear on the main screen and in a menu down the right</w:t>
      </w:r>
      <w:r w:rsidR="00876E1E">
        <w:rPr>
          <w:rFonts w:ascii="Century Gothic" w:hAnsi="Century Gothic"/>
          <w:sz w:val="28"/>
          <w:szCs w:val="28"/>
        </w:rPr>
        <w:t>-</w:t>
      </w:r>
      <w:r w:rsidR="00030F97" w:rsidRPr="00876E1E">
        <w:rPr>
          <w:rFonts w:ascii="Century Gothic" w:hAnsi="Century Gothic"/>
          <w:sz w:val="28"/>
          <w:szCs w:val="28"/>
        </w:rPr>
        <w:t>hand side.</w:t>
      </w:r>
    </w:p>
    <w:p w14:paraId="673330D6" w14:textId="44FE4A2A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sz w:val="28"/>
          <w:szCs w:val="28"/>
          <w:lang w:eastAsia="en-GB"/>
        </w:rPr>
        <w:drawing>
          <wp:inline distT="0" distB="0" distL="0" distR="0" wp14:anchorId="1CB25304" wp14:editId="5F237CDE">
            <wp:extent cx="6120130" cy="908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01841" w14:textId="695F5E23" w:rsidR="00030F97" w:rsidRPr="00030F97" w:rsidRDefault="00030F97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53B43DD6" w14:textId="253DF8AF" w:rsidR="005B4BC5" w:rsidRDefault="00030F97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sz w:val="28"/>
          <w:szCs w:val="28"/>
          <w:lang w:eastAsia="en-GB"/>
        </w:rPr>
        <w:drawing>
          <wp:inline distT="0" distB="0" distL="0" distR="0" wp14:anchorId="295622C5" wp14:editId="4083659C">
            <wp:extent cx="6120130" cy="2042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234FA" w14:textId="7E201537" w:rsidR="005B4BC5" w:rsidRPr="005B4BC5" w:rsidRDefault="005B4BC5" w:rsidP="005B4BC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DAE04F" wp14:editId="62962C1C">
                <wp:simplePos x="0" y="0"/>
                <wp:positionH relativeFrom="column">
                  <wp:posOffset>4271010</wp:posOffset>
                </wp:positionH>
                <wp:positionV relativeFrom="paragraph">
                  <wp:posOffset>633095</wp:posOffset>
                </wp:positionV>
                <wp:extent cx="1630680" cy="586740"/>
                <wp:effectExtent l="0" t="0" r="102870" b="609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5867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971A47" id="Straight Arrow Connector 7" o:spid="_x0000_s1026" type="#_x0000_t32" style="position:absolute;margin-left:336.3pt;margin-top:49.85pt;width:128.4pt;height:4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 w:rsidRPr="005B4BC5">
        <w:rPr>
          <w:rFonts w:ascii="Century Gothic" w:hAnsi="Century Gothic"/>
          <w:sz w:val="28"/>
          <w:szCs w:val="28"/>
        </w:rPr>
        <w:t xml:space="preserve">Next, click on the word </w:t>
      </w:r>
      <w:r w:rsidRPr="00DA4676">
        <w:rPr>
          <w:rFonts w:ascii="Century Gothic" w:hAnsi="Century Gothic"/>
          <w:b/>
          <w:bCs/>
          <w:sz w:val="28"/>
          <w:szCs w:val="28"/>
        </w:rPr>
        <w:t>Template</w:t>
      </w:r>
      <w:r w:rsidRPr="005B4BC5">
        <w:rPr>
          <w:rFonts w:ascii="Century Gothic" w:hAnsi="Century Gothic"/>
          <w:sz w:val="28"/>
          <w:szCs w:val="28"/>
        </w:rPr>
        <w:t xml:space="preserve"> in the menu and choose a template to use. You will need to choose one with the same number of pictures as you have uploaded.</w:t>
      </w:r>
    </w:p>
    <w:p w14:paraId="0FDF794D" w14:textId="20E9A174" w:rsidR="005B4BC5" w:rsidRDefault="005B4BC5" w:rsidP="005B4BC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64DC005" w14:textId="126492ED" w:rsidR="005B4BC5" w:rsidRDefault="00876E1E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654FF6" wp14:editId="5EEFDD20">
                <wp:simplePos x="0" y="0"/>
                <wp:positionH relativeFrom="column">
                  <wp:posOffset>2647950</wp:posOffset>
                </wp:positionH>
                <wp:positionV relativeFrom="paragraph">
                  <wp:posOffset>532130</wp:posOffset>
                </wp:positionV>
                <wp:extent cx="3253740" cy="1112520"/>
                <wp:effectExtent l="38100" t="0" r="22860" b="6858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53740" cy="11125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CF3A506" id="Straight Arrow Connector 14" o:spid="_x0000_s1026" type="#_x0000_t32" style="position:absolute;margin-left:208.5pt;margin-top:41.9pt;width:256.2pt;height:87.6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" strokecolor="black [3200]" strokeweight="1pt">
                <v:stroke endarrow="block" joinstyle="miter"/>
              </v:shape>
            </w:pict>
          </mc:Fallback>
        </mc:AlternateContent>
      </w:r>
      <w:r w:rsidR="005B4BC5" w:rsidRPr="00030F97">
        <w:rPr>
          <w:noProof/>
          <w:sz w:val="28"/>
          <w:szCs w:val="28"/>
          <w:lang w:eastAsia="en-GB"/>
        </w:rPr>
        <w:drawing>
          <wp:inline distT="0" distB="0" distL="0" distR="0" wp14:anchorId="5EADF59A" wp14:editId="7D46912C">
            <wp:extent cx="6120130" cy="9086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36E3D" w14:textId="7C1A5640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96BC858" w14:textId="55BC82AC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087853B" wp14:editId="426C7475">
            <wp:extent cx="6120130" cy="298577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DD5FA" w14:textId="561421E2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5D64CE0A" w14:textId="77777777" w:rsidR="003E677E" w:rsidRDefault="003E677E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522DF59" w14:textId="4964E440" w:rsidR="00BD7315" w:rsidRDefault="00BD7315" w:rsidP="00BD731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When you click to choose a template, it will automatically place your pictures for you. If you are not happy with where they are, you can swap images by using the </w:t>
      </w:r>
      <w:r w:rsidR="00DA4676">
        <w:rPr>
          <w:rFonts w:ascii="Century Gothic" w:hAnsi="Century Gothic"/>
          <w:b/>
          <w:bCs/>
          <w:sz w:val="28"/>
          <w:szCs w:val="28"/>
        </w:rPr>
        <w:t>S</w:t>
      </w:r>
      <w:r w:rsidRPr="00DA4676">
        <w:rPr>
          <w:rFonts w:ascii="Century Gothic" w:hAnsi="Century Gothic"/>
          <w:b/>
          <w:bCs/>
          <w:sz w:val="28"/>
          <w:szCs w:val="28"/>
        </w:rPr>
        <w:t xml:space="preserve">wap images </w:t>
      </w:r>
      <w:r w:rsidRPr="00DA4676">
        <w:rPr>
          <w:rFonts w:ascii="Century Gothic" w:hAnsi="Century Gothic"/>
          <w:sz w:val="28"/>
          <w:szCs w:val="28"/>
        </w:rPr>
        <w:t>button</w:t>
      </w:r>
      <w:r>
        <w:rPr>
          <w:rFonts w:ascii="Century Gothic" w:hAnsi="Century Gothic"/>
          <w:sz w:val="28"/>
          <w:szCs w:val="28"/>
        </w:rPr>
        <w:t>.</w:t>
      </w:r>
    </w:p>
    <w:p w14:paraId="6B222223" w14:textId="59A16093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02CAAF" wp14:editId="5186DAC3">
                <wp:simplePos x="0" y="0"/>
                <wp:positionH relativeFrom="column">
                  <wp:posOffset>2548890</wp:posOffset>
                </wp:positionH>
                <wp:positionV relativeFrom="paragraph">
                  <wp:posOffset>5080</wp:posOffset>
                </wp:positionV>
                <wp:extent cx="2804160" cy="434340"/>
                <wp:effectExtent l="38100" t="0" r="15240" b="8001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4160" cy="4343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0631F83" id="Straight Arrow Connector 11" o:spid="_x0000_s1026" type="#_x0000_t32" style="position:absolute;margin-left:200.7pt;margin-top:.4pt;width:220.8pt;height:34.2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</w:p>
    <w:p w14:paraId="3E679715" w14:textId="3D8345CE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466060B" wp14:editId="03AEF0A3">
            <wp:extent cx="6120130" cy="19411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9B6F1" w14:textId="2562FA5C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12B5CD5" w14:textId="5795472C" w:rsidR="002E37E0" w:rsidRDefault="002E37E0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14D83D20" w14:textId="77777777" w:rsidR="002E37E0" w:rsidRDefault="002E37E0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58D6258A" w14:textId="6AF5D8D8" w:rsidR="00BD7315" w:rsidRDefault="001B282F" w:rsidP="00BD731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95308E" wp14:editId="73376982">
                <wp:simplePos x="0" y="0"/>
                <wp:positionH relativeFrom="column">
                  <wp:posOffset>3844290</wp:posOffset>
                </wp:positionH>
                <wp:positionV relativeFrom="paragraph">
                  <wp:posOffset>602615</wp:posOffset>
                </wp:positionV>
                <wp:extent cx="1158240" cy="1493520"/>
                <wp:effectExtent l="38100" t="0" r="22860" b="495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8240" cy="14935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A69473" id="Straight Arrow Connector 12" o:spid="_x0000_s1026" type="#_x0000_t32" style="position:absolute;margin-left:302.7pt;margin-top:47.45pt;width:91.2pt;height:117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6EA602" wp14:editId="02601312">
                <wp:simplePos x="0" y="0"/>
                <wp:positionH relativeFrom="column">
                  <wp:posOffset>4141470</wp:posOffset>
                </wp:positionH>
                <wp:positionV relativeFrom="paragraph">
                  <wp:posOffset>602615</wp:posOffset>
                </wp:positionV>
                <wp:extent cx="678180" cy="693420"/>
                <wp:effectExtent l="38100" t="0" r="26670" b="4953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8180" cy="6934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70F94C6" id="Straight Arrow Connector 13" o:spid="_x0000_s1026" type="#_x0000_t32" style="position:absolute;margin-left:326.1pt;margin-top:47.45pt;width:53.4pt;height:54.6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" strokecolor="black [3200]" strokeweight="1pt">
                <v:stroke endarrow="block" joinstyle="miter"/>
              </v:shape>
            </w:pict>
          </mc:Fallback>
        </mc:AlternateContent>
      </w:r>
      <w:r w:rsidR="00BD7315">
        <w:rPr>
          <w:rFonts w:ascii="Century Gothic" w:hAnsi="Century Gothic"/>
          <w:sz w:val="28"/>
          <w:szCs w:val="28"/>
        </w:rPr>
        <w:t xml:space="preserve">If your pictures do not fit very well, you may need to click on the </w:t>
      </w:r>
      <w:r w:rsidR="00BD7315" w:rsidRPr="00DA4676">
        <w:rPr>
          <w:rFonts w:ascii="Century Gothic" w:hAnsi="Century Gothic"/>
          <w:b/>
          <w:bCs/>
          <w:sz w:val="28"/>
          <w:szCs w:val="28"/>
        </w:rPr>
        <w:t>More</w:t>
      </w:r>
      <w:r w:rsidR="00BD7315">
        <w:rPr>
          <w:rFonts w:ascii="Century Gothic" w:hAnsi="Century Gothic"/>
          <w:sz w:val="28"/>
          <w:szCs w:val="28"/>
        </w:rPr>
        <w:t xml:space="preserve"> button and </w:t>
      </w:r>
      <w:r w:rsidR="002E37E0">
        <w:rPr>
          <w:rFonts w:ascii="Century Gothic" w:hAnsi="Century Gothic"/>
          <w:sz w:val="28"/>
          <w:szCs w:val="28"/>
        </w:rPr>
        <w:t xml:space="preserve">then </w:t>
      </w:r>
      <w:r w:rsidR="00BD7315">
        <w:rPr>
          <w:rFonts w:ascii="Century Gothic" w:hAnsi="Century Gothic"/>
          <w:sz w:val="28"/>
          <w:szCs w:val="28"/>
        </w:rPr>
        <w:t xml:space="preserve">select </w:t>
      </w:r>
      <w:r w:rsidR="00BD7315" w:rsidRPr="00DA4676">
        <w:rPr>
          <w:rFonts w:ascii="Century Gothic" w:hAnsi="Century Gothic"/>
          <w:b/>
          <w:bCs/>
          <w:sz w:val="28"/>
          <w:szCs w:val="28"/>
        </w:rPr>
        <w:t>Zoom &amp; pan</w:t>
      </w:r>
      <w:r w:rsidR="002E37E0">
        <w:rPr>
          <w:rFonts w:ascii="Century Gothic" w:hAnsi="Century Gothic"/>
          <w:sz w:val="28"/>
          <w:szCs w:val="28"/>
        </w:rPr>
        <w:t>. Move the arrows to the part of the image you want to see in your collage.</w:t>
      </w:r>
    </w:p>
    <w:p w14:paraId="1129BB52" w14:textId="4EA8054F" w:rsidR="002E37E0" w:rsidRPr="002E37E0" w:rsidRDefault="002E37E0" w:rsidP="002E37E0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684812D0" w14:textId="33030698" w:rsidR="00BD7315" w:rsidRDefault="00BD7315" w:rsidP="00DA4676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BA38EC8" wp14:editId="5C96FEAA">
            <wp:extent cx="3331800" cy="305562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4847" cy="307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0B343" w14:textId="5DA88652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2535EBDB" w14:textId="499B6691" w:rsidR="001B282F" w:rsidRDefault="001B282F" w:rsidP="001B282F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A933A" wp14:editId="2D2307A1">
                <wp:simplePos x="0" y="0"/>
                <wp:positionH relativeFrom="column">
                  <wp:posOffset>2792730</wp:posOffset>
                </wp:positionH>
                <wp:positionV relativeFrom="paragraph">
                  <wp:posOffset>1812925</wp:posOffset>
                </wp:positionV>
                <wp:extent cx="1927860" cy="1478280"/>
                <wp:effectExtent l="38100" t="38100" r="34290" b="2667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7860" cy="14782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889C39" id="Straight Arrow Connector 25" o:spid="_x0000_s1026" type="#_x0000_t32" style="position:absolute;margin-left:219.9pt;margin-top:142.75pt;width:151.8pt;height:116.4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65FAF" wp14:editId="180454C3">
                <wp:simplePos x="0" y="0"/>
                <wp:positionH relativeFrom="column">
                  <wp:posOffset>1146810</wp:posOffset>
                </wp:positionH>
                <wp:positionV relativeFrom="paragraph">
                  <wp:posOffset>2681605</wp:posOffset>
                </wp:positionV>
                <wp:extent cx="434340" cy="563880"/>
                <wp:effectExtent l="0" t="38100" r="60960" b="2667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340" cy="5638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EC79B8" id="Straight Arrow Connector 24" o:spid="_x0000_s1026" type="#_x0000_t32" style="position:absolute;margin-left:90.3pt;margin-top:211.15pt;width:34.2pt;height:44.4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0AF01E" wp14:editId="74DF0775">
            <wp:extent cx="3322320" cy="3001204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30879" cy="30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84256" w14:textId="07BFC24B" w:rsidR="00DA4676" w:rsidRDefault="00DA4676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28D7DE7" w14:textId="2E6DC595" w:rsidR="00DA4676" w:rsidRDefault="001B282F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Use the </w:t>
      </w:r>
      <w:r w:rsidRPr="001B282F">
        <w:rPr>
          <w:rFonts w:ascii="Century Gothic" w:hAnsi="Century Gothic"/>
          <w:b/>
          <w:bCs/>
          <w:sz w:val="28"/>
          <w:szCs w:val="28"/>
        </w:rPr>
        <w:t xml:space="preserve">left-hand button </w:t>
      </w:r>
      <w:r>
        <w:rPr>
          <w:rFonts w:ascii="Century Gothic" w:hAnsi="Century Gothic"/>
          <w:sz w:val="28"/>
          <w:szCs w:val="28"/>
        </w:rPr>
        <w:t xml:space="preserve">to zoom in and the </w:t>
      </w:r>
      <w:r w:rsidRPr="001B282F">
        <w:rPr>
          <w:rFonts w:ascii="Century Gothic" w:hAnsi="Century Gothic"/>
          <w:b/>
          <w:bCs/>
          <w:sz w:val="28"/>
          <w:szCs w:val="28"/>
        </w:rPr>
        <w:t>arrow button</w:t>
      </w:r>
      <w:r>
        <w:rPr>
          <w:rFonts w:ascii="Century Gothic" w:hAnsi="Century Gothic"/>
          <w:sz w:val="28"/>
          <w:szCs w:val="28"/>
        </w:rPr>
        <w:t xml:space="preserve"> to move to the part of the photo you would like to see in your collage.</w:t>
      </w:r>
    </w:p>
    <w:p w14:paraId="4441A4D1" w14:textId="77777777" w:rsidR="001B282F" w:rsidRDefault="001B282F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59ABD37" w14:textId="79F47D5E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Alternatively, you could try a different template – try to find one which has the same number of portrait and landscape boxes as the photos you have chosen.</w:t>
      </w:r>
    </w:p>
    <w:p w14:paraId="337A7A55" w14:textId="46E2B63B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0275D3B3" w14:textId="7D471A78" w:rsidR="00474657" w:rsidRDefault="00474657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23C351D9" w14:textId="77777777" w:rsidR="00474657" w:rsidRDefault="00474657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1AC045DE" w14:textId="44812CD1" w:rsidR="00876E1E" w:rsidRDefault="003E677E" w:rsidP="00876E1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66296B" wp14:editId="04ACB95E">
                <wp:simplePos x="0" y="0"/>
                <wp:positionH relativeFrom="column">
                  <wp:posOffset>1718310</wp:posOffset>
                </wp:positionH>
                <wp:positionV relativeFrom="paragraph">
                  <wp:posOffset>747395</wp:posOffset>
                </wp:positionV>
                <wp:extent cx="3886200" cy="3215640"/>
                <wp:effectExtent l="38100" t="0" r="19050" b="609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6200" cy="32156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B19007A" id="Straight Arrow Connector 19" o:spid="_x0000_s1026" type="#_x0000_t32" style="position:absolute;margin-left:135.3pt;margin-top:58.85pt;width:306pt;height:253.2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945395" wp14:editId="51F0E846">
                <wp:simplePos x="0" y="0"/>
                <wp:positionH relativeFrom="column">
                  <wp:posOffset>902970</wp:posOffset>
                </wp:positionH>
                <wp:positionV relativeFrom="paragraph">
                  <wp:posOffset>495935</wp:posOffset>
                </wp:positionV>
                <wp:extent cx="1280160" cy="876300"/>
                <wp:effectExtent l="38100" t="0" r="1524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0160" cy="87630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733B231" id="Straight Arrow Connector 18" o:spid="_x0000_s1026" type="#_x0000_t32" style="position:absolute;margin-left:71.1pt;margin-top:39.05pt;width:100.8pt;height:69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" strokecolor="black [3200]" strokeweight="1pt">
                <v:stroke endarrow="block" joinstyle="miter"/>
              </v:shape>
            </w:pict>
          </mc:Fallback>
        </mc:AlternateContent>
      </w:r>
      <w:r w:rsidR="00876E1E"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BE56A5" wp14:editId="1DB15FB5">
                <wp:simplePos x="0" y="0"/>
                <wp:positionH relativeFrom="column">
                  <wp:posOffset>1882140</wp:posOffset>
                </wp:positionH>
                <wp:positionV relativeFrom="paragraph">
                  <wp:posOffset>307975</wp:posOffset>
                </wp:positionV>
                <wp:extent cx="201930" cy="137160"/>
                <wp:effectExtent l="19050" t="0" r="45720" b="34290"/>
                <wp:wrapNone/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01930" cy="13716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754CE1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5" o:spid="_x0000_s1026" type="#_x0000_t5" style="position:absolute;margin-left:148.2pt;margin-top:24.25pt;width:15.9pt;height:10.8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" fillcolor="black [3200]" strokecolor="black [1600]" strokeweight="1pt"/>
            </w:pict>
          </mc:Fallback>
        </mc:AlternateContent>
      </w:r>
      <w:r w:rsidR="00876E1E">
        <w:rPr>
          <w:rFonts w:ascii="Century Gothic" w:hAnsi="Century Gothic"/>
          <w:sz w:val="28"/>
          <w:szCs w:val="28"/>
        </w:rPr>
        <w:t>When you are happy with your collage, you will need to save it. Click on Collage     button, then Save image as SD. Name your file and save it as a JPEG.</w:t>
      </w:r>
      <w:r w:rsidR="001B282F">
        <w:rPr>
          <w:rFonts w:ascii="Century Gothic" w:hAnsi="Century Gothic"/>
          <w:sz w:val="28"/>
          <w:szCs w:val="28"/>
        </w:rPr>
        <w:t xml:space="preserve"> Please </w:t>
      </w:r>
      <w:r w:rsidR="001B282F" w:rsidRPr="001B282F">
        <w:rPr>
          <w:rFonts w:ascii="Century Gothic" w:hAnsi="Century Gothic"/>
          <w:b/>
          <w:bCs/>
          <w:sz w:val="28"/>
          <w:szCs w:val="28"/>
        </w:rPr>
        <w:t>include your name in the file name</w:t>
      </w:r>
      <w:r w:rsidR="001B282F">
        <w:rPr>
          <w:rFonts w:ascii="Century Gothic" w:hAnsi="Century Gothic"/>
          <w:sz w:val="28"/>
          <w:szCs w:val="28"/>
        </w:rPr>
        <w:t xml:space="preserve"> so that I know whose is whose.</w:t>
      </w:r>
    </w:p>
    <w:p w14:paraId="412DEAEA" w14:textId="1999FD2F" w:rsidR="00876E1E" w:rsidRPr="00876E1E" w:rsidRDefault="00876E1E" w:rsidP="00876E1E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751A799D" w14:textId="714FFE66" w:rsidR="00876E1E" w:rsidRDefault="00876E1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D94653B" wp14:editId="274C5467">
            <wp:extent cx="1798320" cy="202541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11538" cy="204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9FC2B" w14:textId="066E1D07" w:rsidR="00876E1E" w:rsidRDefault="003E677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95C5814" wp14:editId="757BC7B0">
            <wp:extent cx="6120130" cy="1042035"/>
            <wp:effectExtent l="0" t="0" r="0" b="571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C06D7" w14:textId="77777777" w:rsidR="001B282F" w:rsidRDefault="001B282F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5DD3C0A5" w14:textId="1F924F83" w:rsidR="00DA4676" w:rsidRDefault="00DA4676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4B0118B3" w14:textId="63FEA5DB" w:rsidR="00DA4676" w:rsidRDefault="00DA4676" w:rsidP="00DA4676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2DB8CC" wp14:editId="32E11EE3">
                <wp:simplePos x="0" y="0"/>
                <wp:positionH relativeFrom="column">
                  <wp:posOffset>2762250</wp:posOffset>
                </wp:positionH>
                <wp:positionV relativeFrom="paragraph">
                  <wp:posOffset>231140</wp:posOffset>
                </wp:positionV>
                <wp:extent cx="2369820" cy="670560"/>
                <wp:effectExtent l="38100" t="0" r="30480" b="7239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69820" cy="67056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C4F6437" id="Straight Arrow Connector 22" o:spid="_x0000_s1026" type="#_x0000_t32" style="position:absolute;margin-left:217.5pt;margin-top:18.2pt;width:186.6pt;height:52.8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Your file will appear in a box at the bottom of your screen. </w:t>
      </w:r>
    </w:p>
    <w:p w14:paraId="24C73185" w14:textId="08C37CE2" w:rsidR="00DA4676" w:rsidRDefault="00DA4676" w:rsidP="00DA4676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4E9A9B1B" w14:textId="47CEF5CF" w:rsidR="00DA4676" w:rsidRDefault="001B282F" w:rsidP="001B282F">
      <w:pPr>
        <w:pStyle w:val="ListParagraph"/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9FF9FE" wp14:editId="1E8D0C70">
                <wp:simplePos x="0" y="0"/>
                <wp:positionH relativeFrom="column">
                  <wp:posOffset>1619250</wp:posOffset>
                </wp:positionH>
                <wp:positionV relativeFrom="paragraph">
                  <wp:posOffset>692785</wp:posOffset>
                </wp:positionV>
                <wp:extent cx="2446020" cy="880110"/>
                <wp:effectExtent l="0" t="38100" r="49530" b="3429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6020" cy="88011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0643DD" id="Straight Arrow Connector 26" o:spid="_x0000_s1026" type="#_x0000_t32" style="position:absolute;margin-left:127.5pt;margin-top:54.55pt;width:192.6pt;height:69.3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 w:rsidR="003E677E">
        <w:rPr>
          <w:noProof/>
          <w:lang w:eastAsia="en-GB"/>
        </w:rPr>
        <w:drawing>
          <wp:inline distT="0" distB="0" distL="0" distR="0" wp14:anchorId="69B8F04C" wp14:editId="76E7753D">
            <wp:extent cx="2762250" cy="13144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8CDD6" w14:textId="021DCE30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4C7BB212" w14:textId="38421FCF" w:rsidR="00DA4676" w:rsidRP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CB1719" wp14:editId="23B0C48B">
                <wp:simplePos x="0" y="0"/>
                <wp:positionH relativeFrom="column">
                  <wp:posOffset>1360170</wp:posOffset>
                </wp:positionH>
                <wp:positionV relativeFrom="paragraph">
                  <wp:posOffset>567055</wp:posOffset>
                </wp:positionV>
                <wp:extent cx="4373880" cy="563880"/>
                <wp:effectExtent l="0" t="0" r="45720" b="8382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880" cy="5638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478826" id="Straight Arrow Connector 27" o:spid="_x0000_s1026" type="#_x0000_t32" style="position:absolute;margin-left:107.1pt;margin-top:44.65pt;width:344.4pt;height:44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CDE20CF" wp14:editId="1A04C020">
            <wp:simplePos x="0" y="0"/>
            <wp:positionH relativeFrom="column">
              <wp:posOffset>1718310</wp:posOffset>
            </wp:positionH>
            <wp:positionV relativeFrom="paragraph">
              <wp:posOffset>641985</wp:posOffset>
            </wp:positionV>
            <wp:extent cx="4604385" cy="2065020"/>
            <wp:effectExtent l="0" t="0" r="5715" b="0"/>
            <wp:wrapThrough wrapText="bothSides">
              <wp:wrapPolygon edited="0">
                <wp:start x="0" y="0"/>
                <wp:lineTo x="0" y="21321"/>
                <wp:lineTo x="21537" y="21321"/>
                <wp:lineTo x="21537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385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676">
        <w:rPr>
          <w:rFonts w:ascii="Century Gothic" w:hAnsi="Century Gothic"/>
          <w:sz w:val="28"/>
          <w:szCs w:val="28"/>
        </w:rPr>
        <w:t xml:space="preserve">Click on the </w:t>
      </w:r>
      <w:r w:rsidR="00DA4676" w:rsidRPr="001B282F">
        <w:rPr>
          <w:rFonts w:ascii="Century Gothic" w:hAnsi="Century Gothic"/>
          <w:b/>
          <w:bCs/>
          <w:sz w:val="28"/>
          <w:szCs w:val="28"/>
        </w:rPr>
        <w:t>up arrow</w:t>
      </w:r>
      <w:r w:rsidR="00DA4676">
        <w:rPr>
          <w:rFonts w:ascii="Century Gothic" w:hAnsi="Century Gothic"/>
          <w:sz w:val="28"/>
          <w:szCs w:val="28"/>
        </w:rPr>
        <w:t xml:space="preserve"> and your collage will open in your photo editor. Now click on the dots at the top right-hand side of the screen and select </w:t>
      </w:r>
      <w:r w:rsidR="00DA4676" w:rsidRPr="001B282F">
        <w:rPr>
          <w:rFonts w:ascii="Century Gothic" w:hAnsi="Century Gothic"/>
          <w:b/>
          <w:bCs/>
          <w:sz w:val="28"/>
          <w:szCs w:val="28"/>
        </w:rPr>
        <w:t>Save as</w:t>
      </w:r>
      <w:r>
        <w:rPr>
          <w:rFonts w:ascii="Century Gothic" w:hAnsi="Century Gothic"/>
          <w:sz w:val="28"/>
          <w:szCs w:val="28"/>
        </w:rPr>
        <w:t xml:space="preserve">. </w:t>
      </w:r>
    </w:p>
    <w:p w14:paraId="6E1A5881" w14:textId="63E27780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4C19C4B4" w14:textId="1005D2BB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4F0870B" w14:textId="374EDE6F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7B81D84" w14:textId="0B9949DA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12B2F01D" w14:textId="75B239AF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515BF4C5" w14:textId="4FCA0FB1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15C8E93F" w14:textId="57A8D799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0363EDE4" w14:textId="2BA9E71F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301458F2" w14:textId="3381E08C" w:rsidR="001B282F" w:rsidRDefault="003E677E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901708" wp14:editId="60EBB0C3">
                <wp:simplePos x="0" y="0"/>
                <wp:positionH relativeFrom="column">
                  <wp:posOffset>1664970</wp:posOffset>
                </wp:positionH>
                <wp:positionV relativeFrom="paragraph">
                  <wp:posOffset>252095</wp:posOffset>
                </wp:positionV>
                <wp:extent cx="1844040" cy="1638300"/>
                <wp:effectExtent l="38100" t="0" r="22860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4040" cy="163830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039576F" id="Straight Arrow Connector 29" o:spid="_x0000_s1026" type="#_x0000_t32" style="position:absolute;margin-left:131.1pt;margin-top:19.85pt;width:145.2pt;height:129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I would suggest saving it into your </w:t>
      </w:r>
      <w:r w:rsidRPr="003E677E">
        <w:rPr>
          <w:rFonts w:ascii="Century Gothic" w:hAnsi="Century Gothic"/>
          <w:b/>
          <w:bCs/>
          <w:sz w:val="28"/>
          <w:szCs w:val="28"/>
        </w:rPr>
        <w:t>Pictures</w:t>
      </w:r>
      <w:r>
        <w:rPr>
          <w:rFonts w:ascii="Century Gothic" w:hAnsi="Century Gothic"/>
          <w:sz w:val="28"/>
          <w:szCs w:val="28"/>
        </w:rPr>
        <w:t xml:space="preserve"> folder. Don’t forget to include </w:t>
      </w:r>
      <w:r w:rsidRPr="003E677E">
        <w:rPr>
          <w:rFonts w:ascii="Century Gothic" w:hAnsi="Century Gothic"/>
          <w:b/>
          <w:bCs/>
          <w:sz w:val="28"/>
          <w:szCs w:val="28"/>
        </w:rPr>
        <w:t>your name</w:t>
      </w:r>
      <w:r>
        <w:rPr>
          <w:rFonts w:ascii="Century Gothic" w:hAnsi="Century Gothic"/>
          <w:sz w:val="28"/>
          <w:szCs w:val="28"/>
        </w:rPr>
        <w:t xml:space="preserve"> in the file name.</w:t>
      </w:r>
    </w:p>
    <w:p w14:paraId="2D27D239" w14:textId="2520BBF7" w:rsidR="003E677E" w:rsidRDefault="003E677E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D7CBF8" wp14:editId="26925002">
                <wp:simplePos x="0" y="0"/>
                <wp:positionH relativeFrom="column">
                  <wp:posOffset>1421130</wp:posOffset>
                </wp:positionH>
                <wp:positionV relativeFrom="paragraph">
                  <wp:posOffset>10160</wp:posOffset>
                </wp:positionV>
                <wp:extent cx="1203960" cy="2621280"/>
                <wp:effectExtent l="0" t="0" r="53340" b="6477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3960" cy="26212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ED2BDF0" id="Straight Arrow Connector 30" o:spid="_x0000_s1026" type="#_x0000_t32" style="position:absolute;margin-left:111.9pt;margin-top:.8pt;width:94.8pt;height:206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" strokecolor="black [3200]" strokeweight="1pt">
                <v:stroke endarrow="block" joinstyle="miter"/>
              </v:shape>
            </w:pict>
          </mc:Fallback>
        </mc:AlternateContent>
      </w:r>
    </w:p>
    <w:p w14:paraId="2352AD78" w14:textId="35D5A13F" w:rsidR="003E677E" w:rsidRDefault="003E677E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5F97C0C1" w14:textId="3F87811C" w:rsidR="003E677E" w:rsidRDefault="003E677E" w:rsidP="003E677E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C70ED22" wp14:editId="4CB10471">
            <wp:extent cx="6120130" cy="328485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A5454" w14:textId="2422E1E8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94F3975" w14:textId="5D7C3E73" w:rsidR="00CF0BED" w:rsidRDefault="003E677E" w:rsidP="00CF0BED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Finally, please send your finished work to me at </w:t>
      </w:r>
      <w:hyperlink r:id="rId17" w:history="1">
        <w:r w:rsidRPr="007A26C4">
          <w:rPr>
            <w:rStyle w:val="Hyperlink"/>
            <w:rFonts w:ascii="Century Gothic" w:hAnsi="Century Gothic"/>
            <w:sz w:val="28"/>
            <w:szCs w:val="28"/>
          </w:rPr>
          <w:t>fionagodden@elham.kent.sch.uk</w:t>
        </w:r>
      </w:hyperlink>
      <w:r w:rsidR="00CF0BED">
        <w:rPr>
          <w:rFonts w:ascii="Century Gothic" w:hAnsi="Century Gothic"/>
          <w:sz w:val="28"/>
          <w:szCs w:val="28"/>
        </w:rPr>
        <w:t xml:space="preserve"> and I will upload it to our class page.</w:t>
      </w:r>
    </w:p>
    <w:p w14:paraId="0274AD87" w14:textId="222D01A0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33A40AC0" w14:textId="7B61BDEB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I really look forward to seeing your Easter photo collages. Have fun!</w:t>
      </w:r>
    </w:p>
    <w:p w14:paraId="6FBFDF12" w14:textId="2EDDBBBD" w:rsidR="00DA4C88" w:rsidRDefault="00DA4C88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0B78016D" w14:textId="77777777" w:rsidR="00DA4C88" w:rsidRDefault="00DA4C88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593EDF88" w14:textId="5C125A6B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472397EF" w14:textId="792E2C2D" w:rsidR="00CF0BED" w:rsidRP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eastAsia="en-GB"/>
        </w:rPr>
        <w:drawing>
          <wp:inline distT="0" distB="0" distL="0" distR="0" wp14:anchorId="2DE0CBE0" wp14:editId="326F54F7">
            <wp:extent cx="2948940" cy="2211859"/>
            <wp:effectExtent l="0" t="0" r="381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ki Safari Collage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541" cy="2225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4C88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   </w:t>
      </w:r>
      <w:r>
        <w:rPr>
          <w:rFonts w:ascii="Century Gothic" w:hAnsi="Century Gothic"/>
          <w:noProof/>
          <w:sz w:val="28"/>
          <w:szCs w:val="28"/>
          <w:lang w:eastAsia="en-GB"/>
        </w:rPr>
        <w:drawing>
          <wp:inline distT="0" distB="0" distL="0" distR="0" wp14:anchorId="3E3A1464" wp14:editId="2341E494">
            <wp:extent cx="2949573" cy="2212334"/>
            <wp:effectExtent l="0" t="0" r="381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Wedding Collage - Mrs Godde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295" cy="221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0BED" w:rsidRPr="00CF0BED" w:rsidSect="00876E1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571ABF"/>
    <w:multiLevelType w:val="hybridMultilevel"/>
    <w:tmpl w:val="FB663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18"/>
    <w:rsid w:val="00030F97"/>
    <w:rsid w:val="001B282F"/>
    <w:rsid w:val="00274992"/>
    <w:rsid w:val="002E37E0"/>
    <w:rsid w:val="003E677E"/>
    <w:rsid w:val="00467A18"/>
    <w:rsid w:val="00474657"/>
    <w:rsid w:val="005B4BC5"/>
    <w:rsid w:val="00876E1E"/>
    <w:rsid w:val="00BD7315"/>
    <w:rsid w:val="00C03EBE"/>
    <w:rsid w:val="00C61015"/>
    <w:rsid w:val="00CF0BED"/>
    <w:rsid w:val="00DA4676"/>
    <w:rsid w:val="00DA4C88"/>
    <w:rsid w:val="00EA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C86F1"/>
  <w15:chartTrackingRefBased/>
  <w15:docId w15:val="{59113093-E874-4A6A-8D13-D94FD33C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A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7A1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7A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22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mailto:fionagodden@elham.kent.sch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photocollage.com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570756D</Template>
  <TotalTime>1</TotalTime>
  <Pages>5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Fiona's HP</dc:creator>
  <cp:keywords/>
  <dc:description/>
  <cp:lastModifiedBy>StroverP</cp:lastModifiedBy>
  <cp:revision>2</cp:revision>
  <dcterms:created xsi:type="dcterms:W3CDTF">2020-04-02T15:29:00Z</dcterms:created>
  <dcterms:modified xsi:type="dcterms:W3CDTF">2020-04-02T15:29:00Z</dcterms:modified>
</cp:coreProperties>
</file>