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0DD" w:rsidRDefault="00B720B6">
      <w:r w:rsidRPr="00B720B6">
        <w:rPr>
          <w:noProof/>
          <w:lang w:eastAsia="en-GB"/>
        </w:rPr>
        <w:drawing>
          <wp:inline distT="0" distB="0" distL="0" distR="0">
            <wp:extent cx="5731510" cy="810646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6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B6"/>
    <w:rsid w:val="00B720B6"/>
    <w:rsid w:val="00BA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DB2DD6-2116-487B-B353-D0409FC4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68921B08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2020-03-18T10:11:00Z</dcterms:created>
  <dcterms:modified xsi:type="dcterms:W3CDTF">2020-03-18T10:11:00Z</dcterms:modified>
</cp:coreProperties>
</file>