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6F0" w:rsidRDefault="008777CC">
      <w:r w:rsidRPr="008777CC">
        <w:rPr>
          <w:noProof/>
          <w:lang w:eastAsia="en-GB"/>
        </w:rPr>
        <w:drawing>
          <wp:inline distT="0" distB="0" distL="0" distR="0">
            <wp:extent cx="5731510" cy="8106464"/>
            <wp:effectExtent l="0" t="0" r="254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6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676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7CC"/>
    <w:rsid w:val="008777CC"/>
    <w:rsid w:val="00A67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4F7105-874F-4470-AD55-D3476394A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570A7DA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StroverP</dc:creator>
  <cp:keywords/>
  <dc:description/>
  <cp:lastModifiedBy>StroverP</cp:lastModifiedBy>
  <cp:revision>1</cp:revision>
  <dcterms:created xsi:type="dcterms:W3CDTF">2020-03-18T10:02:00Z</dcterms:created>
  <dcterms:modified xsi:type="dcterms:W3CDTF">2020-03-18T10:02:00Z</dcterms:modified>
</cp:coreProperties>
</file>