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D36" w:rsidRDefault="008C15F2">
      <w:r w:rsidRPr="008C15F2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3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5F2"/>
    <w:rsid w:val="00773D36"/>
    <w:rsid w:val="008C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41C5F-6AC4-4953-8672-7C6B3B1D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FEEAF978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2020-02-27T15:55:00Z</dcterms:created>
  <dcterms:modified xsi:type="dcterms:W3CDTF">2020-02-27T15:55:00Z</dcterms:modified>
</cp:coreProperties>
</file>