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109" w:rsidRPr="006C3132" w:rsidRDefault="00E71109" w:rsidP="00E71109">
      <w:pPr>
        <w:rPr>
          <w:b/>
          <w:sz w:val="28"/>
          <w:szCs w:val="28"/>
          <w:u w:val="single"/>
        </w:rPr>
      </w:pPr>
      <w:r w:rsidRPr="006C3132">
        <w:rPr>
          <w:b/>
          <w:sz w:val="28"/>
          <w:szCs w:val="28"/>
          <w:u w:val="single"/>
        </w:rPr>
        <w:t>RE</w:t>
      </w:r>
    </w:p>
    <w:p w:rsidR="00E71109" w:rsidRPr="006C3132" w:rsidRDefault="00E71109" w:rsidP="00E71109">
      <w:pPr>
        <w:rPr>
          <w:b/>
          <w:sz w:val="28"/>
          <w:szCs w:val="28"/>
        </w:rPr>
      </w:pPr>
      <w:r w:rsidRPr="006C3132">
        <w:rPr>
          <w:b/>
          <w:sz w:val="28"/>
          <w:szCs w:val="28"/>
        </w:rPr>
        <w:t>LQ: How do Christians use Jesus’s Gospel teachings to help others, particularly refugees and the homeless?</w:t>
      </w:r>
    </w:p>
    <w:p w:rsidR="00E71109" w:rsidRPr="009F4897" w:rsidRDefault="00E71109" w:rsidP="00E71109">
      <w:pPr>
        <w:rPr>
          <w:rFonts w:cstheme="minorHAnsi"/>
          <w:b/>
          <w:bCs/>
          <w:sz w:val="28"/>
          <w:szCs w:val="28"/>
        </w:rPr>
      </w:pPr>
      <w:bookmarkStart w:id="0" w:name="_GoBack"/>
      <w:bookmarkEnd w:id="0"/>
    </w:p>
    <w:p w:rsidR="00E71109" w:rsidRPr="009F4897" w:rsidRDefault="00E71109" w:rsidP="00E71109">
      <w:pPr>
        <w:rPr>
          <w:rFonts w:cstheme="minorHAnsi"/>
          <w:bCs/>
          <w:sz w:val="28"/>
          <w:szCs w:val="28"/>
        </w:rPr>
      </w:pPr>
      <w:proofErr w:type="gramStart"/>
      <w:r>
        <w:rPr>
          <w:rFonts w:cstheme="minorHAnsi"/>
          <w:bCs/>
          <w:sz w:val="28"/>
          <w:szCs w:val="28"/>
        </w:rPr>
        <w:t>Firstly</w:t>
      </w:r>
      <w:proofErr w:type="gramEnd"/>
      <w:r>
        <w:rPr>
          <w:rFonts w:cstheme="minorHAnsi"/>
          <w:bCs/>
          <w:sz w:val="28"/>
          <w:szCs w:val="28"/>
        </w:rPr>
        <w:t xml:space="preserve"> take a look at the websites</w:t>
      </w:r>
      <w:r w:rsidRPr="009F4897">
        <w:rPr>
          <w:rFonts w:cstheme="minorHAnsi"/>
          <w:bCs/>
          <w:sz w:val="28"/>
          <w:szCs w:val="28"/>
        </w:rPr>
        <w:t xml:space="preserve"> of some of the Christian charities which work to help refugees such as</w:t>
      </w:r>
    </w:p>
    <w:p w:rsidR="00E71109" w:rsidRPr="009F4897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bCs/>
          <w:sz w:val="28"/>
          <w:szCs w:val="28"/>
        </w:rPr>
      </w:pPr>
      <w:r w:rsidRPr="009F4897">
        <w:rPr>
          <w:rFonts w:cstheme="minorHAnsi"/>
          <w:bCs/>
          <w:sz w:val="28"/>
          <w:szCs w:val="28"/>
        </w:rPr>
        <w:t>Christian Aid</w:t>
      </w:r>
    </w:p>
    <w:p w:rsidR="00E71109" w:rsidRPr="009F4897" w:rsidRDefault="00E71109" w:rsidP="00E71109">
      <w:pPr>
        <w:pStyle w:val="ListParagraph"/>
        <w:rPr>
          <w:rFonts w:cstheme="minorHAnsi"/>
          <w:sz w:val="28"/>
          <w:szCs w:val="28"/>
          <w:shd w:val="clear" w:color="auto" w:fill="FFFFFF"/>
        </w:rPr>
      </w:pPr>
      <w:hyperlink r:id="rId5" w:history="1">
        <w:r w:rsidRPr="009F4897">
          <w:rPr>
            <w:rStyle w:val="Hyperlink"/>
            <w:rFonts w:cstheme="minorHAnsi"/>
            <w:sz w:val="28"/>
            <w:szCs w:val="28"/>
            <w:shd w:val="clear" w:color="auto" w:fill="FFFFFF"/>
          </w:rPr>
          <w:t>https://www.christianaid.org.uk</w:t>
        </w:r>
      </w:hyperlink>
    </w:p>
    <w:p w:rsidR="00E71109" w:rsidRPr="009F4897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bCs/>
          <w:sz w:val="28"/>
          <w:szCs w:val="28"/>
        </w:rPr>
      </w:pPr>
      <w:proofErr w:type="spellStart"/>
      <w:r w:rsidRPr="009F4897">
        <w:rPr>
          <w:rFonts w:cstheme="minorHAnsi"/>
          <w:bCs/>
          <w:sz w:val="28"/>
          <w:szCs w:val="28"/>
        </w:rPr>
        <w:t>Tearfund</w:t>
      </w:r>
      <w:proofErr w:type="spellEnd"/>
    </w:p>
    <w:p w:rsidR="00E71109" w:rsidRPr="009F4897" w:rsidRDefault="00E71109" w:rsidP="00E71109">
      <w:pPr>
        <w:pStyle w:val="ListParagraph"/>
        <w:rPr>
          <w:rFonts w:cstheme="minorHAnsi"/>
          <w:bCs/>
          <w:color w:val="5B9BD5" w:themeColor="accent1"/>
          <w:sz w:val="28"/>
          <w:szCs w:val="28"/>
        </w:rPr>
      </w:pPr>
      <w:hyperlink r:id="rId6" w:history="1">
        <w:r w:rsidRPr="009F4897">
          <w:rPr>
            <w:rStyle w:val="Hyperlink"/>
            <w:rFonts w:cstheme="minorHAnsi"/>
            <w:bCs/>
            <w:color w:val="5B9BD5" w:themeColor="accent1"/>
            <w:sz w:val="28"/>
            <w:szCs w:val="28"/>
          </w:rPr>
          <w:t>http://www.tearfund.org/</w:t>
        </w:r>
      </w:hyperlink>
    </w:p>
    <w:p w:rsidR="00E71109" w:rsidRPr="009F4897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Fonts w:cstheme="minorHAnsi"/>
          <w:bCs/>
          <w:sz w:val="28"/>
          <w:szCs w:val="28"/>
        </w:rPr>
      </w:pPr>
      <w:r w:rsidRPr="009F4897">
        <w:rPr>
          <w:rFonts w:cstheme="minorHAnsi"/>
          <w:bCs/>
          <w:sz w:val="28"/>
          <w:szCs w:val="28"/>
        </w:rPr>
        <w:t>Caritas Social Action Network</w:t>
      </w:r>
    </w:p>
    <w:p w:rsidR="00E71109" w:rsidRPr="009F4897" w:rsidRDefault="00E71109" w:rsidP="00E71109">
      <w:pPr>
        <w:pStyle w:val="ListParagraph"/>
        <w:rPr>
          <w:rFonts w:cstheme="minorHAnsi"/>
          <w:bCs/>
          <w:sz w:val="28"/>
          <w:szCs w:val="28"/>
        </w:rPr>
      </w:pPr>
      <w:hyperlink r:id="rId7" w:history="1">
        <w:r w:rsidRPr="009F4897">
          <w:rPr>
            <w:rStyle w:val="Hyperlink"/>
            <w:rFonts w:cstheme="minorHAnsi"/>
            <w:bCs/>
            <w:sz w:val="28"/>
            <w:szCs w:val="28"/>
          </w:rPr>
          <w:t>http://www.csan.org.uk/</w:t>
        </w:r>
      </w:hyperlink>
    </w:p>
    <w:p w:rsidR="00E71109" w:rsidRDefault="00E71109" w:rsidP="00E71109">
      <w:pPr>
        <w:rPr>
          <w:rFonts w:cstheme="minorHAnsi"/>
          <w:bCs/>
          <w:sz w:val="28"/>
          <w:szCs w:val="28"/>
        </w:rPr>
      </w:pPr>
    </w:p>
    <w:p w:rsidR="00E71109" w:rsidRPr="00513F48" w:rsidRDefault="00E71109" w:rsidP="00E71109">
      <w:pPr>
        <w:rPr>
          <w:rFonts w:cstheme="minorHAnsi"/>
          <w:bCs/>
          <w:i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Think about this question: </w:t>
      </w:r>
      <w:r w:rsidRPr="00513F48">
        <w:rPr>
          <w:rFonts w:cstheme="minorHAnsi"/>
          <w:bCs/>
          <w:i/>
          <w:sz w:val="28"/>
          <w:szCs w:val="28"/>
        </w:rPr>
        <w:t>Why do you think that Christians believe that it is important to respond to the need of refugees around the world?</w:t>
      </w:r>
    </w:p>
    <w:p w:rsidR="00E71109" w:rsidRDefault="00E71109" w:rsidP="00E71109">
      <w:pPr>
        <w:rPr>
          <w:rFonts w:cstheme="minorHAnsi"/>
          <w:bCs/>
          <w:sz w:val="28"/>
          <w:szCs w:val="28"/>
        </w:rPr>
      </w:pPr>
    </w:p>
    <w:p w:rsidR="00E71109" w:rsidRPr="009F4897" w:rsidRDefault="00E71109" w:rsidP="00E71109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Now l</w:t>
      </w:r>
      <w:r w:rsidRPr="009F4897">
        <w:rPr>
          <w:rFonts w:cstheme="minorHAnsi"/>
          <w:bCs/>
          <w:sz w:val="28"/>
          <w:szCs w:val="28"/>
        </w:rPr>
        <w:t>ook at the aims of these organisations:</w:t>
      </w:r>
    </w:p>
    <w:p w:rsidR="00E71109" w:rsidRPr="009F4897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 w:rsidRPr="00513F48">
        <w:rPr>
          <w:rStyle w:val="Strong"/>
          <w:rFonts w:cstheme="minorHAnsi"/>
          <w:sz w:val="28"/>
          <w:szCs w:val="28"/>
          <w:shd w:val="clear" w:color="auto" w:fill="FFFFFF"/>
        </w:rPr>
        <w:t>Christian Aid</w:t>
      </w:r>
      <w:r w:rsidRPr="009F4897"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 xml:space="preserve"> is a Christian organisation that insists the world can and must be swiftly changed to one where everyone can live a full life, free from poverty.</w:t>
      </w:r>
    </w:p>
    <w:p w:rsidR="00E71109" w:rsidRPr="00513F48" w:rsidRDefault="00E71109" w:rsidP="00E71109">
      <w:pPr>
        <w:rPr>
          <w:rStyle w:val="Strong"/>
          <w:rFonts w:cstheme="minorHAnsi"/>
          <w:sz w:val="28"/>
          <w:szCs w:val="28"/>
          <w:shd w:val="clear" w:color="auto" w:fill="FFFFFF"/>
        </w:rPr>
      </w:pPr>
      <w:proofErr w:type="spellStart"/>
      <w:r w:rsidRPr="00513F48">
        <w:rPr>
          <w:rStyle w:val="Strong"/>
          <w:rFonts w:cstheme="minorHAnsi"/>
          <w:sz w:val="28"/>
          <w:szCs w:val="28"/>
          <w:shd w:val="clear" w:color="auto" w:fill="FFFFFF"/>
        </w:rPr>
        <w:t>Tearfund</w:t>
      </w:r>
      <w:proofErr w:type="spellEnd"/>
    </w:p>
    <w:p w:rsidR="00E71109" w:rsidRPr="009F4897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 w:rsidRPr="009F4897"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>We’re Christians committed to following Jesus where the need is greatest.  God has called us to serve those living in poverty regardless of race, gender, nationality or religious belief.</w:t>
      </w:r>
      <w:r w:rsidRPr="009F4897">
        <w:rPr>
          <w:rFonts w:cstheme="minorHAnsi"/>
          <w:b/>
          <w:color w:val="FFFFFF"/>
          <w:sz w:val="28"/>
          <w:szCs w:val="28"/>
        </w:rPr>
        <w:t xml:space="preserve">, </w:t>
      </w:r>
      <w:r w:rsidRPr="009F4897">
        <w:rPr>
          <w:rFonts w:cstheme="minorHAnsi"/>
          <w:color w:val="FFFFFF"/>
          <w:sz w:val="28"/>
          <w:szCs w:val="28"/>
        </w:rPr>
        <w:t>nationality or religious belief.</w:t>
      </w:r>
    </w:p>
    <w:p w:rsidR="00E71109" w:rsidRPr="009F4897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 w:rsidRPr="00513F48">
        <w:rPr>
          <w:rStyle w:val="Strong"/>
          <w:rFonts w:cstheme="minorHAnsi"/>
          <w:sz w:val="28"/>
          <w:szCs w:val="28"/>
          <w:shd w:val="clear" w:color="auto" w:fill="FFFFFF"/>
        </w:rPr>
        <w:t>Caritas Social Action Network</w:t>
      </w:r>
      <w:r w:rsidRPr="009F4897"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 xml:space="preserve"> is the helping hand of the Church – reaching out to the poor, vulnerable and excluded, regardless of race or religion, to build a world based of justice and fraternal love.’</w:t>
      </w:r>
    </w:p>
    <w:p w:rsidR="00E71109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</w:p>
    <w:p w:rsidR="00E71109" w:rsidRPr="00513F48" w:rsidRDefault="00E71109" w:rsidP="00E71109">
      <w:pPr>
        <w:rPr>
          <w:rStyle w:val="Strong"/>
          <w:rFonts w:cstheme="minorHAnsi"/>
          <w:b w:val="0"/>
          <w:i/>
          <w:sz w:val="28"/>
          <w:szCs w:val="28"/>
          <w:shd w:val="clear" w:color="auto" w:fill="FFFFFF"/>
        </w:rPr>
      </w:pPr>
      <w:r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 xml:space="preserve">Think about this question: </w:t>
      </w:r>
      <w:r w:rsidRPr="00513F48">
        <w:rPr>
          <w:rStyle w:val="Strong"/>
          <w:rFonts w:cstheme="minorHAnsi"/>
          <w:b w:val="0"/>
          <w:i/>
          <w:sz w:val="28"/>
          <w:szCs w:val="28"/>
          <w:shd w:val="clear" w:color="auto" w:fill="FFFFFF"/>
        </w:rPr>
        <w:t>How do their vision and aims reflect the teachings of Jesus?</w:t>
      </w:r>
    </w:p>
    <w:p w:rsidR="00E71109" w:rsidRPr="009F4897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</w:p>
    <w:p w:rsidR="00E71109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 xml:space="preserve">Now you are going to look at another Christian charity (some of them local to us) to see how they reflect Jesus’s teachings by helping refugees and the homeless. </w:t>
      </w:r>
    </w:p>
    <w:p w:rsidR="00E71109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</w:p>
    <w:p w:rsidR="00E71109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>
        <w:rPr>
          <w:rStyle w:val="Strong"/>
          <w:rFonts w:cstheme="minorHAnsi"/>
          <w:b w:val="0"/>
          <w:sz w:val="28"/>
          <w:szCs w:val="28"/>
          <w:shd w:val="clear" w:color="auto" w:fill="FFFFFF"/>
        </w:rPr>
        <w:lastRenderedPageBreak/>
        <w:t>Choose from one of the following, visit their website and then answer the questions on the Word document I have prepared for you (both pages please):</w:t>
      </w:r>
    </w:p>
    <w:p w:rsidR="00E71109" w:rsidRPr="009F4897" w:rsidRDefault="00E71109" w:rsidP="00E71109">
      <w:pPr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</w:p>
    <w:p w:rsidR="00E71109" w:rsidRPr="009F4897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 w:rsidRPr="009F4897"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>Crisis at Christmas</w:t>
      </w:r>
    </w:p>
    <w:p w:rsidR="00E71109" w:rsidRPr="009F4897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 w:rsidRPr="009F4897"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>The Salvation Army</w:t>
      </w:r>
    </w:p>
    <w:p w:rsidR="00E71109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>The Rainbow Centre</w:t>
      </w:r>
    </w:p>
    <w:p w:rsidR="00E71109" w:rsidRPr="009F4897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>Porchlight</w:t>
      </w:r>
    </w:p>
    <w:p w:rsidR="00E71109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 w:rsidRPr="009F4897"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>Shelter</w:t>
      </w:r>
    </w:p>
    <w:p w:rsidR="00E71109" w:rsidRDefault="00E71109" w:rsidP="00E71109">
      <w:pPr>
        <w:pStyle w:val="ListParagraph"/>
        <w:numPr>
          <w:ilvl w:val="0"/>
          <w:numId w:val="1"/>
        </w:numPr>
        <w:spacing w:line="240" w:lineRule="auto"/>
        <w:rPr>
          <w:rStyle w:val="Strong"/>
          <w:rFonts w:cstheme="minorHAnsi"/>
          <w:b w:val="0"/>
          <w:sz w:val="28"/>
          <w:szCs w:val="28"/>
          <w:shd w:val="clear" w:color="auto" w:fill="FFFFFF"/>
        </w:rPr>
      </w:pPr>
      <w:r>
        <w:rPr>
          <w:rStyle w:val="Strong"/>
          <w:rFonts w:cstheme="minorHAnsi"/>
          <w:b w:val="0"/>
          <w:sz w:val="28"/>
          <w:szCs w:val="28"/>
          <w:shd w:val="clear" w:color="auto" w:fill="FFFFFF"/>
        </w:rPr>
        <w:t>Catching Lives</w:t>
      </w:r>
    </w:p>
    <w:p w:rsidR="00E71109" w:rsidRPr="009F4897" w:rsidRDefault="00E71109" w:rsidP="00E71109">
      <w:pPr>
        <w:rPr>
          <w:rStyle w:val="Strong"/>
          <w:rFonts w:cstheme="minorHAnsi"/>
          <w:b w:val="0"/>
          <w:color w:val="404040"/>
          <w:sz w:val="28"/>
          <w:szCs w:val="28"/>
          <w:shd w:val="clear" w:color="auto" w:fill="FFFFFF"/>
        </w:rPr>
      </w:pPr>
    </w:p>
    <w:p w:rsidR="00E71109" w:rsidRDefault="00E71109" w:rsidP="00E7110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There is a sheet of logos for you to use. You should be able to copy a logo and paste it into your worksheet.</w:t>
      </w:r>
    </w:p>
    <w:p w:rsidR="00E71109" w:rsidRDefault="00E71109" w:rsidP="00E71109">
      <w:pPr>
        <w:rPr>
          <w:rFonts w:cstheme="minorHAnsi"/>
          <w:sz w:val="28"/>
          <w:szCs w:val="28"/>
        </w:rPr>
      </w:pPr>
    </w:p>
    <w:p w:rsidR="00E71109" w:rsidRPr="001D1A5C" w:rsidRDefault="00E71109" w:rsidP="00E71109">
      <w:pPr>
        <w:rPr>
          <w:rFonts w:cstheme="minorHAnsi"/>
          <w:i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Think how you would answer this question: </w:t>
      </w:r>
      <w:r w:rsidRPr="001D1A5C">
        <w:rPr>
          <w:rFonts w:cstheme="minorHAnsi"/>
          <w:i/>
          <w:sz w:val="28"/>
          <w:szCs w:val="28"/>
        </w:rPr>
        <w:t>How do the Christmas stories of ‘no room in the inn’ and the ‘flight to Egypt’ affect Christians’ attitudes to refugees and the homeless, especially at Christmas time?</w:t>
      </w:r>
    </w:p>
    <w:p w:rsidR="00E71109" w:rsidRPr="009F4897" w:rsidRDefault="00E71109" w:rsidP="00E71109">
      <w:pPr>
        <w:rPr>
          <w:rFonts w:cstheme="minorHAnsi"/>
          <w:sz w:val="28"/>
          <w:szCs w:val="28"/>
        </w:rPr>
      </w:pPr>
    </w:p>
    <w:p w:rsidR="00E71109" w:rsidRPr="009F4897" w:rsidRDefault="00E71109" w:rsidP="00E7110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Please email me your completed document once you have finished it.</w:t>
      </w:r>
    </w:p>
    <w:p w:rsidR="0045700F" w:rsidRDefault="0045700F"/>
    <w:sectPr w:rsidR="00457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C4010"/>
    <w:multiLevelType w:val="hybridMultilevel"/>
    <w:tmpl w:val="C92C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09"/>
    <w:rsid w:val="0045700F"/>
    <w:rsid w:val="00E7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119A"/>
  <w15:chartTrackingRefBased/>
  <w15:docId w15:val="{FE44CA75-31F3-4E98-9AD6-213A03865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109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110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110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711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n.org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earfund.org/" TargetMode="External"/><Relationship Id="rId5" Type="http://schemas.openxmlformats.org/officeDocument/2006/relationships/hyperlink" Target="https://www.christianaid.org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D7126A1</Template>
  <TotalTime>1</TotalTime>
  <Pages>2</Pages>
  <Words>321</Words>
  <Characters>1831</Characters>
  <Application>Microsoft Office Word</Application>
  <DocSecurity>0</DocSecurity>
  <Lines>15</Lines>
  <Paragraphs>4</Paragraphs>
  <ScaleCrop>false</ScaleCrop>
  <Company>Elham Primary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1</cp:revision>
  <dcterms:created xsi:type="dcterms:W3CDTF">2021-01-07T12:03:00Z</dcterms:created>
  <dcterms:modified xsi:type="dcterms:W3CDTF">2021-01-07T12:04:00Z</dcterms:modified>
</cp:coreProperties>
</file>