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13A" w:rsidRDefault="008E713A">
      <w:r>
        <w:rPr>
          <w:noProof/>
          <w:lang w:eastAsia="en-GB"/>
        </w:rPr>
        <w:drawing>
          <wp:inline distT="0" distB="0" distL="0" distR="0">
            <wp:extent cx="1257300" cy="1468809"/>
            <wp:effectExtent l="19050" t="0" r="0" b="0"/>
            <wp:docPr id="1" name="Picture 1" descr="The Salvation Army Logo Vector (.EPS)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Salvation Army Logo Vector (.EPS) Free Downloa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238" cy="1487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10277">
        <w:tab/>
      </w:r>
      <w:r w:rsidR="00910277">
        <w:tab/>
      </w:r>
      <w:r w:rsidR="00521211">
        <w:t xml:space="preserve">                </w:t>
      </w:r>
      <w:r w:rsidR="00910277">
        <w:tab/>
      </w:r>
      <w:bookmarkStart w:id="0" w:name="_GoBack"/>
      <w:bookmarkEnd w:id="0"/>
    </w:p>
    <w:p w:rsidR="008E713A" w:rsidRDefault="008E713A">
      <w:pPr>
        <w:rPr>
          <w:noProof/>
        </w:rPr>
      </w:pPr>
    </w:p>
    <w:p w:rsidR="008E713A" w:rsidRDefault="008E713A">
      <w:r>
        <w:rPr>
          <w:noProof/>
          <w:lang w:eastAsia="en-GB"/>
        </w:rPr>
        <w:drawing>
          <wp:inline distT="0" distB="0" distL="0" distR="0">
            <wp:extent cx="1724025" cy="1526008"/>
            <wp:effectExtent l="19050" t="0" r="9525" b="0"/>
            <wp:docPr id="3" name="Picture 3" descr="Rainbow Centre Folkestone | Charity in Folkestone | Shel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ainbow Centre Folkestone | Charity in Folkestone | Shelter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55" r="13358"/>
                    <a:stretch/>
                  </pic:blipFill>
                  <pic:spPr bwMode="auto">
                    <a:xfrm>
                      <a:off x="0" y="0"/>
                      <a:ext cx="1736564" cy="1537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10277">
        <w:t xml:space="preserve">    </w:t>
      </w:r>
      <w:r w:rsidR="00D64AEB">
        <w:t xml:space="preserve">      </w:t>
      </w:r>
      <w:r w:rsidR="00910277">
        <w:t xml:space="preserve">  </w:t>
      </w:r>
      <w:r w:rsidR="00C91E06">
        <w:t xml:space="preserve">    </w:t>
      </w:r>
      <w:r w:rsidR="00910277">
        <w:rPr>
          <w:noProof/>
          <w:lang w:eastAsia="en-GB"/>
        </w:rPr>
        <w:drawing>
          <wp:inline distT="0" distB="0" distL="0" distR="0">
            <wp:extent cx="2876550" cy="1105579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126" b="206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118" cy="1109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13A" w:rsidRDefault="008E713A"/>
    <w:p w:rsidR="00D64AEB" w:rsidRDefault="00D64AEB"/>
    <w:p w:rsidR="008E713A" w:rsidRDefault="008E713A">
      <w:r>
        <w:rPr>
          <w:noProof/>
          <w:lang w:eastAsia="en-GB"/>
        </w:rPr>
        <w:drawing>
          <wp:inline distT="0" distB="0" distL="0" distR="0">
            <wp:extent cx="2876550" cy="613807"/>
            <wp:effectExtent l="19050" t="0" r="0" b="0"/>
            <wp:docPr id="4" name="Picture 4" descr="The BeYou Project is a safe space for LGBT+ young people in K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e BeYou Project is a safe space for LGBT+ young people in Ke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434" cy="63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13A" w:rsidRDefault="008E713A"/>
    <w:p w:rsidR="00D64AEB" w:rsidRDefault="00D64AEB"/>
    <w:p w:rsidR="007D5218" w:rsidRDefault="007D5218">
      <w:r>
        <w:rPr>
          <w:noProof/>
          <w:lang w:eastAsia="en-GB"/>
        </w:rPr>
        <w:drawing>
          <wp:inline distT="0" distB="0" distL="0" distR="0">
            <wp:extent cx="2733675" cy="1390650"/>
            <wp:effectExtent l="0" t="0" r="0" b="0"/>
            <wp:docPr id="6" name="Picture 6" descr="Physiotherapy for the homeless with Crisis at Christmas - Optimum  Healthcare Solu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ysiotherapy for the homeless with Crisis at Christmas - Optimum  Healthcare Solution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0" r="59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4AEB">
        <w:t xml:space="preserve">       </w:t>
      </w:r>
    </w:p>
    <w:p w:rsidR="00D64AEB" w:rsidRDefault="00D64AEB"/>
    <w:p w:rsidR="00D64AEB" w:rsidRDefault="00D64AEB"/>
    <w:p w:rsidR="007D5218" w:rsidRDefault="007D5218">
      <w:r>
        <w:rPr>
          <w:noProof/>
          <w:lang w:eastAsia="en-GB"/>
        </w:rPr>
        <w:drawing>
          <wp:inline distT="0" distB="0" distL="0" distR="0">
            <wp:extent cx="2582333" cy="1167891"/>
            <wp:effectExtent l="19050" t="0" r="8467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532" t="28710" r="23554" b="29275"/>
                    <a:stretch/>
                  </pic:blipFill>
                  <pic:spPr bwMode="auto">
                    <a:xfrm>
                      <a:off x="0" y="0"/>
                      <a:ext cx="2585581" cy="116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64AEB">
        <w:t xml:space="preserve">                  </w:t>
      </w:r>
    </w:p>
    <w:p w:rsidR="00910277" w:rsidRDefault="00910277"/>
    <w:sectPr w:rsidR="00910277" w:rsidSect="00521211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13A"/>
    <w:rsid w:val="00332A7C"/>
    <w:rsid w:val="004377D5"/>
    <w:rsid w:val="004520AF"/>
    <w:rsid w:val="00521211"/>
    <w:rsid w:val="007B5F14"/>
    <w:rsid w:val="007D5218"/>
    <w:rsid w:val="008E713A"/>
    <w:rsid w:val="00910277"/>
    <w:rsid w:val="00C9001D"/>
    <w:rsid w:val="00C91E06"/>
    <w:rsid w:val="00D64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912BB77-71A3-4BD6-A52C-3FED3732F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20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1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1E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7E16851E</Template>
  <TotalTime>2</TotalTime>
  <Pages>1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Godden</dc:creator>
  <cp:lastModifiedBy>GoddenF</cp:lastModifiedBy>
  <cp:revision>4</cp:revision>
  <cp:lastPrinted>2021-01-02T12:03:00Z</cp:lastPrinted>
  <dcterms:created xsi:type="dcterms:W3CDTF">2021-01-06T19:04:00Z</dcterms:created>
  <dcterms:modified xsi:type="dcterms:W3CDTF">2021-01-06T19:12:00Z</dcterms:modified>
</cp:coreProperties>
</file>