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FA" w:rsidRPr="001423A2" w:rsidRDefault="00C13623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0" w:name="_GoBack"/>
      <w:bookmarkEnd w:id="0"/>
      <w:r w:rsidRPr="001423A2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-342900</wp:posOffset>
            </wp:positionV>
            <wp:extent cx="1457325" cy="714375"/>
            <wp:effectExtent l="19050" t="0" r="9525" b="0"/>
            <wp:wrapThrough wrapText="bothSides">
              <wp:wrapPolygon edited="0">
                <wp:start x="-282" y="0"/>
                <wp:lineTo x="-282" y="21312"/>
                <wp:lineTo x="21741" y="21312"/>
                <wp:lineTo x="21741" y="0"/>
                <wp:lineTo x="-282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77FA" w:rsidRPr="001423A2" w:rsidRDefault="002377FA">
      <w:pPr>
        <w:pStyle w:val="BodyText"/>
        <w:kinsoku w:val="0"/>
        <w:overflowPunct w:val="0"/>
        <w:spacing w:before="10"/>
        <w:ind w:left="0"/>
        <w:rPr>
          <w:rFonts w:ascii="Times New Roman" w:hAnsi="Times New Roman" w:cs="Times New Roman"/>
          <w:b w:val="0"/>
          <w:bCs w:val="0"/>
          <w:sz w:val="18"/>
          <w:szCs w:val="18"/>
        </w:rPr>
      </w:pPr>
    </w:p>
    <w:p w:rsidR="008B35A2" w:rsidRPr="001423A2" w:rsidRDefault="00482938" w:rsidP="00032DF2">
      <w:pPr>
        <w:pStyle w:val="BodyText"/>
        <w:kinsoku w:val="0"/>
        <w:overflowPunct w:val="0"/>
        <w:spacing w:before="42" w:line="384" w:lineRule="exact"/>
        <w:ind w:right="3938"/>
        <w:rPr>
          <w:color w:val="007983"/>
          <w:sz w:val="32"/>
          <w:szCs w:val="32"/>
        </w:rPr>
      </w:pPr>
      <w:r w:rsidRPr="001423A2">
        <w:rPr>
          <w:color w:val="007983"/>
          <w:sz w:val="32"/>
          <w:szCs w:val="32"/>
        </w:rPr>
        <w:t>Plan your own naming ceremony</w:t>
      </w:r>
    </w:p>
    <w:p w:rsidR="002377FA" w:rsidRPr="001423A2" w:rsidRDefault="002377FA">
      <w:pPr>
        <w:pStyle w:val="BodyText"/>
        <w:kinsoku w:val="0"/>
        <w:overflowPunct w:val="0"/>
        <w:spacing w:before="3"/>
        <w:ind w:left="0"/>
        <w:rPr>
          <w:sz w:val="22"/>
          <w:szCs w:val="22"/>
        </w:rPr>
      </w:pPr>
    </w:p>
    <w:p w:rsidR="002377FA" w:rsidRPr="001423A2" w:rsidRDefault="00360D3F">
      <w:pPr>
        <w:pStyle w:val="BodyText"/>
        <w:kinsoku w:val="0"/>
        <w:overflowPunct w:val="0"/>
        <w:spacing w:before="0" w:line="20" w:lineRule="exact"/>
        <w:ind w:left="100"/>
        <w:rPr>
          <w:b w:val="0"/>
          <w:bCs w:val="0"/>
          <w:sz w:val="2"/>
          <w:szCs w:val="2"/>
        </w:rPr>
      </w:pPr>
      <w:r>
        <w:rPr>
          <w:b w:val="0"/>
          <w:bCs w:val="0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184900" cy="45085"/>
                <wp:effectExtent l="6350" t="0" r="0" b="0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4900" cy="45085"/>
                          <a:chOff x="0" y="0"/>
                          <a:chExt cx="10225" cy="2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205" cy="20"/>
                          </a:xfrm>
                          <a:custGeom>
                            <a:avLst/>
                            <a:gdLst>
                              <a:gd name="T0" fmla="*/ 0 w 10205"/>
                              <a:gd name="T1" fmla="*/ 0 h 20"/>
                              <a:gd name="T2" fmla="*/ 10204 w 10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5" h="20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8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4CBDD9" id="Group 3" o:spid="_x0000_s1026" style="width:487pt;height:3.55pt;mso-position-horizontal-relative:char;mso-position-vertical-relative:line" coordsize="1022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">
                <v:shape id="Freeform 4" o:spid="_x0000_s1027" style="position:absolute;left:10;top:10;width:10205;height:20;visibility:visible;mso-wrap-style:square;v-text-anchor:top" coordsize="10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" path="m,l10204,e" filled="f" strokecolor="#007983" strokeweight="1pt">
                  <v:path arrowok="t" o:connecttype="custom" o:connectlocs="0,0;10204,0" o:connectangles="0,0"/>
                </v:shape>
                <w10:anchorlock/>
              </v:group>
            </w:pict>
          </mc:Fallback>
        </mc:AlternateContent>
      </w:r>
    </w:p>
    <w:p w:rsidR="00B040C9" w:rsidRPr="001423A2" w:rsidRDefault="00B040C9" w:rsidP="00B040C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68"/>
      </w:tblGrid>
      <w:tr w:rsidR="00B040C9" w:rsidRPr="001423A2" w:rsidTr="00B040C9"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Where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 you hold it?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792673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Who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</w:t>
            </w:r>
            <w:r w:rsidR="001928D1" w:rsidRPr="001423A2">
              <w:rPr>
                <w:rFonts w:ascii="Calibri" w:hAnsi="Calibri"/>
                <w:sz w:val="28"/>
                <w:szCs w:val="28"/>
              </w:rPr>
              <w:t xml:space="preserve"> you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invite?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1928D1" w:rsidRPr="001423A2" w:rsidRDefault="001928D1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</w:tr>
      <w:tr w:rsidR="00B040C9" w:rsidRPr="001423A2" w:rsidTr="00B040C9"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What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 you do to make it special?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F95668" w:rsidRPr="001423A2" w:rsidRDefault="00F95668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983" w:type="dxa"/>
          </w:tcPr>
          <w:p w:rsidR="00B040C9" w:rsidRPr="001423A2" w:rsidRDefault="00B040C9" w:rsidP="001928D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</w:rPr>
              <w:t xml:space="preserve">What would you </w:t>
            </w: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say</w:t>
            </w:r>
            <w:r w:rsidR="001928D1" w:rsidRPr="001423A2">
              <w:rPr>
                <w:rFonts w:ascii="Calibri" w:hAnsi="Calibri"/>
                <w:sz w:val="28"/>
                <w:szCs w:val="28"/>
              </w:rPr>
              <w:t xml:space="preserve"> and why?</w:t>
            </w:r>
          </w:p>
        </w:tc>
      </w:tr>
    </w:tbl>
    <w:p w:rsidR="00B040C9" w:rsidRPr="001423A2" w:rsidRDefault="00B040C9" w:rsidP="00B040C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0"/>
      </w:tblGrid>
      <w:tr w:rsidR="00B040C9" w:rsidRPr="001423A2" w:rsidTr="00B040C9">
        <w:tc>
          <w:tcPr>
            <w:tcW w:w="9966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</w:rPr>
              <w:t xml:space="preserve">Draw a </w:t>
            </w: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picture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of the naming ceremony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</w:tr>
    </w:tbl>
    <w:p w:rsidR="00B040C9" w:rsidRPr="001423A2" w:rsidRDefault="00B040C9" w:rsidP="00F9566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sectPr w:rsidR="00B040C9" w:rsidRPr="001423A2" w:rsidSect="007B4E5C">
      <w:footerReference w:type="default" r:id="rId7"/>
      <w:type w:val="continuous"/>
      <w:pgSz w:w="11910" w:h="16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3A2" w:rsidRDefault="001423A2" w:rsidP="00ED513E">
      <w:r>
        <w:separator/>
      </w:r>
    </w:p>
  </w:endnote>
  <w:endnote w:type="continuationSeparator" w:id="0">
    <w:p w:rsidR="001423A2" w:rsidRDefault="001423A2" w:rsidP="00E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3A2" w:rsidRPr="00031E65" w:rsidRDefault="001423A2" w:rsidP="00ED513E">
    <w:pPr>
      <w:pStyle w:val="Footer"/>
      <w:rPr>
        <w:sz w:val="20"/>
        <w:szCs w:val="20"/>
      </w:rPr>
    </w:pPr>
    <w:r w:rsidRPr="00031E65">
      <w:rPr>
        <w:rFonts w:ascii="Calibri" w:hAnsi="Calibri"/>
        <w:color w:val="222222"/>
        <w:sz w:val="20"/>
        <w:szCs w:val="20"/>
        <w:shd w:val="clear" w:color="auto" w:fill="FFFFFF"/>
      </w:rPr>
      <w:t>Br</w:t>
    </w:r>
    <w:r>
      <w:rPr>
        <w:rFonts w:ascii="Calibri" w:hAnsi="Calibri"/>
        <w:color w:val="222222"/>
        <w:sz w:val="20"/>
        <w:szCs w:val="20"/>
        <w:shd w:val="clear" w:color="auto" w:fill="FFFFFF"/>
      </w:rPr>
      <w:t>itish Humanist Association ©2016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3A2" w:rsidRDefault="001423A2" w:rsidP="00ED513E">
      <w:r>
        <w:separator/>
      </w:r>
    </w:p>
  </w:footnote>
  <w:footnote w:type="continuationSeparator" w:id="0">
    <w:p w:rsidR="001423A2" w:rsidRDefault="001423A2" w:rsidP="00ED5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A2"/>
    <w:rsid w:val="000244B9"/>
    <w:rsid w:val="00031E65"/>
    <w:rsid w:val="00032DF2"/>
    <w:rsid w:val="0003785F"/>
    <w:rsid w:val="00044634"/>
    <w:rsid w:val="000D589E"/>
    <w:rsid w:val="000D5C3F"/>
    <w:rsid w:val="00112D7A"/>
    <w:rsid w:val="001423A2"/>
    <w:rsid w:val="001928D1"/>
    <w:rsid w:val="001A233E"/>
    <w:rsid w:val="001A7474"/>
    <w:rsid w:val="001C289B"/>
    <w:rsid w:val="001D699E"/>
    <w:rsid w:val="001F590E"/>
    <w:rsid w:val="002377FA"/>
    <w:rsid w:val="0028433C"/>
    <w:rsid w:val="00360D3F"/>
    <w:rsid w:val="003C7805"/>
    <w:rsid w:val="003D57B7"/>
    <w:rsid w:val="00482938"/>
    <w:rsid w:val="00503382"/>
    <w:rsid w:val="00532416"/>
    <w:rsid w:val="00610976"/>
    <w:rsid w:val="00650D55"/>
    <w:rsid w:val="00696DAD"/>
    <w:rsid w:val="00743C50"/>
    <w:rsid w:val="00792673"/>
    <w:rsid w:val="007B4E5C"/>
    <w:rsid w:val="008B35A2"/>
    <w:rsid w:val="0094200E"/>
    <w:rsid w:val="00A3491E"/>
    <w:rsid w:val="00B040C9"/>
    <w:rsid w:val="00C13623"/>
    <w:rsid w:val="00DD4BD2"/>
    <w:rsid w:val="00ED513E"/>
    <w:rsid w:val="00EE384D"/>
    <w:rsid w:val="00F95668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5:docId w15:val="{9B4AB9D1-99B8-4074-8EE9-E8044F17E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4634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44634"/>
    <w:pPr>
      <w:spacing w:before="201"/>
      <w:ind w:left="110"/>
    </w:pPr>
    <w:rPr>
      <w:rFonts w:ascii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4634"/>
    <w:rPr>
      <w:rFonts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44634"/>
  </w:style>
  <w:style w:type="paragraph" w:customStyle="1" w:styleId="TableParagraph">
    <w:name w:val="Table Paragraph"/>
    <w:basedOn w:val="Normal"/>
    <w:uiPriority w:val="1"/>
    <w:qFormat/>
    <w:rsid w:val="00044634"/>
  </w:style>
  <w:style w:type="paragraph" w:styleId="BalloonText">
    <w:name w:val="Balloon Text"/>
    <w:basedOn w:val="Normal"/>
    <w:link w:val="BalloonTextChar"/>
    <w:uiPriority w:val="99"/>
    <w:semiHidden/>
    <w:unhideWhenUsed/>
    <w:rsid w:val="000244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B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D51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51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D51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13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112D7A"/>
    <w:pPr>
      <w:widowControl/>
      <w:autoSpaceDE/>
      <w:autoSpaceDN/>
      <w:adjustRightInd/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B04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2F7F8"/>
        </a:solidFill>
        <a:ln>
          <a:noFill/>
        </a:ln>
        <a:effectLst>
          <a:outerShdw blurRad="40000" dist="23000" dir="5400000" rotWithShape="0">
            <a:srgbClr val="000000">
              <a:alpha val="34999"/>
            </a:srgbClr>
          </a:outerShdw>
        </a:effectLst>
        <a:extLst>
          <a:ext uri="{91240B29-F687-4f45-9708-019B960494DF}">
            <a14:hiddenLine xmlns:a14="http://schemas.microsoft.com/office/drawing/2010/main" xmlns="" w="9525" cap="flat" cmpd="sng">
              <a:solidFill>
                <a:srgbClr val="4A7EBB"/>
              </a:solidFill>
              <a:prstDash val="solid"/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ctr" anchorCtr="0" upright="1">
        <a:noAutofit/>
      </a:bodyPr>
      <a:lstStyle/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3D6B2DF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BHA Education Lesson Plan.indd</vt:lpstr>
    </vt:vector>
  </TitlesOfParts>
  <Company>BHA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BHA Education Lesson Plan.indd</dc:title>
  <dc:creator>Luke Donnellan</dc:creator>
  <cp:lastModifiedBy>StroverP</cp:lastModifiedBy>
  <cp:revision>2</cp:revision>
  <cp:lastPrinted>2016-04-15T15:30:00Z</cp:lastPrinted>
  <dcterms:created xsi:type="dcterms:W3CDTF">2020-06-05T09:03:00Z</dcterms:created>
  <dcterms:modified xsi:type="dcterms:W3CDTF">2020-06-05T09:03:00Z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