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FA" w:rsidRDefault="00C13623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-200025</wp:posOffset>
            </wp:positionV>
            <wp:extent cx="1457325" cy="714375"/>
            <wp:effectExtent l="19050" t="0" r="9525" b="0"/>
            <wp:wrapThrough wrapText="bothSides">
              <wp:wrapPolygon edited="0">
                <wp:start x="-282" y="0"/>
                <wp:lineTo x="-282" y="21312"/>
                <wp:lineTo x="21741" y="21312"/>
                <wp:lineTo x="21741" y="0"/>
                <wp:lineTo x="-282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77FA" w:rsidRDefault="002377FA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377FA" w:rsidRDefault="002377FA">
      <w:pPr>
        <w:pStyle w:val="BodyText"/>
        <w:kinsoku w:val="0"/>
        <w:overflowPunct w:val="0"/>
        <w:spacing w:before="10"/>
        <w:ind w:left="0"/>
        <w:rPr>
          <w:rFonts w:ascii="Times New Roman" w:hAnsi="Times New Roman" w:cs="Times New Roman"/>
          <w:b w:val="0"/>
          <w:bCs w:val="0"/>
          <w:sz w:val="18"/>
          <w:szCs w:val="18"/>
        </w:rPr>
      </w:pPr>
      <w:bookmarkStart w:id="0" w:name="_GoBack"/>
      <w:bookmarkEnd w:id="0"/>
    </w:p>
    <w:p w:rsidR="002377FA" w:rsidRDefault="00D86B8D" w:rsidP="00D86B8D">
      <w:pPr>
        <w:pStyle w:val="BodyText"/>
        <w:kinsoku w:val="0"/>
        <w:overflowPunct w:val="0"/>
        <w:spacing w:before="42" w:line="384" w:lineRule="exact"/>
        <w:ind w:right="3938"/>
        <w:rPr>
          <w:color w:val="007983"/>
          <w:sz w:val="32"/>
          <w:szCs w:val="32"/>
        </w:rPr>
      </w:pPr>
      <w:r>
        <w:rPr>
          <w:color w:val="007983"/>
          <w:sz w:val="32"/>
          <w:szCs w:val="32"/>
        </w:rPr>
        <w:t>Leaf template</w:t>
      </w:r>
    </w:p>
    <w:p w:rsidR="002377FA" w:rsidRDefault="002377FA">
      <w:pPr>
        <w:pStyle w:val="BodyText"/>
        <w:kinsoku w:val="0"/>
        <w:overflowPunct w:val="0"/>
        <w:spacing w:before="3"/>
        <w:ind w:left="0"/>
        <w:rPr>
          <w:sz w:val="22"/>
          <w:szCs w:val="22"/>
        </w:rPr>
      </w:pPr>
    </w:p>
    <w:p w:rsidR="002377FA" w:rsidRDefault="003C3BFF">
      <w:pPr>
        <w:pStyle w:val="BodyText"/>
        <w:kinsoku w:val="0"/>
        <w:overflowPunct w:val="0"/>
        <w:spacing w:before="0" w:line="20" w:lineRule="exact"/>
        <w:ind w:left="100"/>
        <w:rPr>
          <w:b w:val="0"/>
          <w:bCs w:val="0"/>
          <w:sz w:val="2"/>
          <w:szCs w:val="2"/>
        </w:rPr>
      </w:pPr>
      <w:r>
        <w:rPr>
          <w:b w:val="0"/>
          <w:bCs w:val="0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124575" cy="45085"/>
                <wp:effectExtent l="6350" t="0" r="3175" b="0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4575" cy="45085"/>
                          <a:chOff x="0" y="0"/>
                          <a:chExt cx="10225" cy="2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205" cy="20"/>
                          </a:xfrm>
                          <a:custGeom>
                            <a:avLst/>
                            <a:gdLst>
                              <a:gd name="T0" fmla="*/ 0 w 10205"/>
                              <a:gd name="T1" fmla="*/ 0 h 20"/>
                              <a:gd name="T2" fmla="*/ 10204 w 10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5" h="20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8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B4DAB9" id="Group 3" o:spid="_x0000_s1026" style="width:482.25pt;height:3.55pt;mso-position-horizontal-relative:char;mso-position-vertical-relative:line" coordsize="1022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">
                <v:shape id="Freeform 4" o:spid="_x0000_s1027" style="position:absolute;left:10;top:10;width:10205;height:20;visibility:visible;mso-wrap-style:square;v-text-anchor:top" coordsize="10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" path="m,l10204,e" filled="f" strokecolor="#007983" strokeweight="1pt">
                  <v:path arrowok="t" o:connecttype="custom" o:connectlocs="0,0;10204,0" o:connectangles="0,0"/>
                </v:shape>
                <w10:anchorlock/>
              </v:group>
            </w:pict>
          </mc:Fallback>
        </mc:AlternateContent>
      </w:r>
    </w:p>
    <w:p w:rsidR="00112D7A" w:rsidRDefault="00112D7A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D86B8D" w:rsidRDefault="00D86B8D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D86B8D" w:rsidRDefault="00D86B8D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D86B8D" w:rsidRDefault="00D86B8D" w:rsidP="002263B6">
      <w:pPr>
        <w:pStyle w:val="BodyText"/>
        <w:kinsoku w:val="0"/>
        <w:overflowPunct w:val="0"/>
        <w:spacing w:before="0"/>
        <w:ind w:left="0"/>
        <w:jc w:val="center"/>
        <w:rPr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>
            <wp:extent cx="7257169" cy="3971829"/>
            <wp:effectExtent l="0" t="1638300" r="0" b="1628871"/>
            <wp:docPr id="5" name="Picture 5" descr="http://images.clipartpanda.com/leaf-outline-clipart-RidKLA55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leaf-outline-clipart-RidKLA55T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57169" cy="3971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6B8D" w:rsidSect="007B4E5C">
      <w:footerReference w:type="default" r:id="rId8"/>
      <w:type w:val="continuous"/>
      <w:pgSz w:w="11910" w:h="16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8FB" w:rsidRDefault="006468FB" w:rsidP="00ED513E">
      <w:r>
        <w:separator/>
      </w:r>
    </w:p>
  </w:endnote>
  <w:endnote w:type="continuationSeparator" w:id="0">
    <w:p w:rsidR="006468FB" w:rsidRDefault="006468FB" w:rsidP="00E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8FB" w:rsidRPr="00031E65" w:rsidRDefault="006468FB" w:rsidP="00ED513E">
    <w:pPr>
      <w:pStyle w:val="Footer"/>
      <w:rPr>
        <w:sz w:val="20"/>
        <w:szCs w:val="20"/>
      </w:rPr>
    </w:pPr>
    <w:r w:rsidRPr="00031E65">
      <w:rPr>
        <w:rFonts w:ascii="Calibri" w:hAnsi="Calibri"/>
        <w:color w:val="222222"/>
        <w:sz w:val="20"/>
        <w:szCs w:val="20"/>
        <w:shd w:val="clear" w:color="auto" w:fill="FFFFFF"/>
      </w:rPr>
      <w:t>British Humanist Association ©201</w:t>
    </w:r>
    <w:r>
      <w:rPr>
        <w:rFonts w:ascii="Calibri" w:hAnsi="Calibri"/>
        <w:color w:val="222222"/>
        <w:sz w:val="20"/>
        <w:szCs w:val="20"/>
        <w:shd w:val="clear" w:color="auto" w:fill="FFFFFF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8FB" w:rsidRDefault="006468FB" w:rsidP="00ED513E">
      <w:r>
        <w:separator/>
      </w:r>
    </w:p>
  </w:footnote>
  <w:footnote w:type="continuationSeparator" w:id="0">
    <w:p w:rsidR="006468FB" w:rsidRDefault="006468FB" w:rsidP="00ED5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A2"/>
    <w:rsid w:val="00002D05"/>
    <w:rsid w:val="00007AA0"/>
    <w:rsid w:val="000244B9"/>
    <w:rsid w:val="00031E65"/>
    <w:rsid w:val="00032DF2"/>
    <w:rsid w:val="00044634"/>
    <w:rsid w:val="000D589E"/>
    <w:rsid w:val="000D5C3F"/>
    <w:rsid w:val="00112D7A"/>
    <w:rsid w:val="00137B47"/>
    <w:rsid w:val="001A233E"/>
    <w:rsid w:val="001A7474"/>
    <w:rsid w:val="001C289B"/>
    <w:rsid w:val="001D699E"/>
    <w:rsid w:val="002263B6"/>
    <w:rsid w:val="002377FA"/>
    <w:rsid w:val="003B2C44"/>
    <w:rsid w:val="003B5C24"/>
    <w:rsid w:val="003C3BFF"/>
    <w:rsid w:val="003D57B7"/>
    <w:rsid w:val="004D21C7"/>
    <w:rsid w:val="004F2A7D"/>
    <w:rsid w:val="00503382"/>
    <w:rsid w:val="00532416"/>
    <w:rsid w:val="006468FB"/>
    <w:rsid w:val="00696DAD"/>
    <w:rsid w:val="006C12F3"/>
    <w:rsid w:val="00743C50"/>
    <w:rsid w:val="007B4E5C"/>
    <w:rsid w:val="008B35A2"/>
    <w:rsid w:val="0094200E"/>
    <w:rsid w:val="00A3491E"/>
    <w:rsid w:val="00B27247"/>
    <w:rsid w:val="00C13623"/>
    <w:rsid w:val="00CB2E31"/>
    <w:rsid w:val="00D86B8D"/>
    <w:rsid w:val="00DD4BD2"/>
    <w:rsid w:val="00ED513E"/>
    <w:rsid w:val="00EE384D"/>
    <w:rsid w:val="00F7237F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5:docId w15:val="{AF545487-0F8F-41A7-B10E-AE2FAB4C4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4634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44634"/>
    <w:pPr>
      <w:spacing w:before="201"/>
      <w:ind w:left="110"/>
    </w:pPr>
    <w:rPr>
      <w:rFonts w:ascii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4634"/>
    <w:rPr>
      <w:rFonts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44634"/>
  </w:style>
  <w:style w:type="paragraph" w:customStyle="1" w:styleId="TableParagraph">
    <w:name w:val="Table Paragraph"/>
    <w:basedOn w:val="Normal"/>
    <w:uiPriority w:val="1"/>
    <w:qFormat/>
    <w:rsid w:val="00044634"/>
  </w:style>
  <w:style w:type="paragraph" w:styleId="BalloonText">
    <w:name w:val="Balloon Text"/>
    <w:basedOn w:val="Normal"/>
    <w:link w:val="BalloonTextChar"/>
    <w:uiPriority w:val="99"/>
    <w:semiHidden/>
    <w:unhideWhenUsed/>
    <w:rsid w:val="000244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B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D51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51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D51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13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112D7A"/>
    <w:pPr>
      <w:widowControl/>
      <w:autoSpaceDE/>
      <w:autoSpaceDN/>
      <w:adjustRightInd/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2F7F8"/>
        </a:solidFill>
        <a:ln>
          <a:noFill/>
        </a:ln>
        <a:effectLst>
          <a:outerShdw blurRad="40000" dist="23000" dir="5400000" rotWithShape="0">
            <a:srgbClr val="000000">
              <a:alpha val="34999"/>
            </a:srgbClr>
          </a:outerShdw>
        </a:effectLst>
        <a:extLst>
          <a:ext uri="{91240B29-F687-4f45-9708-019B960494DF}">
            <a14:hiddenLine xmlns:a14="http://schemas.microsoft.com/office/drawing/2010/main" xmlns="" w="9525" cap="flat" cmpd="sng">
              <a:solidFill>
                <a:srgbClr val="4A7EBB"/>
              </a:solidFill>
              <a:prstDash val="solid"/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ctr" anchorCtr="0" upright="1">
        <a:noAutofit/>
      </a:bodyPr>
      <a:lstStyle/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3D6B2DF</Template>
  <TotalTime>0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BHA Education Lesson Plan.indd</vt:lpstr>
    </vt:vector>
  </TitlesOfParts>
  <Company>BHA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BHA Education Lesson Plan.indd</dc:title>
  <dc:creator>Luke Donnellan</dc:creator>
  <cp:lastModifiedBy>StroverP</cp:lastModifiedBy>
  <cp:revision>2</cp:revision>
  <cp:lastPrinted>2016-04-15T15:30:00Z</cp:lastPrinted>
  <dcterms:created xsi:type="dcterms:W3CDTF">2020-06-05T09:03:00Z</dcterms:created>
  <dcterms:modified xsi:type="dcterms:W3CDTF">2020-06-05T09:03:00Z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