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136" w:rsidRDefault="00F41136" w:rsidP="00F41136">
      <w:pPr>
        <w:jc w:val="center"/>
        <w:rPr>
          <w:u w:val="single"/>
        </w:rPr>
      </w:pPr>
      <w:r>
        <w:rPr>
          <w:u w:val="single"/>
        </w:rPr>
        <w:t xml:space="preserve">Year 4 </w:t>
      </w:r>
    </w:p>
    <w:p w:rsidR="005C6B35" w:rsidRDefault="00F41136" w:rsidP="00F41136">
      <w:pPr>
        <w:jc w:val="center"/>
        <w:rPr>
          <w:u w:val="single"/>
        </w:rPr>
      </w:pPr>
      <w:r>
        <w:rPr>
          <w:u w:val="single"/>
        </w:rPr>
        <w:t>Summer Term 2 Spellings</w:t>
      </w:r>
    </w:p>
    <w:p w:rsidR="00F41136" w:rsidRDefault="00F41136" w:rsidP="00F41136">
      <w:r>
        <w:t>List 1 – 22.6.20</w:t>
      </w:r>
    </w:p>
    <w:p w:rsidR="00F41136" w:rsidRDefault="00F41136" w:rsidP="00F41136">
      <w:r>
        <w:t>Flower</w:t>
      </w:r>
    </w:p>
    <w:p w:rsidR="00F41136" w:rsidRDefault="00F41136" w:rsidP="00F41136">
      <w:r>
        <w:t>Flour</w:t>
      </w:r>
    </w:p>
    <w:p w:rsidR="00F41136" w:rsidRDefault="00F41136" w:rsidP="00F41136">
      <w:r>
        <w:t>Grate</w:t>
      </w:r>
    </w:p>
    <w:p w:rsidR="00F41136" w:rsidRDefault="00F41136" w:rsidP="00F41136">
      <w:r>
        <w:t>Great</w:t>
      </w:r>
    </w:p>
    <w:p w:rsidR="00F41136" w:rsidRDefault="00F41136" w:rsidP="00F41136">
      <w:r>
        <w:t xml:space="preserve">Groan </w:t>
      </w:r>
    </w:p>
    <w:p w:rsidR="00F41136" w:rsidRDefault="00F41136" w:rsidP="00F41136">
      <w:r>
        <w:t>Grown</w:t>
      </w:r>
    </w:p>
    <w:p w:rsidR="00F41136" w:rsidRDefault="00F41136" w:rsidP="00F41136">
      <w:r>
        <w:t>Hole</w:t>
      </w:r>
    </w:p>
    <w:p w:rsidR="00F41136" w:rsidRDefault="00F41136" w:rsidP="00F41136">
      <w:r>
        <w:t>Whole</w:t>
      </w:r>
    </w:p>
    <w:p w:rsidR="00F41136" w:rsidRDefault="00F41136" w:rsidP="00F41136">
      <w:r>
        <w:t>Meddle</w:t>
      </w:r>
    </w:p>
    <w:p w:rsidR="00F41136" w:rsidRDefault="00F41136" w:rsidP="00F41136">
      <w:r>
        <w:t>Medal</w:t>
      </w:r>
    </w:p>
    <w:p w:rsidR="00F41136" w:rsidRDefault="00F41136" w:rsidP="00F41136"/>
    <w:p w:rsidR="00F41136" w:rsidRDefault="00F41136" w:rsidP="00F41136">
      <w:r>
        <w:t>List 2 – 29.6.20</w:t>
      </w:r>
    </w:p>
    <w:p w:rsidR="00F41136" w:rsidRDefault="00F41136" w:rsidP="00F41136">
      <w:r>
        <w:t>Male</w:t>
      </w:r>
    </w:p>
    <w:p w:rsidR="00F41136" w:rsidRDefault="00F41136" w:rsidP="00F41136">
      <w:r>
        <w:t>Mail</w:t>
      </w:r>
    </w:p>
    <w:p w:rsidR="00F41136" w:rsidRDefault="00F41136" w:rsidP="00F41136">
      <w:r>
        <w:t>Main</w:t>
      </w:r>
    </w:p>
    <w:p w:rsidR="00F41136" w:rsidRDefault="00F41136" w:rsidP="00F41136">
      <w:r>
        <w:t>Mane</w:t>
      </w:r>
    </w:p>
    <w:p w:rsidR="00F41136" w:rsidRDefault="00F41136" w:rsidP="00F41136">
      <w:r>
        <w:t>New</w:t>
      </w:r>
    </w:p>
    <w:p w:rsidR="00F41136" w:rsidRDefault="00F41136" w:rsidP="00F41136">
      <w:r>
        <w:t>Knew</w:t>
      </w:r>
    </w:p>
    <w:p w:rsidR="00F41136" w:rsidRDefault="00F41136" w:rsidP="00F41136">
      <w:r>
        <w:t>Pause</w:t>
      </w:r>
    </w:p>
    <w:p w:rsidR="00F41136" w:rsidRDefault="00F41136" w:rsidP="00F41136">
      <w:r>
        <w:t>Paws</w:t>
      </w:r>
    </w:p>
    <w:p w:rsidR="00F41136" w:rsidRDefault="00F41136" w:rsidP="00F41136">
      <w:r>
        <w:t>Peace</w:t>
      </w:r>
    </w:p>
    <w:p w:rsidR="00F41136" w:rsidRDefault="00F41136" w:rsidP="00F41136">
      <w:r>
        <w:t>Piece</w:t>
      </w:r>
    </w:p>
    <w:p w:rsidR="00F41136" w:rsidRDefault="00F41136" w:rsidP="00F41136"/>
    <w:p w:rsidR="00F41136" w:rsidRDefault="00F41136" w:rsidP="00F41136"/>
    <w:p w:rsidR="00F41136" w:rsidRDefault="00F41136" w:rsidP="00F41136"/>
    <w:p w:rsidR="00F41136" w:rsidRDefault="00F41136" w:rsidP="00F41136"/>
    <w:p w:rsidR="00F41136" w:rsidRDefault="00F41136" w:rsidP="00F41136"/>
    <w:p w:rsidR="00F41136" w:rsidRDefault="00F41136" w:rsidP="00F41136"/>
    <w:p w:rsidR="00F41136" w:rsidRDefault="00F41136" w:rsidP="00F41136">
      <w:r>
        <w:lastRenderedPageBreak/>
        <w:t>List 3 – 6.7.20</w:t>
      </w:r>
    </w:p>
    <w:p w:rsidR="00F41136" w:rsidRDefault="00F41136" w:rsidP="00F41136">
      <w:r>
        <w:t>Rain</w:t>
      </w:r>
    </w:p>
    <w:p w:rsidR="00F41136" w:rsidRDefault="00F41136" w:rsidP="00F41136">
      <w:r>
        <w:t>Reign</w:t>
      </w:r>
    </w:p>
    <w:p w:rsidR="00F41136" w:rsidRDefault="00F41136" w:rsidP="00F41136">
      <w:proofErr w:type="spellStart"/>
      <w:r>
        <w:t>Scence</w:t>
      </w:r>
      <w:proofErr w:type="spellEnd"/>
    </w:p>
    <w:p w:rsidR="00F41136" w:rsidRDefault="00F41136" w:rsidP="00F41136">
      <w:r>
        <w:t>Seen</w:t>
      </w:r>
    </w:p>
    <w:p w:rsidR="00F41136" w:rsidRDefault="00F41136" w:rsidP="00F41136">
      <w:r>
        <w:t>Stares</w:t>
      </w:r>
    </w:p>
    <w:p w:rsidR="00F41136" w:rsidRDefault="00F41136" w:rsidP="00F41136">
      <w:r>
        <w:t>Stairs</w:t>
      </w:r>
    </w:p>
    <w:p w:rsidR="00F41136" w:rsidRDefault="00F41136" w:rsidP="00F41136">
      <w:r>
        <w:t>Tail</w:t>
      </w:r>
    </w:p>
    <w:p w:rsidR="00F41136" w:rsidRDefault="00F41136" w:rsidP="00F41136">
      <w:r>
        <w:t>Tale</w:t>
      </w:r>
    </w:p>
    <w:p w:rsidR="00F41136" w:rsidRDefault="00F41136" w:rsidP="00F41136">
      <w:r>
        <w:t>Which</w:t>
      </w:r>
    </w:p>
    <w:p w:rsidR="00F41136" w:rsidRDefault="00F41136" w:rsidP="00F41136">
      <w:r>
        <w:t>Witch</w:t>
      </w:r>
    </w:p>
    <w:p w:rsidR="00F41136" w:rsidRDefault="00F41136" w:rsidP="00F41136"/>
    <w:p w:rsidR="00F41136" w:rsidRDefault="00F41136" w:rsidP="00F41136">
      <w:r>
        <w:t>List 4 – 13.7.20</w:t>
      </w:r>
    </w:p>
    <w:p w:rsidR="00F41136" w:rsidRDefault="00F41136" w:rsidP="00F41136">
      <w:r>
        <w:t>Heel</w:t>
      </w:r>
    </w:p>
    <w:p w:rsidR="00F41136" w:rsidRDefault="00F41136" w:rsidP="00F41136">
      <w:r>
        <w:t>Heal</w:t>
      </w:r>
    </w:p>
    <w:p w:rsidR="00F41136" w:rsidRDefault="00F41136" w:rsidP="00F41136">
      <w:r>
        <w:t>Weather</w:t>
      </w:r>
    </w:p>
    <w:p w:rsidR="00F41136" w:rsidRDefault="00F41136" w:rsidP="00F41136">
      <w:r>
        <w:t>Whether</w:t>
      </w:r>
    </w:p>
    <w:p w:rsidR="00F41136" w:rsidRDefault="00F41136" w:rsidP="00F41136">
      <w:r>
        <w:t>Multiples</w:t>
      </w:r>
    </w:p>
    <w:p w:rsidR="00F41136" w:rsidRDefault="00F41136" w:rsidP="00F41136">
      <w:r>
        <w:t>Polygon</w:t>
      </w:r>
    </w:p>
    <w:p w:rsidR="00F41136" w:rsidRDefault="00F41136" w:rsidP="00F41136">
      <w:r>
        <w:t>Thousands</w:t>
      </w:r>
    </w:p>
    <w:p w:rsidR="00F41136" w:rsidRDefault="00F41136" w:rsidP="00F41136">
      <w:r>
        <w:t>Hundreds</w:t>
      </w:r>
    </w:p>
    <w:p w:rsidR="00F41136" w:rsidRDefault="00F41136" w:rsidP="00F41136">
      <w:r>
        <w:t>Hundredths</w:t>
      </w:r>
    </w:p>
    <w:p w:rsidR="00F41136" w:rsidRDefault="00F41136" w:rsidP="00F41136">
      <w:r>
        <w:t>Numerator</w:t>
      </w:r>
    </w:p>
    <w:p w:rsidR="00F41136" w:rsidRDefault="00F41136" w:rsidP="00F41136"/>
    <w:p w:rsidR="00F41136" w:rsidRDefault="00F41136" w:rsidP="00F41136"/>
    <w:p w:rsidR="00F41136" w:rsidRDefault="00F41136" w:rsidP="00F41136"/>
    <w:p w:rsidR="00F41136" w:rsidRDefault="00F41136" w:rsidP="00F41136"/>
    <w:p w:rsidR="00F41136" w:rsidRDefault="00F41136" w:rsidP="00F41136"/>
    <w:p w:rsidR="00F41136" w:rsidRDefault="00F41136" w:rsidP="00F41136"/>
    <w:p w:rsidR="00F41136" w:rsidRDefault="00F41136" w:rsidP="00F41136"/>
    <w:p w:rsidR="00F41136" w:rsidRDefault="00F41136" w:rsidP="00F41136"/>
    <w:p w:rsidR="00F41136" w:rsidRDefault="00F41136" w:rsidP="00F41136">
      <w:bookmarkStart w:id="0" w:name="_GoBack"/>
      <w:bookmarkEnd w:id="0"/>
      <w:r>
        <w:lastRenderedPageBreak/>
        <w:t>List 5 – 20.7.20</w:t>
      </w:r>
    </w:p>
    <w:p w:rsidR="00F41136" w:rsidRDefault="00F41136" w:rsidP="00F41136">
      <w:r>
        <w:t>Denominator</w:t>
      </w:r>
    </w:p>
    <w:p w:rsidR="00F41136" w:rsidRDefault="00F41136" w:rsidP="00F41136">
      <w:r>
        <w:t>Decimal</w:t>
      </w:r>
    </w:p>
    <w:p w:rsidR="00F41136" w:rsidRDefault="00F41136" w:rsidP="00F41136">
      <w:r>
        <w:t>Analogue</w:t>
      </w:r>
    </w:p>
    <w:p w:rsidR="00F41136" w:rsidRDefault="00F41136" w:rsidP="00F41136">
      <w:r>
        <w:t>Geometric</w:t>
      </w:r>
    </w:p>
    <w:p w:rsidR="00F41136" w:rsidRDefault="00F41136" w:rsidP="00F41136">
      <w:r>
        <w:t>Acute</w:t>
      </w:r>
    </w:p>
    <w:p w:rsidR="00F41136" w:rsidRDefault="00F41136" w:rsidP="00F41136">
      <w:r>
        <w:t>Obtuse</w:t>
      </w:r>
    </w:p>
    <w:p w:rsidR="00F41136" w:rsidRDefault="00F41136" w:rsidP="00F41136">
      <w:r>
        <w:t>Isosceles</w:t>
      </w:r>
    </w:p>
    <w:p w:rsidR="00F41136" w:rsidRDefault="00F41136" w:rsidP="00F41136">
      <w:r>
        <w:t>Equilateral</w:t>
      </w:r>
    </w:p>
    <w:p w:rsidR="00F41136" w:rsidRDefault="00F41136" w:rsidP="00F41136">
      <w:r>
        <w:t>Scalene</w:t>
      </w:r>
    </w:p>
    <w:p w:rsidR="00F41136" w:rsidRDefault="00F41136" w:rsidP="00F41136"/>
    <w:p w:rsidR="00F41136" w:rsidRDefault="00F41136" w:rsidP="00F41136">
      <w:r>
        <w:t>List 6 –</w:t>
      </w:r>
    </w:p>
    <w:p w:rsidR="00F41136" w:rsidRDefault="00F41136" w:rsidP="00F41136">
      <w:r>
        <w:t>Digital</w:t>
      </w:r>
    </w:p>
    <w:p w:rsidR="00F41136" w:rsidRDefault="00F41136" w:rsidP="00F41136">
      <w:r>
        <w:t>Quadrant</w:t>
      </w:r>
    </w:p>
    <w:p w:rsidR="00F41136" w:rsidRDefault="00F41136" w:rsidP="00F41136">
      <w:r>
        <w:t>Numeral</w:t>
      </w:r>
    </w:p>
    <w:p w:rsidR="00F41136" w:rsidRDefault="00F41136" w:rsidP="00F41136">
      <w:r>
        <w:t>Multiplication</w:t>
      </w:r>
    </w:p>
    <w:p w:rsidR="00F41136" w:rsidRDefault="00F41136" w:rsidP="00F41136">
      <w:r>
        <w:t>Observation</w:t>
      </w:r>
    </w:p>
    <w:p w:rsidR="00F41136" w:rsidRDefault="00F41136" w:rsidP="00F41136">
      <w:r>
        <w:t>Container</w:t>
      </w:r>
    </w:p>
    <w:p w:rsidR="00F41136" w:rsidRDefault="00F41136" w:rsidP="00F41136">
      <w:r>
        <w:t>Electricity</w:t>
      </w:r>
    </w:p>
    <w:p w:rsidR="00F41136" w:rsidRDefault="00F41136" w:rsidP="00F41136">
      <w:r>
        <w:t>Measurement</w:t>
      </w:r>
    </w:p>
    <w:p w:rsidR="00F41136" w:rsidRDefault="00F41136" w:rsidP="00F41136">
      <w:r>
        <w:t>Precaution</w:t>
      </w:r>
    </w:p>
    <w:p w:rsidR="00F41136" w:rsidRDefault="00F41136" w:rsidP="00F41136">
      <w:r>
        <w:t xml:space="preserve">function </w:t>
      </w:r>
    </w:p>
    <w:p w:rsidR="00F41136" w:rsidRDefault="00F41136" w:rsidP="00F41136"/>
    <w:p w:rsidR="00F41136" w:rsidRDefault="00F41136" w:rsidP="00F41136"/>
    <w:p w:rsidR="00F41136" w:rsidRPr="00F41136" w:rsidRDefault="00F41136" w:rsidP="00F41136"/>
    <w:sectPr w:rsidR="00F41136" w:rsidRPr="00F411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136"/>
    <w:rsid w:val="005C6B35"/>
    <w:rsid w:val="00F41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765E4"/>
  <w15:chartTrackingRefBased/>
  <w15:docId w15:val="{54F2E334-CF81-4216-BAC3-A0414CC6B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841D6F1D</Template>
  <TotalTime>9</TotalTime>
  <Pages>3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2020-06-03T08:34:00Z</dcterms:created>
  <dcterms:modified xsi:type="dcterms:W3CDTF">2020-06-03T08:43:00Z</dcterms:modified>
</cp:coreProperties>
</file>