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B35" w:rsidRDefault="00891F06" w:rsidP="00891F06">
      <w:pPr>
        <w:jc w:val="center"/>
        <w:rPr>
          <w:u w:val="single"/>
        </w:rPr>
      </w:pPr>
      <w:r>
        <w:rPr>
          <w:u w:val="single"/>
        </w:rPr>
        <w:t>Year 5</w:t>
      </w:r>
    </w:p>
    <w:p w:rsidR="00891F06" w:rsidRDefault="00891F06" w:rsidP="00891F06">
      <w:pPr>
        <w:jc w:val="center"/>
        <w:rPr>
          <w:u w:val="single"/>
        </w:rPr>
      </w:pPr>
      <w:r>
        <w:rPr>
          <w:u w:val="single"/>
        </w:rPr>
        <w:t>Summer 2 Spellings Lists</w:t>
      </w:r>
    </w:p>
    <w:p w:rsidR="00891F06" w:rsidRDefault="00891F06" w:rsidP="00891F06">
      <w:r>
        <w:t>List 1 - 22.6.20</w:t>
      </w:r>
    </w:p>
    <w:p w:rsidR="00891F06" w:rsidRDefault="00891F06" w:rsidP="00891F06">
      <w:r>
        <w:t>Confidential</w:t>
      </w:r>
    </w:p>
    <w:p w:rsidR="00891F06" w:rsidRDefault="00891F06" w:rsidP="00891F06">
      <w:r>
        <w:t>Essential</w:t>
      </w:r>
    </w:p>
    <w:p w:rsidR="00891F06" w:rsidRDefault="00891F06" w:rsidP="00891F06">
      <w:r>
        <w:t>Essentially</w:t>
      </w:r>
    </w:p>
    <w:p w:rsidR="00891F06" w:rsidRDefault="00891F06" w:rsidP="00891F06">
      <w:r>
        <w:t>Residential</w:t>
      </w:r>
    </w:p>
    <w:p w:rsidR="00891F06" w:rsidRDefault="00891F06" w:rsidP="00891F06">
      <w:r>
        <w:t>Substantial</w:t>
      </w:r>
    </w:p>
    <w:p w:rsidR="00891F06" w:rsidRDefault="00891F06" w:rsidP="00891F06">
      <w:r>
        <w:t>Torrential</w:t>
      </w:r>
    </w:p>
    <w:p w:rsidR="00891F06" w:rsidRDefault="00891F06" w:rsidP="00891F06">
      <w:r>
        <w:t>Giant</w:t>
      </w:r>
    </w:p>
    <w:p w:rsidR="00891F06" w:rsidRDefault="00891F06" w:rsidP="00891F06">
      <w:r>
        <w:t>Infant</w:t>
      </w:r>
    </w:p>
    <w:p w:rsidR="00891F06" w:rsidRDefault="00891F06" w:rsidP="00891F06">
      <w:r>
        <w:t>Infancy</w:t>
      </w:r>
    </w:p>
    <w:p w:rsidR="00891F06" w:rsidRDefault="00891F06" w:rsidP="00891F06">
      <w:r>
        <w:t>Truant</w:t>
      </w:r>
    </w:p>
    <w:p w:rsidR="00891F06" w:rsidRDefault="00891F06" w:rsidP="00891F06"/>
    <w:p w:rsidR="00891F06" w:rsidRDefault="00891F06" w:rsidP="00891F06">
      <w:r>
        <w:t>List 2 – 29.6.20</w:t>
      </w:r>
    </w:p>
    <w:p w:rsidR="00891F06" w:rsidRDefault="00891F06" w:rsidP="00891F06">
      <w:r>
        <w:t>Truancy</w:t>
      </w:r>
    </w:p>
    <w:p w:rsidR="00891F06" w:rsidRDefault="00891F06" w:rsidP="00891F06">
      <w:r>
        <w:t>Blatant</w:t>
      </w:r>
    </w:p>
    <w:p w:rsidR="00891F06" w:rsidRDefault="00891F06" w:rsidP="00891F06">
      <w:r>
        <w:t>Fondant</w:t>
      </w:r>
    </w:p>
    <w:p w:rsidR="00891F06" w:rsidRDefault="00891F06" w:rsidP="00891F06">
      <w:r>
        <w:t>Peasant</w:t>
      </w:r>
    </w:p>
    <w:p w:rsidR="00891F06" w:rsidRDefault="00891F06" w:rsidP="00891F06">
      <w:r>
        <w:t>Reliant</w:t>
      </w:r>
    </w:p>
    <w:p w:rsidR="00891F06" w:rsidRDefault="00891F06" w:rsidP="00891F06">
      <w:r>
        <w:t>Servant</w:t>
      </w:r>
    </w:p>
    <w:p w:rsidR="00891F06" w:rsidRDefault="00891F06" w:rsidP="00891F06">
      <w:r>
        <w:t>Elegant</w:t>
      </w:r>
    </w:p>
    <w:p w:rsidR="00891F06" w:rsidRDefault="00891F06" w:rsidP="00891F06">
      <w:r>
        <w:t>Elegance</w:t>
      </w:r>
    </w:p>
    <w:p w:rsidR="00891F06" w:rsidRDefault="00891F06" w:rsidP="00891F06">
      <w:r>
        <w:t>Radiant</w:t>
      </w:r>
    </w:p>
    <w:p w:rsidR="00891F06" w:rsidRDefault="00891F06" w:rsidP="00891F06">
      <w:r>
        <w:t>Radiance</w:t>
      </w:r>
    </w:p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>
      <w:r>
        <w:lastRenderedPageBreak/>
        <w:t>List 3 – 6.7.20</w:t>
      </w:r>
    </w:p>
    <w:p w:rsidR="00891F06" w:rsidRDefault="00891F06" w:rsidP="00891F06">
      <w:r>
        <w:t>Tolerant</w:t>
      </w:r>
    </w:p>
    <w:p w:rsidR="00891F06" w:rsidRDefault="00891F06" w:rsidP="00891F06">
      <w:r>
        <w:t>Tolerance</w:t>
      </w:r>
    </w:p>
    <w:p w:rsidR="00891F06" w:rsidRDefault="00891F06" w:rsidP="00891F06">
      <w:r>
        <w:t>Fragrant</w:t>
      </w:r>
    </w:p>
    <w:p w:rsidR="00891F06" w:rsidRDefault="00891F06" w:rsidP="00891F06">
      <w:r>
        <w:t>Fragrance</w:t>
      </w:r>
    </w:p>
    <w:p w:rsidR="00891F06" w:rsidRDefault="00891F06" w:rsidP="00891F06">
      <w:r>
        <w:t>Relevant</w:t>
      </w:r>
    </w:p>
    <w:p w:rsidR="00891F06" w:rsidRDefault="00891F06" w:rsidP="00891F06">
      <w:r>
        <w:t>Relevance</w:t>
      </w:r>
    </w:p>
    <w:p w:rsidR="00891F06" w:rsidRDefault="00891F06" w:rsidP="00891F06">
      <w:r>
        <w:t>Ignorant</w:t>
      </w:r>
    </w:p>
    <w:p w:rsidR="00891F06" w:rsidRDefault="00891F06" w:rsidP="00891F06">
      <w:r>
        <w:t>Ignorance</w:t>
      </w:r>
    </w:p>
    <w:p w:rsidR="00891F06" w:rsidRDefault="00891F06" w:rsidP="00891F06">
      <w:r>
        <w:t>Deodorant</w:t>
      </w:r>
    </w:p>
    <w:p w:rsidR="00891F06" w:rsidRDefault="00891F06" w:rsidP="00891F06">
      <w:r>
        <w:t>Consonant</w:t>
      </w:r>
    </w:p>
    <w:p w:rsidR="00891F06" w:rsidRDefault="00891F06" w:rsidP="00891F06"/>
    <w:p w:rsidR="00891F06" w:rsidRDefault="00891F06" w:rsidP="00891F06">
      <w:r>
        <w:t>List 4 – 13.7.20</w:t>
      </w:r>
    </w:p>
    <w:p w:rsidR="00891F06" w:rsidRDefault="00891F06" w:rsidP="00891F06">
      <w:r>
        <w:t>Flamboyant</w:t>
      </w:r>
    </w:p>
    <w:p w:rsidR="00891F06" w:rsidRDefault="00891F06" w:rsidP="00891F06">
      <w:r>
        <w:t>Flamboyance</w:t>
      </w:r>
    </w:p>
    <w:p w:rsidR="00891F06" w:rsidRDefault="00891F06" w:rsidP="00891F06">
      <w:r>
        <w:t>Disturb</w:t>
      </w:r>
    </w:p>
    <w:p w:rsidR="00891F06" w:rsidRDefault="00891F06" w:rsidP="00891F06">
      <w:r>
        <w:t>Disturbance</w:t>
      </w:r>
    </w:p>
    <w:p w:rsidR="00891F06" w:rsidRDefault="00891F06" w:rsidP="00891F06">
      <w:r>
        <w:t>Irrelevant</w:t>
      </w:r>
    </w:p>
    <w:p w:rsidR="00891F06" w:rsidRDefault="00891F06" w:rsidP="00891F06">
      <w:r>
        <w:t>Irrelevance</w:t>
      </w:r>
    </w:p>
    <w:p w:rsidR="00891F06" w:rsidRDefault="00891F06" w:rsidP="00891F06">
      <w:r>
        <w:t>Inherit</w:t>
      </w:r>
    </w:p>
    <w:p w:rsidR="00891F06" w:rsidRDefault="00891F06" w:rsidP="00891F06">
      <w:r>
        <w:t>Inheritance</w:t>
      </w:r>
    </w:p>
    <w:p w:rsidR="00891F06" w:rsidRDefault="00891F06" w:rsidP="00891F06">
      <w:r>
        <w:t>Reassure</w:t>
      </w:r>
    </w:p>
    <w:p w:rsidR="00891F06" w:rsidRDefault="00891F06" w:rsidP="00891F06">
      <w:r>
        <w:t>Reassurance</w:t>
      </w:r>
    </w:p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/>
    <w:p w:rsidR="00891F06" w:rsidRDefault="00891F06" w:rsidP="00891F06">
      <w:r>
        <w:lastRenderedPageBreak/>
        <w:t>List 5 – 20.7.20</w:t>
      </w:r>
    </w:p>
    <w:p w:rsidR="00891F06" w:rsidRDefault="00891F06" w:rsidP="00891F06">
      <w:r>
        <w:t>Attend</w:t>
      </w:r>
    </w:p>
    <w:p w:rsidR="00891F06" w:rsidRDefault="00891F06" w:rsidP="00891F06">
      <w:r>
        <w:t>Attendance</w:t>
      </w:r>
    </w:p>
    <w:p w:rsidR="00891F06" w:rsidRDefault="00891F06" w:rsidP="00891F06">
      <w:r>
        <w:t>Avoid</w:t>
      </w:r>
    </w:p>
    <w:p w:rsidR="00891F06" w:rsidRDefault="00891F06" w:rsidP="00891F06">
      <w:r>
        <w:t>Avoidance</w:t>
      </w:r>
    </w:p>
    <w:p w:rsidR="00891F06" w:rsidRDefault="00891F06" w:rsidP="00891F06">
      <w:r>
        <w:t>Nuisance</w:t>
      </w:r>
    </w:p>
    <w:p w:rsidR="00891F06" w:rsidRDefault="00891F06" w:rsidP="00891F06">
      <w:r>
        <w:t>Accountancy</w:t>
      </w:r>
    </w:p>
    <w:p w:rsidR="00891F06" w:rsidRDefault="00891F06" w:rsidP="00891F06">
      <w:r>
        <w:t>Expectancy</w:t>
      </w:r>
    </w:p>
    <w:p w:rsidR="00891F06" w:rsidRDefault="00891F06" w:rsidP="00891F06">
      <w:r>
        <w:t>Importance</w:t>
      </w:r>
    </w:p>
    <w:p w:rsidR="00891F06" w:rsidRDefault="00891F06" w:rsidP="00891F06">
      <w:r>
        <w:t>inconsistency</w:t>
      </w:r>
    </w:p>
    <w:p w:rsidR="00891F06" w:rsidRDefault="00891F06" w:rsidP="00891F06">
      <w:r>
        <w:t>vacancy</w:t>
      </w:r>
    </w:p>
    <w:p w:rsidR="00891F06" w:rsidRDefault="00891F06" w:rsidP="00891F06"/>
    <w:p w:rsidR="00891F06" w:rsidRDefault="00891F06" w:rsidP="00891F06">
      <w:r>
        <w:t>List 6</w:t>
      </w:r>
    </w:p>
    <w:p w:rsidR="005B34A6" w:rsidRDefault="005B34A6" w:rsidP="00891F06">
      <w:r>
        <w:t>Station</w:t>
      </w:r>
    </w:p>
    <w:p w:rsidR="005B34A6" w:rsidRDefault="005B34A6" w:rsidP="00891F06">
      <w:r>
        <w:t>Rotation</w:t>
      </w:r>
    </w:p>
    <w:p w:rsidR="005B34A6" w:rsidRDefault="005B34A6" w:rsidP="00891F06">
      <w:r>
        <w:t>Vacation</w:t>
      </w:r>
    </w:p>
    <w:p w:rsidR="005B34A6" w:rsidRDefault="005B34A6" w:rsidP="00891F06">
      <w:r>
        <w:t>Relation</w:t>
      </w:r>
    </w:p>
    <w:p w:rsidR="005B34A6" w:rsidRDefault="005B34A6" w:rsidP="00891F06">
      <w:r>
        <w:t>Variation</w:t>
      </w:r>
    </w:p>
    <w:p w:rsidR="005B34A6" w:rsidRDefault="005B34A6" w:rsidP="00891F06">
      <w:r>
        <w:t>Operation</w:t>
      </w:r>
    </w:p>
    <w:p w:rsidR="005B34A6" w:rsidRDefault="005B34A6" w:rsidP="00891F06">
      <w:r>
        <w:t>Allegation</w:t>
      </w:r>
    </w:p>
    <w:p w:rsidR="005B34A6" w:rsidRDefault="005B34A6" w:rsidP="00891F06">
      <w:r>
        <w:t>Excavation</w:t>
      </w:r>
    </w:p>
    <w:p w:rsidR="005B34A6" w:rsidRDefault="005B34A6" w:rsidP="00891F06">
      <w:r>
        <w:t>Humiliation</w:t>
      </w:r>
    </w:p>
    <w:p w:rsidR="005B34A6" w:rsidRDefault="005B34A6" w:rsidP="00891F06">
      <w:r>
        <w:t>suffo</w:t>
      </w:r>
      <w:r w:rsidR="00C20A2C">
        <w:t>c</w:t>
      </w:r>
      <w:bookmarkStart w:id="0" w:name="_GoBack"/>
      <w:bookmarkEnd w:id="0"/>
      <w:r>
        <w:t>ation</w:t>
      </w:r>
    </w:p>
    <w:sectPr w:rsidR="005B34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F06"/>
    <w:rsid w:val="005B34A6"/>
    <w:rsid w:val="005C6B35"/>
    <w:rsid w:val="00891F06"/>
    <w:rsid w:val="00C2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898B5"/>
  <w15:chartTrackingRefBased/>
  <w15:docId w15:val="{C605A0DD-8CA2-4BC9-9F61-7FF01497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12D02960</Template>
  <TotalTime>12</TotalTime>
  <Pages>3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3</cp:revision>
  <dcterms:created xsi:type="dcterms:W3CDTF">2020-06-03T08:43:00Z</dcterms:created>
  <dcterms:modified xsi:type="dcterms:W3CDTF">2020-06-03T10:32:00Z</dcterms:modified>
</cp:coreProperties>
</file>