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3D9" w:rsidRDefault="00134D04">
      <w:bookmarkStart w:id="0" w:name="_GoBack"/>
      <w:bookmarkEnd w:id="0"/>
      <w:r w:rsidRPr="00134D04">
        <w:rPr>
          <w:rFonts w:ascii="Arial" w:eastAsia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D0672C2" wp14:editId="3B6D3EF0">
                <wp:simplePos x="0" y="0"/>
                <wp:positionH relativeFrom="margin">
                  <wp:posOffset>-622570</wp:posOffset>
                </wp:positionH>
                <wp:positionV relativeFrom="margin">
                  <wp:posOffset>-749030</wp:posOffset>
                </wp:positionV>
                <wp:extent cx="7122160" cy="9790430"/>
                <wp:effectExtent l="0" t="0" r="2540" b="127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22160" cy="9790430"/>
                          <a:chOff x="710" y="710"/>
                          <a:chExt cx="11216" cy="15418"/>
                        </a:xfrm>
                      </wpg:grpSpPr>
                      <pic:pic xmlns:pic="http://schemas.openxmlformats.org/drawingml/2006/picture">
                        <pic:nvPicPr>
                          <pic:cNvPr id="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6" y="9294"/>
                            <a:ext cx="3771" cy="6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Freeform 5"/>
                        <wps:cNvSpPr>
                          <a:spLocks/>
                        </wps:cNvSpPr>
                        <wps:spPr bwMode="auto">
                          <a:xfrm>
                            <a:off x="720" y="14056"/>
                            <a:ext cx="10466" cy="994"/>
                          </a:xfrm>
                          <a:custGeom>
                            <a:avLst/>
                            <a:gdLst>
                              <a:gd name="T0" fmla="+- 0 7689 720"/>
                              <a:gd name="T1" fmla="*/ T0 w 10466"/>
                              <a:gd name="T2" fmla="+- 0 14056 14056"/>
                              <a:gd name="T3" fmla="*/ 14056 h 994"/>
                              <a:gd name="T4" fmla="+- 0 4969 720"/>
                              <a:gd name="T5" fmla="*/ T4 w 10466"/>
                              <a:gd name="T6" fmla="+- 0 14201 14056"/>
                              <a:gd name="T7" fmla="*/ 14201 h 994"/>
                              <a:gd name="T8" fmla="+- 0 720 720"/>
                              <a:gd name="T9" fmla="*/ T8 w 10466"/>
                              <a:gd name="T10" fmla="+- 0 14719 14056"/>
                              <a:gd name="T11" fmla="*/ 14719 h 994"/>
                              <a:gd name="T12" fmla="+- 0 11185 720"/>
                              <a:gd name="T13" fmla="*/ T12 w 10466"/>
                              <a:gd name="T14" fmla="+- 0 15050 14056"/>
                              <a:gd name="T15" fmla="*/ 15050 h 994"/>
                              <a:gd name="T16" fmla="+- 0 9528 720"/>
                              <a:gd name="T17" fmla="*/ T16 w 10466"/>
                              <a:gd name="T18" fmla="+- 0 14374 14056"/>
                              <a:gd name="T19" fmla="*/ 14374 h 994"/>
                              <a:gd name="T20" fmla="+- 0 7689 720"/>
                              <a:gd name="T21" fmla="*/ T20 w 10466"/>
                              <a:gd name="T22" fmla="+- 0 14056 14056"/>
                              <a:gd name="T23" fmla="*/ 14056 h 9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466" h="994">
                                <a:moveTo>
                                  <a:pt x="6969" y="0"/>
                                </a:moveTo>
                                <a:lnTo>
                                  <a:pt x="4249" y="145"/>
                                </a:lnTo>
                                <a:lnTo>
                                  <a:pt x="0" y="663"/>
                                </a:lnTo>
                                <a:lnTo>
                                  <a:pt x="10465" y="994"/>
                                </a:lnTo>
                                <a:lnTo>
                                  <a:pt x="8808" y="318"/>
                                </a:lnTo>
                                <a:lnTo>
                                  <a:pt x="6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4"/>
                        <wps:cNvSpPr>
                          <a:spLocks/>
                        </wps:cNvSpPr>
                        <wps:spPr bwMode="auto">
                          <a:xfrm>
                            <a:off x="720" y="14056"/>
                            <a:ext cx="10466" cy="994"/>
                          </a:xfrm>
                          <a:custGeom>
                            <a:avLst/>
                            <a:gdLst>
                              <a:gd name="T0" fmla="+- 0 720 720"/>
                              <a:gd name="T1" fmla="*/ T0 w 10466"/>
                              <a:gd name="T2" fmla="+- 0 14719 14056"/>
                              <a:gd name="T3" fmla="*/ 14719 h 994"/>
                              <a:gd name="T4" fmla="+- 0 4969 720"/>
                              <a:gd name="T5" fmla="*/ T4 w 10466"/>
                              <a:gd name="T6" fmla="+- 0 14201 14056"/>
                              <a:gd name="T7" fmla="*/ 14201 h 994"/>
                              <a:gd name="T8" fmla="+- 0 7689 720"/>
                              <a:gd name="T9" fmla="*/ T8 w 10466"/>
                              <a:gd name="T10" fmla="+- 0 14056 14056"/>
                              <a:gd name="T11" fmla="*/ 14056 h 994"/>
                              <a:gd name="T12" fmla="+- 0 9528 720"/>
                              <a:gd name="T13" fmla="*/ T12 w 10466"/>
                              <a:gd name="T14" fmla="+- 0 14374 14056"/>
                              <a:gd name="T15" fmla="*/ 14374 h 994"/>
                              <a:gd name="T16" fmla="+- 0 11185 720"/>
                              <a:gd name="T17" fmla="*/ T16 w 10466"/>
                              <a:gd name="T18" fmla="+- 0 15050 14056"/>
                              <a:gd name="T19" fmla="*/ 15050 h 9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466" h="994">
                                <a:moveTo>
                                  <a:pt x="0" y="663"/>
                                </a:moveTo>
                                <a:lnTo>
                                  <a:pt x="4249" y="145"/>
                                </a:lnTo>
                                <a:lnTo>
                                  <a:pt x="6969" y="0"/>
                                </a:lnTo>
                                <a:lnTo>
                                  <a:pt x="8808" y="318"/>
                                </a:lnTo>
                                <a:lnTo>
                                  <a:pt x="10465" y="994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0" y="710"/>
                            <a:ext cx="11216" cy="15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31A6CB" id="Group 2" o:spid="_x0000_s1026" style="position:absolute;margin-left:-49pt;margin-top:-59pt;width:560.8pt;height:770.9pt;z-index:-251657216;mso-position-horizontal-relative:margin;mso-position-vertical-relative:margin" coordorigin="710,710" coordsize="11216,154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3466;top:9294;width:3771;height:6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">
                  <v:imagedata r:id="rId6" o:title=""/>
                </v:shape>
                <v:shape id="Freeform 5" o:spid="_x0000_s1028" style="position:absolute;left:720;top:14056;width:10466;height:994;visibility:visible;mso-wrap-style:square;v-text-anchor:top" coordsize="10466,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" path="m6969,l4249,145,,663,10465,994,8808,318,6969,xe" stroked="f">
                  <v:path arrowok="t" o:connecttype="custom" o:connectlocs="6969,14056;4249,14201;0,14719;10465,15050;8808,14374;6969,14056" o:connectangles="0,0,0,0,0,0"/>
                </v:shape>
                <v:shape id="Freeform 4" o:spid="_x0000_s1029" style="position:absolute;left:720;top:14056;width:10466;height:994;visibility:visible;mso-wrap-style:square;v-text-anchor:top" coordsize="10466,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" path="m,663l4249,145,6969,,8808,318r1657,676e" filled="f">
                  <v:path arrowok="t" o:connecttype="custom" o:connectlocs="0,14719;4249,14201;6969,14056;8808,14374;10465,15050" o:connectangles="0,0,0,0,0"/>
                </v:shape>
                <v:shape id="Picture 3" o:spid="_x0000_s1030" type="#_x0000_t75" style="position:absolute;left:710;top:710;width:11216;height:15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">
                  <v:imagedata r:id="rId7" o:title=""/>
                </v:shape>
                <w10:wrap anchorx="margin" anchory="margin"/>
              </v:group>
            </w:pict>
          </mc:Fallback>
        </mc:AlternateContent>
      </w:r>
    </w:p>
    <w:sectPr w:rsidR="005573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D04"/>
    <w:rsid w:val="00134D04"/>
    <w:rsid w:val="0055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5B1311-9E7A-410A-A5E2-65CB1E23E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1C110F3A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2020-05-27T14:37:00Z</dcterms:created>
  <dcterms:modified xsi:type="dcterms:W3CDTF">2020-05-27T14:38:00Z</dcterms:modified>
</cp:coreProperties>
</file>