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right" w:tblpY="1337"/>
        <w:tblW w:w="0" w:type="auto"/>
        <w:tblLook w:val="04A0" w:firstRow="1" w:lastRow="0" w:firstColumn="1" w:lastColumn="0" w:noHBand="0" w:noVBand="1"/>
      </w:tblPr>
      <w:tblGrid>
        <w:gridCol w:w="1881"/>
        <w:gridCol w:w="7791"/>
      </w:tblGrid>
      <w:tr w:rsidR="00444F50" w:rsidTr="00666CEE">
        <w:trPr>
          <w:trHeight w:val="309"/>
        </w:trPr>
        <w:tc>
          <w:tcPr>
            <w:tcW w:w="1881" w:type="dxa"/>
          </w:tcPr>
          <w:p w:rsidR="00444F50" w:rsidRDefault="00444F50" w:rsidP="00CB37C7">
            <w:pPr>
              <w:jc w:val="center"/>
            </w:pPr>
          </w:p>
        </w:tc>
        <w:tc>
          <w:tcPr>
            <w:tcW w:w="7791" w:type="dxa"/>
          </w:tcPr>
          <w:p w:rsidR="00444F50" w:rsidRDefault="00444F50" w:rsidP="00CB37C7">
            <w:pPr>
              <w:jc w:val="center"/>
            </w:pPr>
            <w:r>
              <w:t>Week beginning 4.1.21</w:t>
            </w:r>
          </w:p>
        </w:tc>
      </w:tr>
      <w:tr w:rsidR="00CB37C7" w:rsidTr="00666CEE">
        <w:trPr>
          <w:trHeight w:val="309"/>
        </w:trPr>
        <w:tc>
          <w:tcPr>
            <w:tcW w:w="1881" w:type="dxa"/>
          </w:tcPr>
          <w:p w:rsidR="00CB37C7" w:rsidRDefault="00CB37C7" w:rsidP="00CB37C7">
            <w:pPr>
              <w:jc w:val="center"/>
            </w:pPr>
            <w:r>
              <w:t>Monday</w:t>
            </w:r>
          </w:p>
          <w:p w:rsidR="004A08D6" w:rsidRDefault="004A08D6" w:rsidP="00CB37C7">
            <w:pPr>
              <w:jc w:val="center"/>
            </w:pPr>
            <w:r>
              <w:t>4.1.21</w:t>
            </w:r>
          </w:p>
        </w:tc>
        <w:tc>
          <w:tcPr>
            <w:tcW w:w="7791" w:type="dxa"/>
          </w:tcPr>
          <w:p w:rsidR="00CB37C7" w:rsidRDefault="00CB37C7" w:rsidP="00CB37C7">
            <w:pPr>
              <w:jc w:val="center"/>
            </w:pPr>
            <w:r>
              <w:t>Learning Intention</w:t>
            </w:r>
          </w:p>
        </w:tc>
      </w:tr>
      <w:tr w:rsidR="00CB37C7" w:rsidTr="00666CEE">
        <w:trPr>
          <w:trHeight w:val="605"/>
        </w:trPr>
        <w:tc>
          <w:tcPr>
            <w:tcW w:w="1881" w:type="dxa"/>
          </w:tcPr>
          <w:p w:rsidR="00CB37C7" w:rsidRDefault="00CB37C7" w:rsidP="00CB37C7">
            <w:pPr>
              <w:jc w:val="center"/>
            </w:pPr>
          </w:p>
        </w:tc>
        <w:tc>
          <w:tcPr>
            <w:tcW w:w="7791" w:type="dxa"/>
          </w:tcPr>
          <w:p w:rsidR="00CB37C7" w:rsidRDefault="005F3B6F" w:rsidP="00FD1037">
            <w:r>
              <w:t xml:space="preserve"> L.I. </w:t>
            </w:r>
            <w:r w:rsidR="00FD1037">
              <w:t>Spellings in sentences: ‘</w:t>
            </w:r>
            <w:proofErr w:type="spellStart"/>
            <w:r w:rsidR="00FD1037">
              <w:t>igh</w:t>
            </w:r>
            <w:proofErr w:type="spellEnd"/>
            <w:r w:rsidR="00FD1037">
              <w:t>’, ‘</w:t>
            </w:r>
            <w:proofErr w:type="spellStart"/>
            <w:r w:rsidR="00FD1037">
              <w:t>ie</w:t>
            </w:r>
            <w:proofErr w:type="spellEnd"/>
            <w:r w:rsidR="00FD1037">
              <w:t>’, ‘</w:t>
            </w:r>
            <w:proofErr w:type="spellStart"/>
            <w:r w:rsidR="00FD1037">
              <w:t>i</w:t>
            </w:r>
            <w:proofErr w:type="spellEnd"/>
            <w:r w:rsidR="00FD1037">
              <w:t>-</w:t>
            </w:r>
            <w:proofErr w:type="spellStart"/>
            <w:r w:rsidR="00FD1037">
              <w:t>e’,’y</w:t>
            </w:r>
            <w:proofErr w:type="spellEnd"/>
            <w:r w:rsidR="00FD1037">
              <w:t>’ plus 2</w:t>
            </w:r>
            <w:r w:rsidR="00FD1037" w:rsidRPr="00FD1037">
              <w:rPr>
                <w:vertAlign w:val="superscript"/>
              </w:rPr>
              <w:t>nd</w:t>
            </w:r>
            <w:r w:rsidR="00FD1037">
              <w:t xml:space="preserve"> group of 6 months</w:t>
            </w:r>
            <w:r w:rsidR="000B3E4E">
              <w:t>.</w:t>
            </w:r>
          </w:p>
          <w:p w:rsidR="000B3E4E" w:rsidRDefault="000B3E4E" w:rsidP="000B3E4E">
            <w:pPr>
              <w:spacing w:before="240"/>
            </w:pPr>
            <w:r>
              <w:t>Please put your spellings into sentences. L.B. (Little Bears) 2 sentences, M.B. (Middle Bears) 3 sentences and B.B. (Big Bears) 4 sentences.</w:t>
            </w:r>
          </w:p>
        </w:tc>
      </w:tr>
      <w:tr w:rsidR="00CB37C7" w:rsidTr="00666CEE">
        <w:trPr>
          <w:trHeight w:val="605"/>
        </w:trPr>
        <w:tc>
          <w:tcPr>
            <w:tcW w:w="1881" w:type="dxa"/>
          </w:tcPr>
          <w:p w:rsidR="00CB37C7" w:rsidRDefault="00CB37C7" w:rsidP="00CB37C7">
            <w:pPr>
              <w:jc w:val="center"/>
            </w:pPr>
          </w:p>
        </w:tc>
        <w:tc>
          <w:tcPr>
            <w:tcW w:w="7791" w:type="dxa"/>
          </w:tcPr>
          <w:p w:rsidR="00CB37C7" w:rsidRDefault="00810398" w:rsidP="006D5DB7">
            <w:r>
              <w:t>L.I. Halves and quarters of shapes</w:t>
            </w:r>
          </w:p>
          <w:p w:rsidR="000B3E4E" w:rsidRDefault="000B3E4E" w:rsidP="006D5DB7"/>
          <w:p w:rsidR="000B3E4E" w:rsidRDefault="00444F50" w:rsidP="006D5DB7">
            <w:r>
              <w:t xml:space="preserve">Please see the </w:t>
            </w:r>
            <w:proofErr w:type="spellStart"/>
            <w:r>
              <w:t>Powerpoint</w:t>
            </w:r>
            <w:proofErr w:type="spellEnd"/>
            <w:r>
              <w:t xml:space="preserve"> below.</w:t>
            </w:r>
          </w:p>
          <w:p w:rsidR="009E44A5" w:rsidRDefault="009E44A5" w:rsidP="006D5DB7"/>
          <w:p w:rsidR="009E44A5" w:rsidRDefault="009E44A5" w:rsidP="006D5DB7"/>
          <w:p w:rsidR="009E44A5" w:rsidRDefault="009E44A5" w:rsidP="006D5DB7">
            <w:r>
              <w:t>Please complete</w:t>
            </w:r>
            <w:r w:rsidR="00444F50">
              <w:t xml:space="preserve"> the worksheets below.</w:t>
            </w:r>
          </w:p>
          <w:p w:rsidR="007360A8" w:rsidRDefault="007360A8" w:rsidP="006D5DB7"/>
          <w:p w:rsidR="004A08D6" w:rsidRDefault="00FD1037" w:rsidP="004A08D6">
            <w:proofErr w:type="spellStart"/>
            <w:r>
              <w:t>L.</w:t>
            </w:r>
            <w:proofErr w:type="gramStart"/>
            <w:r>
              <w:t>I.Counting</w:t>
            </w:r>
            <w:proofErr w:type="spellEnd"/>
            <w:proofErr w:type="gramEnd"/>
            <w:r>
              <w:t xml:space="preserve"> in fives, 5 x table.</w:t>
            </w:r>
            <w:r w:rsidR="009E44A5">
              <w:t xml:space="preserve"> </w:t>
            </w:r>
            <w:r w:rsidR="004A08D6">
              <w:t xml:space="preserve"> </w:t>
            </w:r>
            <w:hyperlink r:id="rId5" w:history="1">
              <w:r w:rsidR="004A08D6" w:rsidRPr="00E01CBD">
                <w:rPr>
                  <w:rStyle w:val="Hyperlink"/>
                </w:rPr>
                <w:t>https://www.youtube.com/watch?v=gfRVYPcfecE</w:t>
              </w:r>
            </w:hyperlink>
          </w:p>
          <w:p w:rsidR="00FD1037" w:rsidRDefault="004A08D6" w:rsidP="004A08D6">
            <w:r w:rsidRPr="004A08D6">
              <w:t xml:space="preserve"> </w:t>
            </w:r>
          </w:p>
        </w:tc>
      </w:tr>
      <w:tr w:rsidR="00CB37C7" w:rsidTr="00666CEE">
        <w:trPr>
          <w:trHeight w:val="605"/>
        </w:trPr>
        <w:tc>
          <w:tcPr>
            <w:tcW w:w="1881" w:type="dxa"/>
          </w:tcPr>
          <w:p w:rsidR="00CB37C7" w:rsidRDefault="00CB37C7" w:rsidP="00CB37C7">
            <w:pPr>
              <w:jc w:val="center"/>
            </w:pPr>
          </w:p>
        </w:tc>
        <w:tc>
          <w:tcPr>
            <w:tcW w:w="7791" w:type="dxa"/>
          </w:tcPr>
          <w:p w:rsidR="00CB37C7" w:rsidRDefault="00ED4334" w:rsidP="00ED4334">
            <w:r>
              <w:t>History Topic: The Great Fire of London: L.I. What do you know about London? Where is it? Locate countries and capital cities of the UK.</w:t>
            </w:r>
          </w:p>
          <w:p w:rsidR="00444F50" w:rsidRDefault="00444F50" w:rsidP="00ED4334"/>
          <w:p w:rsidR="00444F50" w:rsidRDefault="00444F50" w:rsidP="00ED4334">
            <w:r>
              <w:t>Please label the maps below.</w:t>
            </w:r>
          </w:p>
        </w:tc>
      </w:tr>
      <w:tr w:rsidR="00CB37C7" w:rsidTr="00666CEE">
        <w:trPr>
          <w:trHeight w:val="605"/>
        </w:trPr>
        <w:tc>
          <w:tcPr>
            <w:tcW w:w="1881" w:type="dxa"/>
          </w:tcPr>
          <w:p w:rsidR="00CB37C7" w:rsidRDefault="00CB37C7" w:rsidP="00CB37C7">
            <w:pPr>
              <w:jc w:val="center"/>
            </w:pPr>
          </w:p>
        </w:tc>
        <w:tc>
          <w:tcPr>
            <w:tcW w:w="7791" w:type="dxa"/>
          </w:tcPr>
          <w:p w:rsidR="00CB37C7" w:rsidRDefault="00CB37C7" w:rsidP="00810398"/>
        </w:tc>
      </w:tr>
      <w:tr w:rsidR="00CB37C7" w:rsidTr="00666CEE">
        <w:trPr>
          <w:trHeight w:val="391"/>
        </w:trPr>
        <w:tc>
          <w:tcPr>
            <w:tcW w:w="1881" w:type="dxa"/>
          </w:tcPr>
          <w:p w:rsidR="00CB37C7" w:rsidRDefault="00CB37C7" w:rsidP="00CB37C7">
            <w:pPr>
              <w:jc w:val="center"/>
            </w:pPr>
            <w:r>
              <w:t>Tuesday</w:t>
            </w:r>
          </w:p>
          <w:p w:rsidR="004A08D6" w:rsidRDefault="004A08D6" w:rsidP="00CB37C7">
            <w:pPr>
              <w:jc w:val="center"/>
            </w:pPr>
            <w:r>
              <w:t>5.1.21</w:t>
            </w:r>
          </w:p>
        </w:tc>
        <w:tc>
          <w:tcPr>
            <w:tcW w:w="7791" w:type="dxa"/>
          </w:tcPr>
          <w:p w:rsidR="00CB37C7" w:rsidRDefault="005F3B6F" w:rsidP="003C4288">
            <w:r>
              <w:t xml:space="preserve">L.I. </w:t>
            </w:r>
            <w:r w:rsidR="003C4288">
              <w:t>Money – giving change</w:t>
            </w:r>
            <w:r w:rsidR="007360A8">
              <w:t>:</w:t>
            </w:r>
          </w:p>
          <w:p w:rsidR="007360A8" w:rsidRDefault="007360A8" w:rsidP="003C4288"/>
          <w:p w:rsidR="00444F50" w:rsidRDefault="00444F50" w:rsidP="003C4288">
            <w:r>
              <w:t xml:space="preserve">Please see the </w:t>
            </w:r>
            <w:proofErr w:type="spellStart"/>
            <w:r>
              <w:t>powerpoint</w:t>
            </w:r>
            <w:proofErr w:type="spellEnd"/>
            <w:r>
              <w:t xml:space="preserve"> below.</w:t>
            </w:r>
          </w:p>
          <w:p w:rsidR="007360A8" w:rsidRDefault="007360A8" w:rsidP="003C4288"/>
          <w:p w:rsidR="007360A8" w:rsidRDefault="007360A8" w:rsidP="007360A8">
            <w:r>
              <w:t xml:space="preserve">Please complete the worksheets below, giving change from:  L.B. 10 p, M.B. 20p and B.B. 50p. </w:t>
            </w:r>
          </w:p>
        </w:tc>
      </w:tr>
      <w:tr w:rsidR="00CB37C7" w:rsidTr="00666CEE">
        <w:trPr>
          <w:trHeight w:val="605"/>
        </w:trPr>
        <w:tc>
          <w:tcPr>
            <w:tcW w:w="1881" w:type="dxa"/>
          </w:tcPr>
          <w:p w:rsidR="00CB37C7" w:rsidRDefault="00CB37C7" w:rsidP="00CB37C7">
            <w:pPr>
              <w:jc w:val="center"/>
            </w:pPr>
          </w:p>
        </w:tc>
        <w:tc>
          <w:tcPr>
            <w:tcW w:w="7791" w:type="dxa"/>
          </w:tcPr>
          <w:p w:rsidR="00CB37C7" w:rsidRDefault="005F3B6F" w:rsidP="006D5DB7">
            <w:r>
              <w:t>L.I. –‘Fox Beware’ – Capital letters and full stops.</w:t>
            </w:r>
          </w:p>
          <w:p w:rsidR="007360A8" w:rsidRDefault="007360A8" w:rsidP="006D5DB7"/>
          <w:p w:rsidR="00444F50" w:rsidRDefault="00444F50" w:rsidP="007360A8">
            <w:r>
              <w:t>Please see the worksheets below</w:t>
            </w:r>
            <w:r w:rsidR="007360A8">
              <w:t>.  You are the teacher! Correct the capital letters and full-stops.</w:t>
            </w:r>
          </w:p>
          <w:p w:rsidR="007360A8" w:rsidRDefault="007360A8" w:rsidP="007360A8"/>
        </w:tc>
      </w:tr>
      <w:tr w:rsidR="00CB37C7" w:rsidTr="00666CEE">
        <w:trPr>
          <w:trHeight w:val="605"/>
        </w:trPr>
        <w:tc>
          <w:tcPr>
            <w:tcW w:w="1881" w:type="dxa"/>
          </w:tcPr>
          <w:p w:rsidR="00CB37C7" w:rsidRDefault="00CB37C7" w:rsidP="00CB37C7">
            <w:pPr>
              <w:jc w:val="center"/>
            </w:pPr>
          </w:p>
        </w:tc>
        <w:tc>
          <w:tcPr>
            <w:tcW w:w="7791" w:type="dxa"/>
          </w:tcPr>
          <w:p w:rsidR="00CB37C7" w:rsidRDefault="00ED4334" w:rsidP="006D5DB7">
            <w:r>
              <w:t xml:space="preserve">R.E. L.I. </w:t>
            </w:r>
            <w:r w:rsidR="005345F0">
              <w:t>Make a ‘</w:t>
            </w:r>
            <w:r w:rsidR="007360A8">
              <w:t>G</w:t>
            </w:r>
            <w:r w:rsidR="005345F0">
              <w:t xml:space="preserve">ood </w:t>
            </w:r>
            <w:r w:rsidR="007360A8">
              <w:t>N</w:t>
            </w:r>
            <w:r w:rsidR="005345F0">
              <w:t xml:space="preserve">ews’ card. </w:t>
            </w:r>
          </w:p>
          <w:p w:rsidR="00444F50" w:rsidRDefault="00444F50" w:rsidP="006D5DB7">
            <w:r>
              <w:t xml:space="preserve">Jesus brought us a lot of good news. What good news can you tell your friends and family? </w:t>
            </w:r>
          </w:p>
          <w:p w:rsidR="00444F50" w:rsidRDefault="00444F50" w:rsidP="006D5DB7">
            <w:r>
              <w:t>Make a card and write ‘Good News’ on the front. Inside write some good news to tell your friends: mine is my daughter-in-law and eldest daughter are both expecting babies!  Decorate your card – make it really colourful and happy and we will share them when we are in school.</w:t>
            </w:r>
          </w:p>
          <w:p w:rsidR="00444F50" w:rsidRDefault="00444F50" w:rsidP="006D5DB7"/>
        </w:tc>
      </w:tr>
      <w:tr w:rsidR="00CB37C7" w:rsidTr="00666CEE">
        <w:trPr>
          <w:trHeight w:val="605"/>
        </w:trPr>
        <w:tc>
          <w:tcPr>
            <w:tcW w:w="1881" w:type="dxa"/>
          </w:tcPr>
          <w:p w:rsidR="00CB37C7" w:rsidRDefault="00CB37C7" w:rsidP="00CB37C7">
            <w:pPr>
              <w:jc w:val="center"/>
            </w:pPr>
          </w:p>
        </w:tc>
        <w:tc>
          <w:tcPr>
            <w:tcW w:w="7791" w:type="dxa"/>
          </w:tcPr>
          <w:p w:rsidR="00CB37C7" w:rsidRDefault="004A08D6" w:rsidP="006D5DB7">
            <w:r>
              <w:t>L.I. Phonics: Find the real ‘</w:t>
            </w:r>
            <w:proofErr w:type="spellStart"/>
            <w:r>
              <w:t>igh</w:t>
            </w:r>
            <w:proofErr w:type="spellEnd"/>
            <w:r>
              <w:t>’ words – see the worksheet below.</w:t>
            </w:r>
          </w:p>
        </w:tc>
      </w:tr>
      <w:tr w:rsidR="00CB37C7" w:rsidTr="00666CEE">
        <w:trPr>
          <w:trHeight w:val="605"/>
        </w:trPr>
        <w:tc>
          <w:tcPr>
            <w:tcW w:w="1881" w:type="dxa"/>
          </w:tcPr>
          <w:p w:rsidR="00CB37C7" w:rsidRDefault="00CB37C7" w:rsidP="00CB37C7">
            <w:pPr>
              <w:jc w:val="center"/>
            </w:pPr>
          </w:p>
        </w:tc>
        <w:tc>
          <w:tcPr>
            <w:tcW w:w="7791" w:type="dxa"/>
          </w:tcPr>
          <w:p w:rsidR="00CB37C7" w:rsidRDefault="00CB37C7" w:rsidP="00CB37C7"/>
          <w:p w:rsidR="007360A8" w:rsidRDefault="007360A8" w:rsidP="00CB37C7"/>
          <w:p w:rsidR="007360A8" w:rsidRDefault="007360A8" w:rsidP="00CB37C7"/>
          <w:p w:rsidR="007360A8" w:rsidRDefault="007360A8" w:rsidP="00CB37C7"/>
        </w:tc>
      </w:tr>
      <w:tr w:rsidR="00CB37C7" w:rsidTr="00666CEE">
        <w:trPr>
          <w:trHeight w:val="416"/>
        </w:trPr>
        <w:tc>
          <w:tcPr>
            <w:tcW w:w="1881" w:type="dxa"/>
          </w:tcPr>
          <w:p w:rsidR="00CB37C7" w:rsidRDefault="00CB37C7" w:rsidP="00CB37C7">
            <w:pPr>
              <w:jc w:val="center"/>
            </w:pPr>
            <w:r>
              <w:lastRenderedPageBreak/>
              <w:t>Wednesday</w:t>
            </w:r>
          </w:p>
          <w:p w:rsidR="004A08D6" w:rsidRDefault="004A08D6" w:rsidP="00CB37C7">
            <w:pPr>
              <w:jc w:val="center"/>
            </w:pPr>
            <w:r>
              <w:t>6.1.21</w:t>
            </w:r>
          </w:p>
        </w:tc>
        <w:tc>
          <w:tcPr>
            <w:tcW w:w="7791" w:type="dxa"/>
          </w:tcPr>
          <w:p w:rsidR="00CB37C7" w:rsidRDefault="005F3B6F" w:rsidP="00FD1037">
            <w:r>
              <w:t>L.I.  ‘Fox Beware’</w:t>
            </w:r>
            <w:r w:rsidR="00FD1037">
              <w:t xml:space="preserve"> – Capital letters and full stops</w:t>
            </w:r>
            <w:r>
              <w:t xml:space="preserve">. </w:t>
            </w:r>
          </w:p>
          <w:p w:rsidR="00DF75AE" w:rsidRDefault="00DF75AE" w:rsidP="00FD1037"/>
          <w:p w:rsidR="00DF75AE" w:rsidRDefault="00DF75AE" w:rsidP="00FD1037">
            <w:r>
              <w:t>Copy out the sentences you corrected yesterday – make sure you put the capital letters and full- stops, as well as finger spaces!</w:t>
            </w:r>
          </w:p>
        </w:tc>
      </w:tr>
      <w:tr w:rsidR="00CB37C7" w:rsidTr="00666CEE">
        <w:trPr>
          <w:trHeight w:val="605"/>
        </w:trPr>
        <w:tc>
          <w:tcPr>
            <w:tcW w:w="1881" w:type="dxa"/>
          </w:tcPr>
          <w:p w:rsidR="00CB37C7" w:rsidRDefault="00CB37C7" w:rsidP="00CB37C7">
            <w:pPr>
              <w:jc w:val="center"/>
            </w:pPr>
          </w:p>
        </w:tc>
        <w:tc>
          <w:tcPr>
            <w:tcW w:w="7791" w:type="dxa"/>
          </w:tcPr>
          <w:p w:rsidR="008D54B8" w:rsidRDefault="003C4288" w:rsidP="003C4288">
            <w:r>
              <w:t>L.I. Money – giving change</w:t>
            </w:r>
            <w:r w:rsidR="008D54B8">
              <w:t>. Remember to take away the cost of the item from the money you have.</w:t>
            </w:r>
          </w:p>
          <w:p w:rsidR="008D54B8" w:rsidRDefault="008D54B8" w:rsidP="003C4288">
            <w:r>
              <w:t xml:space="preserve"> L.B. Challenge! Try the Change from 20p worksheet, from yesterday! M.B. Challenge! Try the Change from 50p worksheet from yesterday!</w:t>
            </w:r>
          </w:p>
          <w:p w:rsidR="008D54B8" w:rsidRDefault="008D54B8" w:rsidP="008D54B8">
            <w:r>
              <w:t>B.B.</w:t>
            </w:r>
            <w:r w:rsidR="003C4288">
              <w:t xml:space="preserve"> </w:t>
            </w:r>
            <w:r>
              <w:t xml:space="preserve">Please complete the worksheets below. </w:t>
            </w:r>
          </w:p>
        </w:tc>
      </w:tr>
      <w:tr w:rsidR="00CB37C7" w:rsidTr="00666CEE">
        <w:trPr>
          <w:trHeight w:val="605"/>
        </w:trPr>
        <w:tc>
          <w:tcPr>
            <w:tcW w:w="1881" w:type="dxa"/>
          </w:tcPr>
          <w:p w:rsidR="00CB37C7" w:rsidRDefault="00CB37C7" w:rsidP="00CB37C7">
            <w:pPr>
              <w:jc w:val="center"/>
            </w:pPr>
          </w:p>
        </w:tc>
        <w:tc>
          <w:tcPr>
            <w:tcW w:w="7791" w:type="dxa"/>
          </w:tcPr>
          <w:p w:rsidR="0015328D" w:rsidRDefault="0015328D" w:rsidP="0015328D">
            <w:r>
              <w:t>L.I. Phonics ‘</w:t>
            </w:r>
            <w:proofErr w:type="spellStart"/>
            <w:r>
              <w:t>igh</w:t>
            </w:r>
            <w:proofErr w:type="spellEnd"/>
            <w:r>
              <w:t>’, ‘</w:t>
            </w:r>
            <w:proofErr w:type="spellStart"/>
            <w:r>
              <w:t>ie</w:t>
            </w:r>
            <w:proofErr w:type="spellEnd"/>
            <w:r>
              <w:t>’, ‘</w:t>
            </w:r>
            <w:proofErr w:type="spellStart"/>
            <w:r>
              <w:t>i_e</w:t>
            </w:r>
            <w:proofErr w:type="spellEnd"/>
            <w:r>
              <w:t xml:space="preserve">’ and ‘y’. </w:t>
            </w:r>
          </w:p>
          <w:p w:rsidR="00CB37C7" w:rsidRDefault="00601D73" w:rsidP="00AA2CE9">
            <w:r>
              <w:t>Find the real ‘</w:t>
            </w:r>
            <w:proofErr w:type="spellStart"/>
            <w:r>
              <w:t>ie</w:t>
            </w:r>
            <w:proofErr w:type="spellEnd"/>
            <w:r>
              <w:t>’ words, below.</w:t>
            </w:r>
          </w:p>
        </w:tc>
      </w:tr>
      <w:tr w:rsidR="00CB37C7" w:rsidTr="00666CEE">
        <w:trPr>
          <w:trHeight w:val="605"/>
        </w:trPr>
        <w:tc>
          <w:tcPr>
            <w:tcW w:w="1881" w:type="dxa"/>
          </w:tcPr>
          <w:p w:rsidR="00CB37C7" w:rsidRDefault="00CB37C7" w:rsidP="00CB37C7">
            <w:pPr>
              <w:jc w:val="center"/>
            </w:pPr>
          </w:p>
        </w:tc>
        <w:tc>
          <w:tcPr>
            <w:tcW w:w="7791" w:type="dxa"/>
          </w:tcPr>
          <w:p w:rsidR="00CB37C7" w:rsidRDefault="00ED4334" w:rsidP="006D5DB7">
            <w:proofErr w:type="gramStart"/>
            <w:r>
              <w:t>PSHE :</w:t>
            </w:r>
            <w:proofErr w:type="gramEnd"/>
            <w:r w:rsidR="008D54B8">
              <w:t xml:space="preserve"> </w:t>
            </w:r>
            <w:r>
              <w:t>L.I. Who are our special people? What makes them special?</w:t>
            </w:r>
          </w:p>
          <w:p w:rsidR="008D54B8" w:rsidRDefault="008D54B8" w:rsidP="006D5DB7"/>
          <w:p w:rsidR="008D54B8" w:rsidRDefault="008D54B8" w:rsidP="006D5DB7">
            <w:r>
              <w:t>Last term we discussed how to keep safe at home, in school and outside. Please make a list of people who are special to you, who make you feel safe, loved and valued. Draw a picture of them and write a sentence for each</w:t>
            </w:r>
            <w:r w:rsidR="0015328D">
              <w:t xml:space="preserve"> one explaining why they are special</w:t>
            </w:r>
          </w:p>
        </w:tc>
      </w:tr>
      <w:tr w:rsidR="00CB37C7" w:rsidTr="00666CEE">
        <w:trPr>
          <w:trHeight w:val="605"/>
        </w:trPr>
        <w:tc>
          <w:tcPr>
            <w:tcW w:w="1881" w:type="dxa"/>
          </w:tcPr>
          <w:p w:rsidR="00CB37C7" w:rsidRDefault="00CB37C7" w:rsidP="00CB37C7">
            <w:pPr>
              <w:jc w:val="center"/>
            </w:pPr>
          </w:p>
        </w:tc>
        <w:tc>
          <w:tcPr>
            <w:tcW w:w="7791" w:type="dxa"/>
          </w:tcPr>
          <w:p w:rsidR="00683712" w:rsidRDefault="00683712" w:rsidP="00634A46"/>
          <w:p w:rsidR="00444F50" w:rsidRDefault="00601D73" w:rsidP="00634A46">
            <w:r>
              <w:t>Remember to keep on reading</w:t>
            </w:r>
            <w:r w:rsidR="00232F00">
              <w:t>, every day</w:t>
            </w:r>
            <w:r>
              <w:t xml:space="preserve">! Free </w:t>
            </w:r>
            <w:proofErr w:type="spellStart"/>
            <w:r w:rsidR="00232F00">
              <w:t>ebooks</w:t>
            </w:r>
            <w:proofErr w:type="spellEnd"/>
            <w:r w:rsidR="00232F00">
              <w:t xml:space="preserve"> are available on Oxford Owl, you just have to sign in.</w:t>
            </w:r>
          </w:p>
          <w:p w:rsidR="00444F50" w:rsidRDefault="00444F50" w:rsidP="00634A46"/>
          <w:p w:rsidR="00444F50" w:rsidRDefault="00444F50" w:rsidP="00634A46"/>
          <w:p w:rsidR="00444F50" w:rsidRDefault="00444F50"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p w:rsidR="00A44C54" w:rsidRDefault="00A44C54" w:rsidP="00634A46"/>
        </w:tc>
      </w:tr>
      <w:tr w:rsidR="00CB37C7" w:rsidTr="00666CEE">
        <w:trPr>
          <w:trHeight w:val="395"/>
        </w:trPr>
        <w:tc>
          <w:tcPr>
            <w:tcW w:w="1881" w:type="dxa"/>
          </w:tcPr>
          <w:p w:rsidR="00CB37C7" w:rsidRDefault="00CB37C7" w:rsidP="00CB37C7">
            <w:pPr>
              <w:jc w:val="center"/>
            </w:pPr>
            <w:r>
              <w:lastRenderedPageBreak/>
              <w:t>Thursday</w:t>
            </w:r>
          </w:p>
          <w:p w:rsidR="004A08D6" w:rsidRDefault="004A08D6" w:rsidP="00CB37C7">
            <w:pPr>
              <w:jc w:val="center"/>
            </w:pPr>
            <w:r>
              <w:t>7.1.21</w:t>
            </w:r>
          </w:p>
        </w:tc>
        <w:tc>
          <w:tcPr>
            <w:tcW w:w="7791" w:type="dxa"/>
          </w:tcPr>
          <w:p w:rsidR="00CB37C7" w:rsidRDefault="003C4288" w:rsidP="003C4288">
            <w:r>
              <w:t>L.I Adding 2 digit numbers – tens and units – circling and wiggling.</w:t>
            </w:r>
          </w:p>
          <w:p w:rsidR="00232F00" w:rsidRDefault="00232F00" w:rsidP="003C4288"/>
          <w:p w:rsidR="00482FA1" w:rsidRDefault="00232F00" w:rsidP="003C4288">
            <w:r>
              <w:t>Look at your first addition number sentence.</w:t>
            </w:r>
          </w:p>
          <w:p w:rsidR="00232F00" w:rsidRDefault="00CA66D9" w:rsidP="003C4288">
            <w:r>
              <w:t>A</w:t>
            </w:r>
            <w:r w:rsidR="00232F00">
              <w:t xml:space="preserve">dd the </w:t>
            </w:r>
            <w:r>
              <w:t>tens</w:t>
            </w:r>
            <w:r w:rsidR="00232F00">
              <w:t xml:space="preserve"> together and write the total.</w:t>
            </w:r>
          </w:p>
          <w:p w:rsidR="00232F00" w:rsidRDefault="00232F00" w:rsidP="003C4288">
            <w:r>
              <w:t xml:space="preserve">Now add the </w:t>
            </w:r>
            <w:r w:rsidR="00CA66D9">
              <w:t>ones</w:t>
            </w:r>
            <w:r>
              <w:t xml:space="preserve"> together and write the total</w:t>
            </w:r>
            <w:r w:rsidR="00482FA1">
              <w:t>.</w:t>
            </w:r>
          </w:p>
          <w:p w:rsidR="00482FA1" w:rsidRDefault="00482FA1" w:rsidP="00482FA1">
            <w:r>
              <w:t>Add your tens and ones together and you have the answer to your addition number sentence!</w:t>
            </w:r>
          </w:p>
          <w:p w:rsidR="00CA66D9" w:rsidRDefault="00CA66D9" w:rsidP="00482FA1"/>
          <w:p w:rsidR="00CA66D9" w:rsidRDefault="00CA66D9" w:rsidP="00482FA1">
            <w:r>
              <w:t xml:space="preserve">Remember: if you make a ten when you add your ones together, you must add it onto your tens! </w:t>
            </w:r>
          </w:p>
          <w:p w:rsidR="00CA66D9" w:rsidRDefault="00CA66D9" w:rsidP="00482FA1"/>
          <w:p w:rsidR="00CA66D9" w:rsidRDefault="00CA66D9" w:rsidP="00482FA1">
            <w:r>
              <w:t>For example : 26+15=</w:t>
            </w:r>
          </w:p>
          <w:p w:rsidR="00CA66D9" w:rsidRDefault="00CA66D9" w:rsidP="00482FA1">
            <w:r>
              <w:t xml:space="preserve">                     20 +10= 30      6+5=11 (10+1)</w:t>
            </w:r>
          </w:p>
          <w:p w:rsidR="00CA66D9" w:rsidRDefault="00CA66D9" w:rsidP="00482FA1">
            <w:r>
              <w:t xml:space="preserve">                     30+10+1=41</w:t>
            </w:r>
          </w:p>
          <w:p w:rsidR="00CA66D9" w:rsidRDefault="00CA66D9" w:rsidP="00482FA1"/>
          <w:p w:rsidR="00CA66D9" w:rsidRDefault="00CA66D9" w:rsidP="00482FA1">
            <w:r>
              <w:t>Please complete the worksheet</w:t>
            </w:r>
            <w:r w:rsidR="007D13F9">
              <w:t>s</w:t>
            </w:r>
            <w:r>
              <w:t xml:space="preserve"> below.</w:t>
            </w:r>
          </w:p>
        </w:tc>
      </w:tr>
      <w:tr w:rsidR="00CB37C7" w:rsidTr="00666CEE">
        <w:trPr>
          <w:trHeight w:val="605"/>
        </w:trPr>
        <w:tc>
          <w:tcPr>
            <w:tcW w:w="1881" w:type="dxa"/>
          </w:tcPr>
          <w:p w:rsidR="00CB37C7" w:rsidRDefault="00CB37C7" w:rsidP="00CB37C7">
            <w:pPr>
              <w:jc w:val="center"/>
            </w:pPr>
          </w:p>
        </w:tc>
        <w:tc>
          <w:tcPr>
            <w:tcW w:w="7791" w:type="dxa"/>
          </w:tcPr>
          <w:p w:rsidR="00CB37C7" w:rsidRDefault="003C4288" w:rsidP="006D5DB7">
            <w:r>
              <w:t>L.I.  ‘Fox Beware’ –. ‘</w:t>
            </w:r>
            <w:r w:rsidR="00AE3D60">
              <w:t>A</w:t>
            </w:r>
            <w:r>
              <w:t>nd or ‘</w:t>
            </w:r>
            <w:r w:rsidR="00AE3D60">
              <w:t>B</w:t>
            </w:r>
            <w:r>
              <w:t>ut’?</w:t>
            </w:r>
            <w:r w:rsidR="00AE3D60">
              <w:t xml:space="preserve"> ‘Then or Because?’</w:t>
            </w:r>
          </w:p>
          <w:p w:rsidR="00AE3D60" w:rsidRDefault="00AE3D60" w:rsidP="006D5DB7"/>
          <w:p w:rsidR="00AE3D60" w:rsidRDefault="00AE3D60" w:rsidP="006D5DB7">
            <w:r>
              <w:t>We can make sentences more interesting by joining them with conjunctions –for example, ‘and’, ‘but’, ‘then’ or ‘because’.</w:t>
            </w:r>
          </w:p>
          <w:p w:rsidR="00AE3D60" w:rsidRDefault="00AE3D60" w:rsidP="006D5DB7">
            <w:r>
              <w:t>Put the right joining word (conjunction) in the gap to join two sentences together, so that they make sense.</w:t>
            </w:r>
          </w:p>
          <w:p w:rsidR="00AE3D60" w:rsidRDefault="00AE3D60" w:rsidP="006D5DB7"/>
          <w:p w:rsidR="00AE3D60" w:rsidRDefault="00AE3D60" w:rsidP="006D5DB7">
            <w:r>
              <w:t>Please complete the worksheets below:</w:t>
            </w:r>
          </w:p>
          <w:p w:rsidR="00AE3D60" w:rsidRDefault="00AE3D60" w:rsidP="006D5DB7"/>
          <w:p w:rsidR="00AE3D60" w:rsidRDefault="00AE3D60" w:rsidP="006D5DB7"/>
        </w:tc>
      </w:tr>
      <w:tr w:rsidR="00CB37C7" w:rsidTr="00666CEE">
        <w:trPr>
          <w:trHeight w:val="605"/>
        </w:trPr>
        <w:tc>
          <w:tcPr>
            <w:tcW w:w="1881" w:type="dxa"/>
          </w:tcPr>
          <w:p w:rsidR="00CB37C7" w:rsidRDefault="00CB37C7" w:rsidP="00CB37C7">
            <w:pPr>
              <w:jc w:val="center"/>
            </w:pPr>
          </w:p>
        </w:tc>
        <w:tc>
          <w:tcPr>
            <w:tcW w:w="7791" w:type="dxa"/>
          </w:tcPr>
          <w:p w:rsidR="00CB37C7" w:rsidRDefault="005345F0" w:rsidP="006D5DB7">
            <w:r>
              <w:t>L.I. Uses of Everyday materials: What are the objects and why are they made from particular materials?</w:t>
            </w:r>
          </w:p>
          <w:p w:rsidR="0020428D" w:rsidRDefault="0020428D" w:rsidP="006D5DB7"/>
          <w:p w:rsidR="0020428D" w:rsidRDefault="0020428D" w:rsidP="0020428D">
            <w:r>
              <w:t>Please watch the video below about Materials and their Uses</w:t>
            </w:r>
            <w:r w:rsidR="00A44C54">
              <w:t xml:space="preserve"> </w:t>
            </w:r>
            <w:r w:rsidR="00180F18">
              <w:t xml:space="preserve"> </w:t>
            </w:r>
          </w:p>
          <w:p w:rsidR="003735BF" w:rsidRDefault="00B20FB7" w:rsidP="0020428D">
            <w:hyperlink r:id="rId6" w:history="1">
              <w:r w:rsidR="003735BF" w:rsidRPr="00E01CBD">
                <w:rPr>
                  <w:rStyle w:val="Hyperlink"/>
                </w:rPr>
                <w:t>https://www.bbc.co.uk/bitesize/clips/ztjc87h</w:t>
              </w:r>
            </w:hyperlink>
          </w:p>
          <w:p w:rsidR="003735BF" w:rsidRDefault="003735BF" w:rsidP="0020428D"/>
          <w:p w:rsidR="003735BF" w:rsidRDefault="003735BF" w:rsidP="0020428D"/>
        </w:tc>
      </w:tr>
      <w:tr w:rsidR="00CB37C7" w:rsidTr="00666CEE">
        <w:trPr>
          <w:trHeight w:val="605"/>
        </w:trPr>
        <w:tc>
          <w:tcPr>
            <w:tcW w:w="1881" w:type="dxa"/>
          </w:tcPr>
          <w:p w:rsidR="00CB37C7" w:rsidRDefault="00CB37C7" w:rsidP="00CB37C7">
            <w:pPr>
              <w:jc w:val="center"/>
            </w:pPr>
          </w:p>
        </w:tc>
        <w:tc>
          <w:tcPr>
            <w:tcW w:w="7791" w:type="dxa"/>
          </w:tcPr>
          <w:p w:rsidR="00CB37C7" w:rsidRDefault="00180F18" w:rsidP="00180F18">
            <w:r>
              <w:t>Make a list of all the different objects you have seen and explain why they have been made from a particular material.</w:t>
            </w:r>
          </w:p>
        </w:tc>
      </w:tr>
      <w:tr w:rsidR="00CB37C7" w:rsidTr="00666CEE">
        <w:trPr>
          <w:trHeight w:val="605"/>
        </w:trPr>
        <w:tc>
          <w:tcPr>
            <w:tcW w:w="1881" w:type="dxa"/>
          </w:tcPr>
          <w:p w:rsidR="00CB37C7" w:rsidRDefault="00CB37C7" w:rsidP="00CB37C7">
            <w:pPr>
              <w:jc w:val="center"/>
            </w:pPr>
          </w:p>
        </w:tc>
        <w:tc>
          <w:tcPr>
            <w:tcW w:w="7791" w:type="dxa"/>
          </w:tcPr>
          <w:p w:rsidR="00CB37C7" w:rsidRDefault="00CB37C7" w:rsidP="00CB37C7"/>
          <w:p w:rsidR="00180F18" w:rsidRDefault="003C4DC6" w:rsidP="00CB37C7">
            <w:r>
              <w:t>L.I. Phonics – find the ‘</w:t>
            </w:r>
            <w:proofErr w:type="spellStart"/>
            <w:r>
              <w:t>igh</w:t>
            </w:r>
            <w:proofErr w:type="spellEnd"/>
            <w:r>
              <w:t>’ words</w:t>
            </w:r>
            <w:r w:rsidR="00BB05C1">
              <w:t xml:space="preserve"> in the story ‘Light in the Night’.</w:t>
            </w:r>
          </w:p>
          <w:p w:rsidR="00BB05C1" w:rsidRDefault="00575577" w:rsidP="00CB37C7">
            <w:r>
              <w:t>See below:</w:t>
            </w:r>
          </w:p>
          <w:p w:rsidR="00180F18" w:rsidRDefault="00180F18" w:rsidP="00CB37C7"/>
          <w:p w:rsidR="00180F18" w:rsidRDefault="00180F18" w:rsidP="00CB37C7"/>
          <w:p w:rsidR="00180F18" w:rsidRDefault="00180F18" w:rsidP="00CB37C7"/>
          <w:p w:rsidR="00180F18" w:rsidRDefault="00180F18" w:rsidP="00CB37C7"/>
          <w:p w:rsidR="00180F18" w:rsidRDefault="00180F18" w:rsidP="00CB37C7"/>
          <w:p w:rsidR="00180F18" w:rsidRDefault="00180F18" w:rsidP="00CB37C7"/>
          <w:p w:rsidR="00180F18" w:rsidRDefault="00180F18" w:rsidP="00CB37C7"/>
          <w:p w:rsidR="00180F18" w:rsidRDefault="00180F18" w:rsidP="00CB37C7"/>
          <w:p w:rsidR="00180F18" w:rsidRDefault="00180F18" w:rsidP="00CB37C7"/>
          <w:p w:rsidR="00180F18" w:rsidRDefault="00180F18" w:rsidP="00CB37C7"/>
          <w:p w:rsidR="00180F18" w:rsidRDefault="00180F18" w:rsidP="00CB37C7"/>
          <w:p w:rsidR="00180F18" w:rsidRDefault="00180F18" w:rsidP="00CB37C7"/>
          <w:p w:rsidR="00180F18" w:rsidRDefault="00180F18" w:rsidP="00CB37C7"/>
          <w:p w:rsidR="00180F18" w:rsidRDefault="00180F18" w:rsidP="00CB37C7"/>
          <w:p w:rsidR="00180F18" w:rsidRDefault="00180F18" w:rsidP="00CB37C7"/>
          <w:p w:rsidR="00180F18" w:rsidRDefault="00180F18" w:rsidP="00CB37C7"/>
          <w:p w:rsidR="00180F18" w:rsidRDefault="00180F18" w:rsidP="00CB37C7"/>
        </w:tc>
      </w:tr>
      <w:tr w:rsidR="00CB37C7" w:rsidTr="00666CEE">
        <w:trPr>
          <w:trHeight w:val="420"/>
        </w:trPr>
        <w:tc>
          <w:tcPr>
            <w:tcW w:w="1881" w:type="dxa"/>
          </w:tcPr>
          <w:p w:rsidR="00CB37C7" w:rsidRDefault="00CB37C7" w:rsidP="00CB37C7">
            <w:pPr>
              <w:jc w:val="center"/>
            </w:pPr>
            <w:r>
              <w:lastRenderedPageBreak/>
              <w:t>Friday</w:t>
            </w:r>
          </w:p>
          <w:p w:rsidR="004A08D6" w:rsidRDefault="004A08D6" w:rsidP="00CB37C7">
            <w:pPr>
              <w:jc w:val="center"/>
            </w:pPr>
            <w:r>
              <w:t>8.1.21</w:t>
            </w:r>
          </w:p>
        </w:tc>
        <w:tc>
          <w:tcPr>
            <w:tcW w:w="7791" w:type="dxa"/>
          </w:tcPr>
          <w:p w:rsidR="00CB37C7" w:rsidRDefault="003C4288" w:rsidP="003C4288">
            <w:r>
              <w:t xml:space="preserve">L.I Adding 2 digit numbers – tens and units – circling and wiggling </w:t>
            </w:r>
          </w:p>
          <w:p w:rsidR="006C045A" w:rsidRDefault="006C045A" w:rsidP="003C4288"/>
          <w:p w:rsidR="006C045A" w:rsidRDefault="006C045A" w:rsidP="003C4288">
            <w:r>
              <w:t>We found if you circle the tens in one colour and put a wiggly line under the ones (units) in another colour, it helps you to know which numbers to add together.</w:t>
            </w:r>
          </w:p>
          <w:p w:rsidR="006C045A" w:rsidRDefault="006C045A" w:rsidP="003C4288"/>
          <w:p w:rsidR="006C045A" w:rsidRDefault="006C045A" w:rsidP="003C4288">
            <w:r>
              <w:t>Continue with the Adding 2 digit numbers worksheets from yesterday.</w:t>
            </w:r>
          </w:p>
        </w:tc>
      </w:tr>
      <w:tr w:rsidR="00CB37C7" w:rsidTr="00666CEE">
        <w:trPr>
          <w:trHeight w:val="605"/>
        </w:trPr>
        <w:tc>
          <w:tcPr>
            <w:tcW w:w="1881" w:type="dxa"/>
          </w:tcPr>
          <w:p w:rsidR="00CB37C7" w:rsidRDefault="00CB37C7" w:rsidP="00CB37C7">
            <w:pPr>
              <w:jc w:val="center"/>
            </w:pPr>
          </w:p>
        </w:tc>
        <w:tc>
          <w:tcPr>
            <w:tcW w:w="7791" w:type="dxa"/>
          </w:tcPr>
          <w:p w:rsidR="006C045A" w:rsidRDefault="005C28E2" w:rsidP="006D5DB7">
            <w:r>
              <w:t xml:space="preserve">L.I. ‘And’, ‘But’ ‘Or’.  Look at the </w:t>
            </w:r>
            <w:proofErr w:type="spellStart"/>
            <w:r>
              <w:t>powerpoint</w:t>
            </w:r>
            <w:proofErr w:type="spellEnd"/>
            <w:r>
              <w:t>.  Can you complete the sentences?</w:t>
            </w:r>
          </w:p>
          <w:p w:rsidR="006C045A" w:rsidRDefault="006C045A" w:rsidP="006D5DB7">
            <w:r w:rsidRPr="006C045A">
              <w:t>https://www.twinkl.co.uk/resource/t-l-53660-year-2-coordination-using-and-or-and-but-warm-up-powerpoint</w:t>
            </w:r>
          </w:p>
          <w:p w:rsidR="005C28E2" w:rsidRDefault="005C28E2" w:rsidP="006D5DB7"/>
          <w:p w:rsidR="005C28E2" w:rsidRDefault="005C28E2" w:rsidP="006D5DB7">
            <w:r>
              <w:t>Please write at least three sentences connected with</w:t>
            </w:r>
            <w:r w:rsidR="00B20FB7">
              <w:t xml:space="preserve"> the conjunctions</w:t>
            </w:r>
            <w:r>
              <w:t xml:space="preserve"> ‘and’, ‘but’ and ‘or’.</w:t>
            </w:r>
          </w:p>
        </w:tc>
      </w:tr>
      <w:tr w:rsidR="00CB37C7" w:rsidTr="00666CEE">
        <w:trPr>
          <w:trHeight w:val="605"/>
        </w:trPr>
        <w:tc>
          <w:tcPr>
            <w:tcW w:w="1881" w:type="dxa"/>
          </w:tcPr>
          <w:p w:rsidR="00CB37C7" w:rsidRDefault="00CB37C7" w:rsidP="00CB37C7">
            <w:pPr>
              <w:jc w:val="center"/>
            </w:pPr>
          </w:p>
        </w:tc>
        <w:tc>
          <w:tcPr>
            <w:tcW w:w="7791" w:type="dxa"/>
          </w:tcPr>
          <w:p w:rsidR="00CB37C7" w:rsidRDefault="00194321" w:rsidP="00083218">
            <w:r>
              <w:t>L.I. Art and Design:  Look around school building</w:t>
            </w:r>
            <w:r w:rsidR="00B20FB7">
              <w:t>/ your home</w:t>
            </w:r>
            <w:r>
              <w:t xml:space="preserve"> for different patterns and textures.</w:t>
            </w:r>
            <w:r w:rsidR="00B20FB7">
              <w:t xml:space="preserve"> Go inside and outside; look on the ground, on the walls and up on the roof or ceiling.  Draw and colour pictures of the patterns you can find. Can you make them using different materials, for example card, straws and recycling </w:t>
            </w:r>
            <w:proofErr w:type="gramStart"/>
            <w:r w:rsidR="00B20FB7">
              <w:t>materials.</w:t>
            </w:r>
            <w:bookmarkStart w:id="0" w:name="_GoBack"/>
            <w:bookmarkEnd w:id="0"/>
            <w:proofErr w:type="gramEnd"/>
          </w:p>
          <w:p w:rsidR="00B20FB7" w:rsidRDefault="00B20FB7" w:rsidP="00083218"/>
          <w:p w:rsidR="00B20FB7" w:rsidRDefault="00B20FB7" w:rsidP="00083218"/>
        </w:tc>
      </w:tr>
      <w:tr w:rsidR="00CB37C7" w:rsidTr="00666CEE">
        <w:trPr>
          <w:trHeight w:val="605"/>
        </w:trPr>
        <w:tc>
          <w:tcPr>
            <w:tcW w:w="1881" w:type="dxa"/>
          </w:tcPr>
          <w:p w:rsidR="00CB37C7" w:rsidRDefault="00CB37C7" w:rsidP="00CB37C7">
            <w:pPr>
              <w:jc w:val="center"/>
            </w:pPr>
          </w:p>
        </w:tc>
        <w:tc>
          <w:tcPr>
            <w:tcW w:w="7791" w:type="dxa"/>
          </w:tcPr>
          <w:p w:rsidR="00CB37C7" w:rsidRDefault="00CB37C7" w:rsidP="00DC5F57"/>
        </w:tc>
      </w:tr>
    </w:tbl>
    <w:p w:rsidR="00B46AF9" w:rsidRPr="00A344BE" w:rsidRDefault="00810398" w:rsidP="00CB37C7">
      <w:pPr>
        <w:ind w:left="720" w:firstLine="720"/>
        <w:rPr>
          <w:u w:val="single"/>
        </w:rPr>
      </w:pPr>
      <w:r>
        <w:rPr>
          <w:u w:val="single"/>
        </w:rPr>
        <w:t>4</w:t>
      </w:r>
    </w:p>
    <w:sectPr w:rsidR="00B46AF9" w:rsidRPr="00A344BE" w:rsidSect="00D03606">
      <w:pgSz w:w="11906" w:h="16838"/>
      <w:pgMar w:top="567"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4BE"/>
    <w:rsid w:val="0005167D"/>
    <w:rsid w:val="00073A47"/>
    <w:rsid w:val="00083218"/>
    <w:rsid w:val="000B3E4E"/>
    <w:rsid w:val="0015328D"/>
    <w:rsid w:val="00180F18"/>
    <w:rsid w:val="00194321"/>
    <w:rsid w:val="001A33A3"/>
    <w:rsid w:val="0020428D"/>
    <w:rsid w:val="00232F00"/>
    <w:rsid w:val="002A4E7B"/>
    <w:rsid w:val="002B7729"/>
    <w:rsid w:val="002C2A40"/>
    <w:rsid w:val="002C2BCA"/>
    <w:rsid w:val="002F1111"/>
    <w:rsid w:val="00300EF2"/>
    <w:rsid w:val="003735BF"/>
    <w:rsid w:val="003C4288"/>
    <w:rsid w:val="003C4DC6"/>
    <w:rsid w:val="003F3563"/>
    <w:rsid w:val="00444F50"/>
    <w:rsid w:val="004451BE"/>
    <w:rsid w:val="00482FA1"/>
    <w:rsid w:val="004A08D6"/>
    <w:rsid w:val="004C16B8"/>
    <w:rsid w:val="004C2829"/>
    <w:rsid w:val="004C6AF6"/>
    <w:rsid w:val="005345F0"/>
    <w:rsid w:val="00575577"/>
    <w:rsid w:val="005B2A55"/>
    <w:rsid w:val="005C28E2"/>
    <w:rsid w:val="005F3B6F"/>
    <w:rsid w:val="00601D73"/>
    <w:rsid w:val="00634A46"/>
    <w:rsid w:val="00653FF2"/>
    <w:rsid w:val="00666CEE"/>
    <w:rsid w:val="00683712"/>
    <w:rsid w:val="00696196"/>
    <w:rsid w:val="006C045A"/>
    <w:rsid w:val="006D5DB7"/>
    <w:rsid w:val="006E56B2"/>
    <w:rsid w:val="007360A8"/>
    <w:rsid w:val="007A1FFF"/>
    <w:rsid w:val="007A2D95"/>
    <w:rsid w:val="007B3DCD"/>
    <w:rsid w:val="007D13F9"/>
    <w:rsid w:val="00810398"/>
    <w:rsid w:val="0081552B"/>
    <w:rsid w:val="008D4B6B"/>
    <w:rsid w:val="008D54B8"/>
    <w:rsid w:val="009B3324"/>
    <w:rsid w:val="009E44A5"/>
    <w:rsid w:val="00A11547"/>
    <w:rsid w:val="00A344BE"/>
    <w:rsid w:val="00A44C54"/>
    <w:rsid w:val="00AA2CE9"/>
    <w:rsid w:val="00AE3D60"/>
    <w:rsid w:val="00AF161C"/>
    <w:rsid w:val="00B20FB7"/>
    <w:rsid w:val="00B46AF9"/>
    <w:rsid w:val="00B831DA"/>
    <w:rsid w:val="00B83765"/>
    <w:rsid w:val="00BB05C1"/>
    <w:rsid w:val="00BF6B1E"/>
    <w:rsid w:val="00C24D6F"/>
    <w:rsid w:val="00CA4E94"/>
    <w:rsid w:val="00CA665D"/>
    <w:rsid w:val="00CA66D9"/>
    <w:rsid w:val="00CB37C7"/>
    <w:rsid w:val="00D03606"/>
    <w:rsid w:val="00DC5F57"/>
    <w:rsid w:val="00DE554C"/>
    <w:rsid w:val="00DF75AE"/>
    <w:rsid w:val="00E26418"/>
    <w:rsid w:val="00E530D8"/>
    <w:rsid w:val="00E97DF9"/>
    <w:rsid w:val="00ED4334"/>
    <w:rsid w:val="00EE50A3"/>
    <w:rsid w:val="00F96642"/>
    <w:rsid w:val="00FB68DC"/>
    <w:rsid w:val="00FB7580"/>
    <w:rsid w:val="00FD10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AEEC2"/>
  <w15:docId w15:val="{08AABC24-617E-48D1-B294-E96483E88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unhideWhenUsed/>
    <w:rsid w:val="004A08D6"/>
    <w:rPr>
      <w:color w:val="0563C1" w:themeColor="hyperlink"/>
      <w:u w:val="single"/>
    </w:rPr>
  </w:style>
  <w:style w:type="character" w:styleId="FollowedHyperlink">
    <w:name w:val="FollowedHyperlink"/>
    <w:basedOn w:val="DefaultParagraphFont"/>
    <w:uiPriority w:val="99"/>
    <w:semiHidden/>
    <w:unhideWhenUsed/>
    <w:rsid w:val="004A08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bbc.co.uk/bitesize/clips/ztjc87h" TargetMode="External"/><Relationship Id="rId5" Type="http://schemas.openxmlformats.org/officeDocument/2006/relationships/hyperlink" Target="https://www.youtube.com/watch?v=gfRVYPcfe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9BC70-FC67-4AC9-B588-69BEC8C31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D037858B</Template>
  <TotalTime>0</TotalTime>
  <Pages>4</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FileD</dc:creator>
  <cp:lastModifiedBy>FergusonG</cp:lastModifiedBy>
  <cp:revision>2</cp:revision>
  <cp:lastPrinted>2020-10-02T15:08:00Z</cp:lastPrinted>
  <dcterms:created xsi:type="dcterms:W3CDTF">2021-01-07T12:49:00Z</dcterms:created>
  <dcterms:modified xsi:type="dcterms:W3CDTF">2021-01-07T12:49:00Z</dcterms:modified>
</cp:coreProperties>
</file>