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A11" w:rsidRDefault="003F39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3556000</wp:posOffset>
                </wp:positionH>
                <wp:positionV relativeFrom="paragraph">
                  <wp:posOffset>4338955</wp:posOffset>
                </wp:positionV>
                <wp:extent cx="2114550" cy="1003300"/>
                <wp:effectExtent l="0" t="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003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3DA" w:rsidRPr="000213DA" w:rsidRDefault="000213DA" w:rsidP="000213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Expressive Arts and Design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Music express – Chinese New Year</w:t>
                            </w:r>
                          </w:p>
                          <w:p w:rsidR="000213DA" w:rsidRDefault="00547762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 xml:space="preserve"> M</w:t>
                            </w:r>
                            <w:r w:rsidR="000213DA"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usic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explorimg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 xml:space="preserve"> instruments</w:t>
                            </w:r>
                            <w:bookmarkStart w:id="0" w:name="_GoBack"/>
                            <w:bookmarkEnd w:id="0"/>
                          </w:p>
                          <w:p w:rsidR="003F3930" w:rsidRPr="003F3930" w:rsidRDefault="003F3930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3F3930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Painting and making to express weekly theme</w:t>
                            </w:r>
                          </w:p>
                          <w:p w:rsidR="003F3930" w:rsidRDefault="003F3930" w:rsidP="000213DA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3F3930" w:rsidRPr="000213DA" w:rsidRDefault="003F3930" w:rsidP="000213DA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80pt;margin-top:341.65pt;width:166.5pt;height:7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" fillcolor="white [3201]" strokeweight=".5pt">
                <v:textbox>
                  <w:txbxContent>
                    <w:p w:rsidR="000213DA" w:rsidRPr="000213DA" w:rsidRDefault="000213DA" w:rsidP="000213D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Expressive Arts and Design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Music express – Chinese New Year</w:t>
                      </w:r>
                    </w:p>
                    <w:p w:rsidR="000213DA" w:rsidRDefault="00547762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 xml:space="preserve"> M</w:t>
                      </w:r>
                      <w:r w:rsidR="000213DA"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usic</w:t>
                      </w: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explorimg</w:t>
                      </w:r>
                      <w:proofErr w:type="spellEnd"/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 xml:space="preserve"> instruments</w:t>
                      </w:r>
                      <w:bookmarkStart w:id="1" w:name="_GoBack"/>
                      <w:bookmarkEnd w:id="1"/>
                    </w:p>
                    <w:p w:rsidR="003F3930" w:rsidRPr="003F3930" w:rsidRDefault="003F3930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3F3930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Painting and making to express weekly theme</w:t>
                      </w:r>
                    </w:p>
                    <w:p w:rsidR="003F3930" w:rsidRDefault="003F3930" w:rsidP="000213DA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3F3930" w:rsidRPr="000213DA" w:rsidRDefault="003F3930" w:rsidP="000213DA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7273925</wp:posOffset>
                </wp:positionH>
                <wp:positionV relativeFrom="paragraph">
                  <wp:posOffset>792480</wp:posOffset>
                </wp:positionV>
                <wp:extent cx="1685925" cy="13430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694" w:rsidRPr="00942694" w:rsidRDefault="00942694" w:rsidP="0094269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Mathematics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Days of the Week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Months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Passing of Time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Problem solving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Positional Language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Addition and Subtraction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572.75pt;margin-top:62.4pt;width:132.75pt;height:10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" fillcolor="white [3201]" strokeweight=".5pt">
                <v:textbox>
                  <w:txbxContent>
                    <w:p w:rsidR="00942694" w:rsidRPr="00942694" w:rsidRDefault="00942694" w:rsidP="0094269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Mathematics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Days of the Week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Months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Passing of Time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Problem solving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Positional Language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Addition and Subtraction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6664325</wp:posOffset>
                </wp:positionH>
                <wp:positionV relativeFrom="paragraph">
                  <wp:posOffset>5043805</wp:posOffset>
                </wp:positionV>
                <wp:extent cx="2413000" cy="1428750"/>
                <wp:effectExtent l="0" t="0" r="2540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3DA" w:rsidRPr="000213DA" w:rsidRDefault="000213DA" w:rsidP="000213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Physical Development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PE – Gymnastics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Balances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Dance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Outdoor play</w:t>
                            </w:r>
                          </w:p>
                          <w:p w:rsid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Fine Motor activities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Forest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524.75pt;margin-top:397.15pt;width:190pt;height:1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" fillcolor="white [3201]" strokeweight=".5pt">
                <v:textbox>
                  <w:txbxContent>
                    <w:p w:rsidR="000213DA" w:rsidRPr="000213DA" w:rsidRDefault="000213DA" w:rsidP="000213D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Physical Development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PE – Gymnastics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Balances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Dance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Outdoor play</w:t>
                      </w:r>
                    </w:p>
                    <w:p w:rsid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Fine Motor activities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Forest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3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4980305</wp:posOffset>
                </wp:positionV>
                <wp:extent cx="2505075" cy="14859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07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13DA" w:rsidRPr="000213DA" w:rsidRDefault="000213DA" w:rsidP="000213D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Personal, Social and Emotional Development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School routines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Circle times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Keeping Safe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Who helps us?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Growing</w:t>
                            </w:r>
                          </w:p>
                          <w:p w:rsidR="000213DA" w:rsidRPr="000213DA" w:rsidRDefault="000213DA" w:rsidP="000213DA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 xml:space="preserve">Growth </w:t>
                            </w:r>
                            <w:proofErr w:type="spellStart"/>
                            <w:r w:rsidRPr="000213DA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mindsets</w:t>
                            </w:r>
                            <w:proofErr w:type="spellEnd"/>
                          </w:p>
                          <w:p w:rsidR="000213DA" w:rsidRDefault="000213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12pt;margin-top:392.15pt;width:197.25pt;height:117pt;z-index:25166438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" fillcolor="white [3201]" strokeweight=".5pt">
                <v:textbox>
                  <w:txbxContent>
                    <w:p w:rsidR="000213DA" w:rsidRPr="000213DA" w:rsidRDefault="000213DA" w:rsidP="000213D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Personal, Social and Emotional Development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School routines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Circle times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Keeping Safe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Who helps us?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Growing</w:t>
                      </w:r>
                    </w:p>
                    <w:p w:rsidR="000213DA" w:rsidRPr="000213DA" w:rsidRDefault="000213DA" w:rsidP="000213DA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 xml:space="preserve">Growth </w:t>
                      </w:r>
                      <w:proofErr w:type="spellStart"/>
                      <w:r w:rsidRPr="000213DA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mindsets</w:t>
                      </w:r>
                      <w:proofErr w:type="spellEnd"/>
                    </w:p>
                    <w:p w:rsidR="000213DA" w:rsidRDefault="000213DA"/>
                  </w:txbxContent>
                </v:textbox>
              </v:shape>
            </w:pict>
          </mc:Fallback>
        </mc:AlternateContent>
      </w:r>
      <w:r w:rsidR="000213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462280</wp:posOffset>
                </wp:positionV>
                <wp:extent cx="2152650" cy="18002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Communication, Language and Literacy</w:t>
                            </w:r>
                          </w:p>
                          <w:p w:rsid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Listening and responding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Questions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Discussions with people who help us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 xml:space="preserve"> Learning digraphs.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Writing sounds and CCVC/CVCC words.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Reading CVCC/CCVC words and tricky words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Letters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Lists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Non-fiction texts</w:t>
                            </w:r>
                          </w:p>
                          <w:p w:rsidR="00942694" w:rsidRPr="00942694" w:rsidRDefault="0094269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2pt;margin-top:36.4pt;width:169.5pt;height:141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" fillcolor="white [3201]" strokeweight=".5pt">
                <v:textbox>
                  <w:txbxContent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Communication, Language and Literacy</w:t>
                      </w:r>
                    </w:p>
                    <w:p w:rsid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Listening and responding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Questions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Discussions with people who help us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 xml:space="preserve"> Learning digraphs.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Writing sounds and CCVC/CVCC words.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Reading CVCC/CCVC words and tricky words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Letters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Lists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Non-fiction texts</w:t>
                      </w:r>
                    </w:p>
                    <w:p w:rsidR="00942694" w:rsidRPr="00942694" w:rsidRDefault="0094269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13DA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-508000</wp:posOffset>
            </wp:positionH>
            <wp:positionV relativeFrom="paragraph">
              <wp:posOffset>0</wp:posOffset>
            </wp:positionV>
            <wp:extent cx="9982200" cy="6734810"/>
            <wp:effectExtent l="0" t="0" r="0" b="8890"/>
            <wp:wrapThrough wrapText="bothSides">
              <wp:wrapPolygon edited="0">
                <wp:start x="0" y="0"/>
                <wp:lineTo x="0" y="21567"/>
                <wp:lineTo x="21559" y="21567"/>
                <wp:lineTo x="21559" y="0"/>
                <wp:lineTo x="0" y="0"/>
              </wp:wrapPolygon>
            </wp:wrapThrough>
            <wp:docPr id="2" name="Picture 2" descr="Image result for emergency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mergency servic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673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26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963930</wp:posOffset>
                </wp:positionV>
                <wp:extent cx="1981200" cy="1304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694" w:rsidRPr="000213DA" w:rsidRDefault="00942694" w:rsidP="0094269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213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The World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Materials- waterproof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Chinese New Year</w:t>
                            </w:r>
                          </w:p>
                          <w:p w:rsid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 w:rsidRPr="00942694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Role of Police, Paramedic, Fire Fighters, Doctors, Nurses, vets.</w:t>
                            </w:r>
                          </w:p>
                          <w:p w:rsid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Stories from the Bible</w:t>
                            </w:r>
                          </w:p>
                          <w:p w:rsidR="00942694" w:rsidRPr="00942694" w:rsidRDefault="00942694" w:rsidP="00942694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</w:rPr>
                              <w:t>Easter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05.25pt;margin-top:75.9pt;width:156pt;height:10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" fillcolor="white [3201]" strokeweight=".5pt">
                <v:textbox>
                  <w:txbxContent>
                    <w:p w:rsidR="00942694" w:rsidRPr="000213DA" w:rsidRDefault="00942694" w:rsidP="0094269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213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The World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Materials- waterproof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Chinese New Year</w:t>
                      </w:r>
                    </w:p>
                    <w:p w:rsid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 w:rsidRPr="00942694"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Role of Police, Paramedic, Fire Fighters, Doctors, Nurses, vets.</w:t>
                      </w:r>
                    </w:p>
                    <w:p w:rsid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Stories from the Bible</w:t>
                      </w:r>
                    </w:p>
                    <w:p w:rsidR="00942694" w:rsidRPr="00942694" w:rsidRDefault="00942694" w:rsidP="00942694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18"/>
                          <w:szCs w:val="18"/>
                        </w:rPr>
                        <w:t>Easter</w:t>
                      </w:r>
                    </w:p>
                  </w:txbxContent>
                </v:textbox>
              </v:shape>
            </w:pict>
          </mc:Fallback>
        </mc:AlternateContent>
      </w:r>
      <w:r w:rsidR="008D2D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144780</wp:posOffset>
                </wp:positionV>
                <wp:extent cx="3190875" cy="4572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2DD9" w:rsidRPr="008D2DD9" w:rsidRDefault="008D2DD9" w:rsidP="008D2DD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Community Heroes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259.5pt;margin-top:11.4pt;width:251.2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" fillcolor="white [3201]" strokeweight=".5pt">
                <v:textbox>
                  <w:txbxContent>
                    <w:p w:rsidR="008D2DD9" w:rsidRPr="008D2DD9" w:rsidRDefault="008D2DD9" w:rsidP="008D2DD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Community Heroes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B0A11" w:rsidSect="008D2DD9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D9"/>
    <w:rsid w:val="000213DA"/>
    <w:rsid w:val="003F3930"/>
    <w:rsid w:val="00547762"/>
    <w:rsid w:val="008D2DD9"/>
    <w:rsid w:val="00942694"/>
    <w:rsid w:val="00EB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EEA08"/>
  <w15:chartTrackingRefBased/>
  <w15:docId w15:val="{59AAC920-238F-4A14-83F9-0818C8F7C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5BA34679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WatersJ</cp:lastModifiedBy>
  <cp:revision>2</cp:revision>
  <dcterms:created xsi:type="dcterms:W3CDTF">2020-01-07T12:36:00Z</dcterms:created>
  <dcterms:modified xsi:type="dcterms:W3CDTF">2020-01-07T12:36:00Z</dcterms:modified>
</cp:coreProperties>
</file>