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1C2" w:rsidRDefault="006561C2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6305550" cy="5410200"/>
            <wp:effectExtent l="0" t="0" r="0" b="0"/>
            <wp:wrapTight wrapText="bothSides">
              <wp:wrapPolygon edited="0">
                <wp:start x="0" y="0"/>
                <wp:lineTo x="0" y="21524"/>
                <wp:lineTo x="21535" y="21524"/>
                <wp:lineTo x="21535" y="0"/>
                <wp:lineTo x="0" y="0"/>
              </wp:wrapPolygon>
            </wp:wrapTight>
            <wp:docPr id="2" name="Picture 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19" t="5465" r="12622" b="5454"/>
                    <a:stretch/>
                  </pic:blipFill>
                  <pic:spPr bwMode="auto">
                    <a:xfrm>
                      <a:off x="0" y="0"/>
                      <a:ext cx="6305550" cy="541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61C2" w:rsidRDefault="006561C2"/>
    <w:p w:rsidR="006561C2" w:rsidRDefault="006561C2">
      <w:pPr>
        <w:rPr>
          <w:noProof/>
          <w:lang w:eastAsia="en-GB"/>
        </w:rPr>
      </w:pPr>
    </w:p>
    <w:p w:rsidR="00BF3939" w:rsidRDefault="006561C2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498080" cy="5740864"/>
            <wp:effectExtent l="0" t="0" r="7620" b="0"/>
            <wp:wrapTight wrapText="bothSides">
              <wp:wrapPolygon edited="0">
                <wp:start x="0" y="0"/>
                <wp:lineTo x="0" y="21504"/>
                <wp:lineTo x="21567" y="21504"/>
                <wp:lineTo x="21567" y="0"/>
                <wp:lineTo x="0" y="0"/>
              </wp:wrapPolygon>
            </wp:wrapTight>
            <wp:docPr id="3" name="Picture 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97" t="5866" r="7743" b="8790"/>
                    <a:stretch/>
                  </pic:blipFill>
                  <pic:spPr bwMode="auto">
                    <a:xfrm>
                      <a:off x="0" y="0"/>
                      <a:ext cx="7498080" cy="5740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BF3939" w:rsidSect="006561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221"/>
    <w:rsid w:val="006561C2"/>
    <w:rsid w:val="00BF3939"/>
    <w:rsid w:val="00C0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005F9"/>
  <w15:chartTrackingRefBased/>
  <w15:docId w15:val="{24383AF7-D435-4F3C-B32E-366F1086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61C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1C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354EEB0D</Template>
  <TotalTime>200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WatersJ</dc:creator>
  <cp:keywords/>
  <dc:description/>
  <cp:lastModifiedBy>WatersJ</cp:lastModifiedBy>
  <cp:revision>1</cp:revision>
  <cp:lastPrinted>2019-07-15T11:45:00Z</cp:lastPrinted>
  <dcterms:created xsi:type="dcterms:W3CDTF">2019-07-15T08:27:00Z</dcterms:created>
  <dcterms:modified xsi:type="dcterms:W3CDTF">2019-07-15T11:47:00Z</dcterms:modified>
</cp:coreProperties>
</file>