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079" w:rsidRPr="00481093" w:rsidRDefault="00481093" w:rsidP="00481093">
      <w:pPr>
        <w:jc w:val="center"/>
        <w:rPr>
          <w:rFonts w:ascii="Kristen ITC" w:hAnsi="Kristen ITC"/>
          <w:sz w:val="72"/>
          <w:szCs w:val="72"/>
        </w:rPr>
      </w:pPr>
      <w:bookmarkStart w:id="0" w:name="_GoBack"/>
      <w:bookmarkEnd w:id="0"/>
      <w:r w:rsidRPr="00481093">
        <w:rPr>
          <w:rFonts w:ascii="Kristen ITC" w:hAnsi="Kristen ITC"/>
          <w:noProof/>
          <w:sz w:val="72"/>
          <w:szCs w:val="7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1384300</wp:posOffset>
            </wp:positionV>
            <wp:extent cx="3327400" cy="3293110"/>
            <wp:effectExtent l="0" t="0" r="6350" b="2540"/>
            <wp:wrapTight wrapText="bothSides">
              <wp:wrapPolygon edited="0">
                <wp:start x="495" y="0"/>
                <wp:lineTo x="0" y="250"/>
                <wp:lineTo x="0" y="21367"/>
                <wp:lineTo x="495" y="21492"/>
                <wp:lineTo x="21023" y="21492"/>
                <wp:lineTo x="21518" y="21367"/>
                <wp:lineTo x="21518" y="250"/>
                <wp:lineTo x="21023" y="0"/>
                <wp:lineTo x="495" y="0"/>
              </wp:wrapPolygon>
            </wp:wrapTight>
            <wp:docPr id="1" name="Picture 1" descr="Image result for a rockpool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 rockpool illustratio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3293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1093">
        <w:rPr>
          <w:rFonts w:ascii="Kristen ITC" w:hAnsi="Kristen ITC"/>
          <w:sz w:val="72"/>
          <w:szCs w:val="72"/>
        </w:rPr>
        <w:t>Rock Pool</w:t>
      </w:r>
    </w:p>
    <w:sectPr w:rsidR="003F4079" w:rsidRPr="00481093" w:rsidSect="004810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093"/>
    <w:rsid w:val="003F4079"/>
    <w:rsid w:val="00481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75975"/>
  <w15:chartTrackingRefBased/>
  <w15:docId w15:val="{4582F700-A974-4535-90F1-8AF9D74F2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109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09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9C98EC38</Template>
  <TotalTime>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WatersJ</dc:creator>
  <cp:keywords/>
  <dc:description/>
  <cp:lastModifiedBy>WatersJ</cp:lastModifiedBy>
  <cp:revision>1</cp:revision>
  <cp:lastPrinted>2019-06-10T14:04:00Z</cp:lastPrinted>
  <dcterms:created xsi:type="dcterms:W3CDTF">2019-06-10T14:02:00Z</dcterms:created>
  <dcterms:modified xsi:type="dcterms:W3CDTF">2019-06-10T14:05:00Z</dcterms:modified>
</cp:coreProperties>
</file>