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6C33C" w14:textId="2B6DC21E" w:rsidR="00E17C0D" w:rsidRDefault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 w:rsidRPr="000F52C5">
        <w:rPr>
          <w:rFonts w:ascii="Times New Roman" w:hAnsi="Times New Roman" w:cs="Times New Roman"/>
          <w:b/>
          <w:bCs/>
          <w:sz w:val="24"/>
          <w:szCs w:val="24"/>
          <w:u w:val="single"/>
        </w:rPr>
        <w:t>Game Notes</w:t>
      </w:r>
    </w:p>
    <w:p w14:paraId="2CBCC7E0" w14:textId="614CA115" w:rsidR="000F52C5" w:rsidRDefault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885DE4A" w14:textId="77777777" w:rsidR="000F52C5" w:rsidRDefault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Notes About? </w:t>
      </w:r>
    </w:p>
    <w:p w14:paraId="51072607" w14:textId="04754B31" w:rsidR="000F52C5" w:rsidRPr="00701303" w:rsidRDefault="007013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Lego City Undercover</w:t>
      </w:r>
    </w:p>
    <w:p w14:paraId="42DF3845" w14:textId="327921A6" w:rsidR="000F52C5" w:rsidRDefault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52C5">
        <w:rPr>
          <w:rFonts w:ascii="Times New Roman" w:hAnsi="Times New Roman" w:cs="Times New Roman"/>
          <w:b/>
          <w:bCs/>
          <w:sz w:val="24"/>
          <w:szCs w:val="24"/>
          <w:u w:val="single"/>
        </w:rPr>
        <w:t>Who is the game for? (audience)</w:t>
      </w:r>
    </w:p>
    <w:p w14:paraId="710B03A9" w14:textId="4EBADFEF" w:rsidR="000F52C5" w:rsidRPr="00701303" w:rsidRDefault="007013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7+years</w:t>
      </w:r>
    </w:p>
    <w:p w14:paraId="44D74871" w14:textId="1DD712BF" w:rsidR="000F52C5" w:rsidRDefault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What is the aim of the game?</w:t>
      </w:r>
    </w:p>
    <w:p w14:paraId="2F303E3E" w14:textId="4308E345" w:rsidR="00701303" w:rsidRDefault="00701303" w:rsidP="000F52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complete all of the missions and to arrest criminals and get as many undercover kits as posable.</w:t>
      </w:r>
      <w:r w:rsidR="00A60185">
        <w:rPr>
          <w:rFonts w:ascii="Times New Roman" w:hAnsi="Times New Roman" w:cs="Times New Roman"/>
          <w:sz w:val="24"/>
          <w:szCs w:val="24"/>
        </w:rPr>
        <w:t xml:space="preserve"> And you need to arrest a robber Named Rex Fury known as Rex. </w:t>
      </w:r>
    </w:p>
    <w:p w14:paraId="2610BB62" w14:textId="427A5E13" w:rsidR="00701303" w:rsidRDefault="00701303" w:rsidP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01303">
        <w:rPr>
          <w:rFonts w:ascii="Times New Roman" w:hAnsi="Times New Roman" w:cs="Times New Roman"/>
          <w:b/>
          <w:bCs/>
          <w:sz w:val="24"/>
          <w:szCs w:val="24"/>
          <w:u w:val="single"/>
        </w:rPr>
        <w:t>How good is it?</w:t>
      </w:r>
    </w:p>
    <w:p w14:paraId="6B77CCC0" w14:textId="2E18C39A" w:rsidR="00701303" w:rsidRPr="00701303" w:rsidRDefault="00701303" w:rsidP="000F52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a scale of 1-100,</w:t>
      </w:r>
      <w:r w:rsidR="00DE3A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DE3A1C">
        <w:rPr>
          <w:rFonts w:ascii="Times New Roman" w:hAnsi="Times New Roman" w:cs="Times New Roman"/>
          <w:sz w:val="24"/>
          <w:szCs w:val="24"/>
        </w:rPr>
        <w:t>personally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3A1C">
        <w:rPr>
          <w:rFonts w:ascii="Times New Roman" w:hAnsi="Times New Roman" w:cs="Times New Roman"/>
          <w:sz w:val="24"/>
          <w:szCs w:val="24"/>
        </w:rPr>
        <w:t>would say 100/100!</w:t>
      </w:r>
    </w:p>
    <w:p w14:paraId="7EC41FE6" w14:textId="4015C557" w:rsidR="00701303" w:rsidRDefault="00701303" w:rsidP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01303">
        <w:rPr>
          <w:rFonts w:ascii="Times New Roman" w:hAnsi="Times New Roman" w:cs="Times New Roman"/>
          <w:b/>
          <w:bCs/>
          <w:sz w:val="24"/>
          <w:szCs w:val="24"/>
          <w:u w:val="single"/>
        </w:rPr>
        <w:t>How is it played? (rules)</w:t>
      </w:r>
    </w:p>
    <w:p w14:paraId="1E4061CA" w14:textId="522D8F04" w:rsidR="00DE3A1C" w:rsidRPr="00DE3A1C" w:rsidRDefault="00DE3A1C" w:rsidP="000F52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have to complete the missions by unlocking new disguise’s and arresting </w:t>
      </w:r>
      <w:r w:rsidR="00972158">
        <w:rPr>
          <w:rFonts w:ascii="Times New Roman" w:hAnsi="Times New Roman" w:cs="Times New Roman"/>
          <w:sz w:val="24"/>
          <w:szCs w:val="24"/>
        </w:rPr>
        <w:t>robbers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72A4E4" w14:textId="30702D73" w:rsidR="00701303" w:rsidRDefault="00701303" w:rsidP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01303">
        <w:rPr>
          <w:rFonts w:ascii="Times New Roman" w:hAnsi="Times New Roman" w:cs="Times New Roman"/>
          <w:b/>
          <w:bCs/>
          <w:sz w:val="24"/>
          <w:szCs w:val="24"/>
          <w:u w:val="single"/>
        </w:rPr>
        <w:t>What skills are needed to play?</w:t>
      </w:r>
    </w:p>
    <w:p w14:paraId="5A8C54B1" w14:textId="45751B71" w:rsidR="00701303" w:rsidRDefault="008557D3" w:rsidP="000F52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need a hand eye co-ordination.</w:t>
      </w:r>
    </w:p>
    <w:p w14:paraId="38AA9844" w14:textId="03A036DB" w:rsidR="0043556F" w:rsidRDefault="0043556F" w:rsidP="000F52C5">
      <w:pPr>
        <w:rPr>
          <w:rFonts w:ascii="Times New Roman" w:hAnsi="Times New Roman" w:cs="Times New Roman"/>
          <w:sz w:val="24"/>
          <w:szCs w:val="24"/>
        </w:rPr>
      </w:pPr>
    </w:p>
    <w:p w14:paraId="34653458" w14:textId="2995E412" w:rsidR="0043556F" w:rsidRDefault="0043556F" w:rsidP="000F52C5">
      <w:pPr>
        <w:rPr>
          <w:rFonts w:ascii="Times New Roman" w:hAnsi="Times New Roman" w:cs="Times New Roman"/>
          <w:sz w:val="24"/>
          <w:szCs w:val="24"/>
        </w:rPr>
      </w:pPr>
    </w:p>
    <w:p w14:paraId="765B40AE" w14:textId="25CD519E" w:rsidR="0043556F" w:rsidRDefault="0043556F" w:rsidP="000F52C5">
      <w:pPr>
        <w:rPr>
          <w:rFonts w:ascii="Times New Roman" w:hAnsi="Times New Roman" w:cs="Times New Roman"/>
          <w:sz w:val="24"/>
          <w:szCs w:val="24"/>
        </w:rPr>
      </w:pPr>
    </w:p>
    <w:p w14:paraId="50C0DE5C" w14:textId="121F3F99" w:rsidR="0043556F" w:rsidRDefault="0043556F" w:rsidP="000F52C5">
      <w:pPr>
        <w:rPr>
          <w:rFonts w:ascii="Times New Roman" w:hAnsi="Times New Roman" w:cs="Times New Roman"/>
          <w:sz w:val="24"/>
          <w:szCs w:val="24"/>
        </w:rPr>
      </w:pPr>
    </w:p>
    <w:p w14:paraId="53D791B2" w14:textId="0FFD2D96" w:rsidR="0043556F" w:rsidRDefault="0043556F" w:rsidP="000F52C5">
      <w:pPr>
        <w:rPr>
          <w:rFonts w:ascii="Times New Roman" w:hAnsi="Times New Roman" w:cs="Times New Roman"/>
          <w:sz w:val="24"/>
          <w:szCs w:val="24"/>
        </w:rPr>
      </w:pPr>
    </w:p>
    <w:p w14:paraId="7ECA97C0" w14:textId="3D2C8CCC" w:rsidR="0043556F" w:rsidRDefault="0043556F" w:rsidP="000F52C5">
      <w:pPr>
        <w:rPr>
          <w:rFonts w:ascii="Times New Roman" w:hAnsi="Times New Roman" w:cs="Times New Roman"/>
          <w:sz w:val="24"/>
          <w:szCs w:val="24"/>
        </w:rPr>
      </w:pPr>
    </w:p>
    <w:p w14:paraId="576C9E61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3FB646FE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5D116277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0A59FBC4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0B080DC9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2207A159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4A447FB3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7CE41DC0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47E63AF9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22F78C34" w14:textId="77777777" w:rsidR="0043556F" w:rsidRDefault="0043556F" w:rsidP="0043556F">
      <w:pPr>
        <w:rPr>
          <w:rFonts w:ascii="Times New Roman" w:hAnsi="Times New Roman" w:cs="Times New Roman"/>
          <w:sz w:val="24"/>
          <w:szCs w:val="24"/>
        </w:rPr>
      </w:pPr>
    </w:p>
    <w:p w14:paraId="2F9A0045" w14:textId="77777777" w:rsidR="005F06D2" w:rsidRDefault="0043556F" w:rsidP="000F52C5">
      <w:pPr>
        <w:rPr>
          <w:rFonts w:ascii="Times New Roman" w:hAnsi="Times New Roman" w:cs="Times New Roman"/>
          <w:sz w:val="24"/>
          <w:szCs w:val="24"/>
        </w:rPr>
      </w:pPr>
      <w:r w:rsidRPr="005F06D2">
        <w:rPr>
          <w:b/>
          <w:bCs/>
          <w:noProof/>
          <w:sz w:val="24"/>
          <w:szCs w:val="24"/>
          <w:u w:val="single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7F33704" wp14:editId="23CA81D4">
            <wp:simplePos x="0" y="0"/>
            <wp:positionH relativeFrom="margin">
              <wp:posOffset>-393700</wp:posOffset>
            </wp:positionH>
            <wp:positionV relativeFrom="paragraph">
              <wp:posOffset>627</wp:posOffset>
            </wp:positionV>
            <wp:extent cx="1942857" cy="2745114"/>
            <wp:effectExtent l="0" t="0" r="63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000" cy="2895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6D2">
        <w:rPr>
          <w:b/>
          <w:bCs/>
          <w:sz w:val="24"/>
          <w:szCs w:val="24"/>
          <w:u w:val="single"/>
        </w:rPr>
        <w:t>Lego City Undercover</w:t>
      </w:r>
      <w:r w:rsidR="005F06D2" w:rsidRPr="005F06D2">
        <w:rPr>
          <w:b/>
          <w:bCs/>
          <w:sz w:val="24"/>
          <w:szCs w:val="24"/>
          <w:u w:val="single"/>
        </w:rPr>
        <w:t xml:space="preserve"> Review</w:t>
      </w:r>
      <w:r w:rsidRPr="005F06D2">
        <w:rPr>
          <w:b/>
          <w:bCs/>
          <w:sz w:val="24"/>
          <w:szCs w:val="24"/>
          <w:u w:val="single"/>
        </w:rPr>
        <w:t xml:space="preserve"> </w:t>
      </w:r>
      <w:r w:rsidRPr="005F06D2">
        <w:rPr>
          <w:rFonts w:ascii="Times New Roman" w:hAnsi="Times New Roman" w:cs="Times New Roman"/>
          <w:sz w:val="24"/>
          <w:szCs w:val="24"/>
        </w:rPr>
        <w:tab/>
      </w:r>
    </w:p>
    <w:p w14:paraId="6329419A" w14:textId="33DC9056" w:rsidR="005F06D2" w:rsidRPr="005F06D2" w:rsidRDefault="0043556F" w:rsidP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06D2">
        <w:rPr>
          <w:rFonts w:ascii="Times New Roman" w:hAnsi="Times New Roman" w:cs="Times New Roman"/>
          <w:sz w:val="24"/>
          <w:szCs w:val="24"/>
        </w:rPr>
        <w:tab/>
      </w:r>
      <w:r w:rsidRPr="005F06D2">
        <w:rPr>
          <w:rFonts w:ascii="Times New Roman" w:hAnsi="Times New Roman" w:cs="Times New Roman"/>
          <w:sz w:val="24"/>
          <w:szCs w:val="24"/>
        </w:rPr>
        <w:tab/>
      </w:r>
      <w:r w:rsidRPr="005F06D2">
        <w:rPr>
          <w:rFonts w:ascii="Times New Roman" w:hAnsi="Times New Roman" w:cs="Times New Roman"/>
          <w:sz w:val="24"/>
          <w:szCs w:val="24"/>
        </w:rPr>
        <w:tab/>
      </w:r>
    </w:p>
    <w:p w14:paraId="1BC9F291" w14:textId="25F4158B" w:rsidR="005F06D2" w:rsidRDefault="005F06D2" w:rsidP="000F52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06D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What is Lego City </w:t>
      </w:r>
      <w:proofErr w:type="gramStart"/>
      <w:r w:rsidRPr="005F06D2">
        <w:rPr>
          <w:rFonts w:ascii="Times New Roman" w:hAnsi="Times New Roman" w:cs="Times New Roman"/>
          <w:b/>
          <w:bCs/>
          <w:sz w:val="24"/>
          <w:szCs w:val="24"/>
          <w:u w:val="single"/>
        </w:rPr>
        <w:t>Undercover.</w:t>
      </w:r>
      <w:proofErr w:type="gramEnd"/>
    </w:p>
    <w:p w14:paraId="5C6C5208" w14:textId="381D4A04" w:rsidR="009C4BB1" w:rsidRDefault="00376A04" w:rsidP="000F52C5">
      <w:pPr>
        <w:rPr>
          <w:rFonts w:ascii="Times New Roman" w:hAnsi="Times New Roman" w:cs="Times New Roman"/>
        </w:rPr>
      </w:pPr>
      <w:r w:rsidRPr="00376A04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B65B05A" wp14:editId="7E7532F5">
            <wp:simplePos x="0" y="0"/>
            <wp:positionH relativeFrom="margin">
              <wp:posOffset>4197350</wp:posOffset>
            </wp:positionH>
            <wp:positionV relativeFrom="paragraph">
              <wp:posOffset>49530</wp:posOffset>
            </wp:positionV>
            <wp:extent cx="2082800" cy="1170305"/>
            <wp:effectExtent l="0" t="0" r="0" b="0"/>
            <wp:wrapTight wrapText="bothSides">
              <wp:wrapPolygon edited="0">
                <wp:start x="0" y="0"/>
                <wp:lineTo x="0" y="21096"/>
                <wp:lineTo x="21337" y="21096"/>
                <wp:lineTo x="21337" y="0"/>
                <wp:lineTo x="0" y="0"/>
              </wp:wrapPolygon>
            </wp:wrapTight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06D2">
        <w:rPr>
          <w:rFonts w:ascii="Times New Roman" w:hAnsi="Times New Roman" w:cs="Times New Roman"/>
        </w:rPr>
        <w:t xml:space="preserve">Lego City Undercover is a police game where you </w:t>
      </w:r>
      <w:r w:rsidR="00A60185">
        <w:rPr>
          <w:rFonts w:ascii="Times New Roman" w:hAnsi="Times New Roman" w:cs="Times New Roman"/>
        </w:rPr>
        <w:t>p</w:t>
      </w:r>
      <w:r w:rsidR="00A60185" w:rsidRPr="00A60185">
        <w:rPr>
          <w:rFonts w:ascii="Times New Roman" w:hAnsi="Times New Roman" w:cs="Times New Roman"/>
        </w:rPr>
        <w:t xml:space="preserve">lay as a character called Chase McCain (Chase), completing </w:t>
      </w:r>
      <w:r w:rsidR="009C4BB1">
        <w:rPr>
          <w:rFonts w:ascii="Times New Roman" w:hAnsi="Times New Roman" w:cs="Times New Roman"/>
        </w:rPr>
        <w:t xml:space="preserve">20 </w:t>
      </w:r>
      <w:r w:rsidR="00A60185" w:rsidRPr="00A60185">
        <w:rPr>
          <w:rFonts w:ascii="Times New Roman" w:hAnsi="Times New Roman" w:cs="Times New Roman"/>
        </w:rPr>
        <w:t>chapters</w:t>
      </w:r>
      <w:r w:rsidR="00A60185">
        <w:rPr>
          <w:rFonts w:ascii="Times New Roman" w:hAnsi="Times New Roman" w:cs="Times New Roman"/>
        </w:rPr>
        <w:t xml:space="preserve"> trying to</w:t>
      </w:r>
      <w:r w:rsidR="009C4BB1">
        <w:rPr>
          <w:rFonts w:ascii="Times New Roman" w:hAnsi="Times New Roman" w:cs="Times New Roman"/>
        </w:rPr>
        <w:t xml:space="preserve"> arrest someone called Rex</w:t>
      </w:r>
      <w:r w:rsidRPr="00376A04">
        <w:t xml:space="preserve"> </w:t>
      </w:r>
      <w:r w:rsidR="009C4BB1">
        <w:rPr>
          <w:rFonts w:ascii="Times New Roman" w:hAnsi="Times New Roman" w:cs="Times New Roman"/>
        </w:rPr>
        <w:t xml:space="preserve">Fury known as Rex. Lego City is based in America. </w:t>
      </w:r>
    </w:p>
    <w:p w14:paraId="1EB66F5B" w14:textId="2B321671" w:rsidR="00D258D2" w:rsidRDefault="009C4BB1" w:rsidP="000F52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can find something called a super brick, there are 2 kinds of super bricks, large and small. Plus, every Lego object contains bricks and you can build things with them and the </w:t>
      </w:r>
      <w:r w:rsidR="009E65AE">
        <w:rPr>
          <w:rFonts w:ascii="Times New Roman" w:hAnsi="Times New Roman" w:cs="Times New Roman"/>
        </w:rPr>
        <w:t>super bricks</w:t>
      </w:r>
      <w:r>
        <w:rPr>
          <w:rFonts w:ascii="Times New Roman" w:hAnsi="Times New Roman" w:cs="Times New Roman"/>
        </w:rPr>
        <w:t xml:space="preserve">, for an example a car ramp. </w:t>
      </w:r>
      <w:r w:rsidR="00A60185" w:rsidRPr="00A60185">
        <w:rPr>
          <w:rFonts w:ascii="Times New Roman" w:hAnsi="Times New Roman" w:cs="Times New Roman"/>
        </w:rPr>
        <w:t xml:space="preserve">  </w:t>
      </w:r>
    </w:p>
    <w:p w14:paraId="7E1376FE" w14:textId="2ED8D84E" w:rsidR="00D258D2" w:rsidRPr="00D258D2" w:rsidRDefault="00FB0315" w:rsidP="000F52C5">
      <w:pPr>
        <w:rPr>
          <w:rFonts w:ascii="Times New Roman" w:hAnsi="Times New Roman" w:cs="Times New Roman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E9F9893" wp14:editId="28B54303">
            <wp:simplePos x="0" y="0"/>
            <wp:positionH relativeFrom="column">
              <wp:posOffset>3879850</wp:posOffset>
            </wp:positionH>
            <wp:positionV relativeFrom="paragraph">
              <wp:posOffset>131445</wp:posOffset>
            </wp:positionV>
            <wp:extent cx="2247900" cy="1264285"/>
            <wp:effectExtent l="0" t="0" r="0" b="0"/>
            <wp:wrapTight wrapText="bothSides">
              <wp:wrapPolygon edited="0">
                <wp:start x="0" y="0"/>
                <wp:lineTo x="0" y="21155"/>
                <wp:lineTo x="21417" y="21155"/>
                <wp:lineTo x="21417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58D2" w:rsidRPr="00D258D2">
        <w:rPr>
          <w:rFonts w:ascii="Times New Roman" w:hAnsi="Times New Roman" w:cs="Times New Roman"/>
          <w:b/>
          <w:bCs/>
          <w:u w:val="single"/>
        </w:rPr>
        <w:t>How Is Lego City Undercover played?</w:t>
      </w:r>
    </w:p>
    <w:p w14:paraId="56851454" w14:textId="7A08635D" w:rsidR="00FB0315" w:rsidRDefault="00D258D2" w:rsidP="000F52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game can be played by ether 1 or 2 players, when you’re playing 2 players you work as a team. </w:t>
      </w:r>
    </w:p>
    <w:p w14:paraId="0CA0639B" w14:textId="0A948E58" w:rsidR="00D258D2" w:rsidRDefault="00D258D2" w:rsidP="000F52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some of the missions you are involved in a car chase</w:t>
      </w:r>
      <w:r w:rsidR="00FB0315">
        <w:rPr>
          <w:rFonts w:ascii="Times New Roman" w:hAnsi="Times New Roman" w:cs="Times New Roman"/>
        </w:rPr>
        <w:t xml:space="preserve">. And in </w:t>
      </w:r>
      <w:r w:rsidR="00972158">
        <w:rPr>
          <w:rFonts w:ascii="Times New Roman" w:hAnsi="Times New Roman" w:cs="Times New Roman"/>
        </w:rPr>
        <w:t>other</w:t>
      </w:r>
      <w:r w:rsidR="00FB0315">
        <w:rPr>
          <w:rFonts w:ascii="Times New Roman" w:hAnsi="Times New Roman" w:cs="Times New Roman"/>
        </w:rPr>
        <w:t xml:space="preserve"> missions you are in a running chase.</w:t>
      </w:r>
      <w:r>
        <w:rPr>
          <w:rFonts w:ascii="Times New Roman" w:hAnsi="Times New Roman" w:cs="Times New Roman"/>
        </w:rPr>
        <w:t xml:space="preserve">  </w:t>
      </w:r>
    </w:p>
    <w:p w14:paraId="11955815" w14:textId="77777777" w:rsidR="00FB0315" w:rsidRDefault="00FB0315" w:rsidP="000F52C5">
      <w:pPr>
        <w:rPr>
          <w:rFonts w:ascii="Times New Roman" w:hAnsi="Times New Roman" w:cs="Times New Roman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D29A7ED" wp14:editId="6E88C82C">
            <wp:simplePos x="914400" y="4489450"/>
            <wp:positionH relativeFrom="column">
              <wp:align>left</wp:align>
            </wp:positionH>
            <wp:positionV relativeFrom="paragraph">
              <wp:align>top</wp:align>
            </wp:positionV>
            <wp:extent cx="2125669" cy="1193800"/>
            <wp:effectExtent l="0" t="0" r="8255" b="6350"/>
            <wp:wrapSquare wrapText="bothSides"/>
            <wp:docPr id="4" name="Picture 4" descr="Image result for how to play lego city undercov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ow to play lego city undercover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669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D28405" w14:textId="7579902A" w:rsidR="00FB0315" w:rsidRDefault="00FB0315" w:rsidP="000F52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mission might have steeling a dinosaur from a museum</w:t>
      </w:r>
      <w:r w:rsidR="0097215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A877FD2" w14:textId="06B83536" w:rsidR="00FB0315" w:rsidRDefault="00FB0315" w:rsidP="000F52C5">
      <w:pPr>
        <w:rPr>
          <w:rFonts w:ascii="Times New Roman" w:hAnsi="Times New Roman" w:cs="Times New Roman"/>
        </w:rPr>
      </w:pPr>
    </w:p>
    <w:p w14:paraId="63DE1E4C" w14:textId="5B3D46F7" w:rsidR="00376A04" w:rsidRDefault="00376A04" w:rsidP="000F52C5">
      <w:pPr>
        <w:rPr>
          <w:rFonts w:ascii="Times New Roman" w:hAnsi="Times New Roman" w:cs="Times New Roman"/>
        </w:rPr>
      </w:pPr>
    </w:p>
    <w:p w14:paraId="58D84726" w14:textId="77777777" w:rsidR="00376A04" w:rsidRDefault="00376A04" w:rsidP="000F52C5">
      <w:pPr>
        <w:rPr>
          <w:rFonts w:ascii="Times New Roman" w:hAnsi="Times New Roman" w:cs="Times New Roman"/>
        </w:rPr>
      </w:pPr>
    </w:p>
    <w:p w14:paraId="758013A2" w14:textId="414CCA40" w:rsidR="009C4BB1" w:rsidRDefault="00FD6093" w:rsidP="000F52C5">
      <w:pPr>
        <w:rPr>
          <w:rFonts w:ascii="Times New Roman" w:hAnsi="Times New Roman" w:cs="Times New Roman"/>
          <w:b/>
          <w:bCs/>
          <w:u w:val="single"/>
        </w:rPr>
      </w:pPr>
      <w:r w:rsidRPr="00FD6093">
        <w:rPr>
          <w:rFonts w:ascii="Times New Roman" w:hAnsi="Times New Roman" w:cs="Times New Roman"/>
          <w:b/>
          <w:bCs/>
          <w:u w:val="single"/>
        </w:rPr>
        <w:t>Is it any Good?</w:t>
      </w:r>
    </w:p>
    <w:p w14:paraId="39F7CC6C" w14:textId="2BE6E292" w:rsidR="00FD6093" w:rsidRDefault="00FD6093" w:rsidP="000F52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</w:t>
      </w:r>
    </w:p>
    <w:p w14:paraId="60AB0A1E" w14:textId="7342BD51" w:rsidR="00FD6093" w:rsidRDefault="00FD6093" w:rsidP="00FD60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Visually excellent!</w:t>
      </w:r>
    </w:p>
    <w:p w14:paraId="538ED195" w14:textId="27F2CB15" w:rsidR="00FD6093" w:rsidRDefault="00FD6093" w:rsidP="00FD60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All of the new kits</w:t>
      </w:r>
    </w:p>
    <w:p w14:paraId="2865BC5F" w14:textId="216BBDBF" w:rsidR="00FD6093" w:rsidRDefault="00FD6093" w:rsidP="00FD60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police station</w:t>
      </w:r>
    </w:p>
    <w:p w14:paraId="3B814926" w14:textId="17BC86BA" w:rsidR="00FD6093" w:rsidRDefault="00FD6093" w:rsidP="00FD60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the different islands </w:t>
      </w:r>
    </w:p>
    <w:p w14:paraId="5A2F2D6A" w14:textId="28B3922C" w:rsidR="00376A04" w:rsidRDefault="00376A04" w:rsidP="00FD60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whole game</w:t>
      </w:r>
    </w:p>
    <w:p w14:paraId="3F7A6013" w14:textId="134653F6" w:rsidR="00376A04" w:rsidRDefault="002F1385" w:rsidP="00376A04">
      <w:pPr>
        <w:rPr>
          <w:rFonts w:ascii="Times New Roman" w:hAnsi="Times New Roman" w:cs="Times New Roman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FF17AF4" wp14:editId="3EA4D788">
            <wp:simplePos x="0" y="0"/>
            <wp:positionH relativeFrom="column">
              <wp:posOffset>2622550</wp:posOffset>
            </wp:positionH>
            <wp:positionV relativeFrom="paragraph">
              <wp:posOffset>57785</wp:posOffset>
            </wp:positionV>
            <wp:extent cx="3307362" cy="1859188"/>
            <wp:effectExtent l="0" t="0" r="7620" b="8255"/>
            <wp:wrapSquare wrapText="bothSides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81" cy="1863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A04">
        <w:rPr>
          <w:rFonts w:ascii="Times New Roman" w:hAnsi="Times New Roman" w:cs="Times New Roman"/>
        </w:rPr>
        <w:t>Cons</w:t>
      </w:r>
    </w:p>
    <w:p w14:paraId="7E75DBA2" w14:textId="6B9D7960" w:rsidR="00376A04" w:rsidRDefault="00376A04" w:rsidP="00376A0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Losing lives then dying</w:t>
      </w:r>
    </w:p>
    <w:p w14:paraId="6652CCC6" w14:textId="518B622A" w:rsidR="00376A04" w:rsidRPr="00376A04" w:rsidRDefault="00376A04" w:rsidP="00376A04">
      <w:pPr>
        <w:rPr>
          <w:rFonts w:ascii="Times New Roman" w:hAnsi="Times New Roman" w:cs="Times New Roman"/>
        </w:rPr>
      </w:pPr>
    </w:p>
    <w:p w14:paraId="0B9418A5" w14:textId="10E360BB" w:rsidR="00FD6093" w:rsidRDefault="00FD6093" w:rsidP="00376A04">
      <w:pPr>
        <w:pStyle w:val="ListParagraph"/>
        <w:rPr>
          <w:rFonts w:ascii="Times New Roman" w:hAnsi="Times New Roman" w:cs="Times New Roman"/>
        </w:rPr>
      </w:pPr>
    </w:p>
    <w:p w14:paraId="22FAD0B6" w14:textId="129F21B4" w:rsidR="00376A04" w:rsidRDefault="00376A04" w:rsidP="00376A04">
      <w:pPr>
        <w:pStyle w:val="ListParagraph"/>
        <w:rPr>
          <w:rFonts w:ascii="Times New Roman" w:hAnsi="Times New Roman" w:cs="Times New Roman"/>
        </w:rPr>
      </w:pPr>
    </w:p>
    <w:p w14:paraId="3D5AFC3D" w14:textId="510C337B" w:rsidR="00FD6093" w:rsidRPr="00FD6093" w:rsidRDefault="00FD6093" w:rsidP="00FD6093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FD6093" w:rsidRPr="00FD60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73183"/>
    <w:multiLevelType w:val="hybridMultilevel"/>
    <w:tmpl w:val="65888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0AB2C2A"/>
    <w:multiLevelType w:val="hybridMultilevel"/>
    <w:tmpl w:val="9702B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1582840"/>
    <w:multiLevelType w:val="hybridMultilevel"/>
    <w:tmpl w:val="B4885A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1896E93"/>
    <w:multiLevelType w:val="hybridMultilevel"/>
    <w:tmpl w:val="9274F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C5"/>
    <w:rsid w:val="000F52C5"/>
    <w:rsid w:val="002F1385"/>
    <w:rsid w:val="00376A04"/>
    <w:rsid w:val="0043556F"/>
    <w:rsid w:val="005F06D2"/>
    <w:rsid w:val="00701303"/>
    <w:rsid w:val="008557D3"/>
    <w:rsid w:val="00972158"/>
    <w:rsid w:val="009C4BB1"/>
    <w:rsid w:val="009E65AE"/>
    <w:rsid w:val="00A60185"/>
    <w:rsid w:val="00D258D2"/>
    <w:rsid w:val="00DE3A1C"/>
    <w:rsid w:val="00EE3746"/>
    <w:rsid w:val="00F670E3"/>
    <w:rsid w:val="00FB0315"/>
    <w:rsid w:val="00FB3592"/>
    <w:rsid w:val="00FD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E432B"/>
  <w15:chartTrackingRefBased/>
  <w15:docId w15:val="{5566A753-126C-4CA6-8B28-138EABC5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F0C400F3</Template>
  <TotalTime>0</TotalTime>
  <Pages>2</Pages>
  <Words>225</Words>
  <Characters>1284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Harris</dc:creator>
  <cp:keywords/>
  <dc:description/>
  <cp:lastModifiedBy>HallV</cp:lastModifiedBy>
  <cp:revision>2</cp:revision>
  <dcterms:created xsi:type="dcterms:W3CDTF">2020-04-28T15:51:00Z</dcterms:created>
  <dcterms:modified xsi:type="dcterms:W3CDTF">2020-04-28T15:51:00Z</dcterms:modified>
</cp:coreProperties>
</file>