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086"/>
        <w:gridCol w:w="719"/>
        <w:gridCol w:w="1027"/>
        <w:gridCol w:w="3242"/>
        <w:gridCol w:w="1026"/>
        <w:gridCol w:w="2983"/>
        <w:gridCol w:w="991"/>
        <w:gridCol w:w="2616"/>
        <w:gridCol w:w="986"/>
      </w:tblGrid>
      <w:tr w:rsidR="00C33FDE" w:rsidRPr="003C7032" w:rsidTr="00234437">
        <w:tc>
          <w:tcPr>
            <w:tcW w:w="20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1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4941FE" w:rsidRPr="003C7032" w:rsidTr="00234437">
        <w:trPr>
          <w:trHeight w:val="410"/>
        </w:trPr>
        <w:tc>
          <w:tcPr>
            <w:tcW w:w="2086" w:type="dxa"/>
          </w:tcPr>
          <w:p w:rsidR="004941FE" w:rsidRPr="00857CDA" w:rsidRDefault="004941FE" w:rsidP="00505A4F">
            <w:r w:rsidRPr="00857CDA">
              <w:t xml:space="preserve"> 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2983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1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873C78" w:rsidRPr="003C7032" w:rsidTr="00234437">
        <w:tc>
          <w:tcPr>
            <w:tcW w:w="2086" w:type="dxa"/>
          </w:tcPr>
          <w:p w:rsidR="00873C78" w:rsidRPr="00E129C4" w:rsidRDefault="008D51E0" w:rsidP="008D51E0">
            <w:r>
              <w:t>television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73C78" w:rsidRPr="003C7032" w:rsidTr="00234437">
        <w:tc>
          <w:tcPr>
            <w:tcW w:w="2086" w:type="dxa"/>
          </w:tcPr>
          <w:p w:rsidR="00873C78" w:rsidRPr="00E129C4" w:rsidRDefault="008D51E0" w:rsidP="00873C78">
            <w:r>
              <w:t>supervision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73C78" w:rsidRPr="003C7032" w:rsidTr="00234437">
        <w:tc>
          <w:tcPr>
            <w:tcW w:w="2086" w:type="dxa"/>
          </w:tcPr>
          <w:p w:rsidR="00873C78" w:rsidRPr="00E129C4" w:rsidRDefault="008D51E0" w:rsidP="00873C78">
            <w:r>
              <w:t>division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73C78" w:rsidRPr="003C7032" w:rsidTr="00234437">
        <w:tc>
          <w:tcPr>
            <w:tcW w:w="2086" w:type="dxa"/>
          </w:tcPr>
          <w:p w:rsidR="00873C78" w:rsidRPr="00E129C4" w:rsidRDefault="008D51E0" w:rsidP="00873C78">
            <w:r>
              <w:t>vision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73C78" w:rsidRPr="003C7032" w:rsidTr="00234437">
        <w:tc>
          <w:tcPr>
            <w:tcW w:w="2086" w:type="dxa"/>
          </w:tcPr>
          <w:p w:rsidR="00873C78" w:rsidRPr="00E129C4" w:rsidRDefault="008D51E0" w:rsidP="00873C78">
            <w:r>
              <w:t>occasion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73C78" w:rsidRPr="003C7032" w:rsidTr="00234437">
        <w:tc>
          <w:tcPr>
            <w:tcW w:w="2086" w:type="dxa"/>
          </w:tcPr>
          <w:p w:rsidR="00873C78" w:rsidRPr="00E129C4" w:rsidRDefault="008D51E0" w:rsidP="00873C78">
            <w:r>
              <w:t>machine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73C78" w:rsidRPr="003C7032" w:rsidTr="00234437">
        <w:tc>
          <w:tcPr>
            <w:tcW w:w="2086" w:type="dxa"/>
          </w:tcPr>
          <w:p w:rsidR="00873C78" w:rsidRPr="00E129C4" w:rsidRDefault="008D51E0" w:rsidP="00873C78">
            <w:r>
              <w:t>crochet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73C78" w:rsidRPr="003C7032" w:rsidTr="00234437">
        <w:tc>
          <w:tcPr>
            <w:tcW w:w="2086" w:type="dxa"/>
          </w:tcPr>
          <w:p w:rsidR="00873C78" w:rsidRPr="00E129C4" w:rsidRDefault="008D51E0" w:rsidP="00873C78">
            <w:r>
              <w:t>ricochet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73C78" w:rsidRPr="003C7032" w:rsidTr="00234437">
        <w:tc>
          <w:tcPr>
            <w:tcW w:w="2086" w:type="dxa"/>
          </w:tcPr>
          <w:p w:rsidR="00873C78" w:rsidRPr="00E129C4" w:rsidRDefault="008D51E0" w:rsidP="00873C78">
            <w:r>
              <w:t>parachute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73C78" w:rsidRPr="003C7032" w:rsidTr="00234437">
        <w:tc>
          <w:tcPr>
            <w:tcW w:w="2086" w:type="dxa"/>
          </w:tcPr>
          <w:p w:rsidR="00873C78" w:rsidRPr="00E129C4" w:rsidRDefault="008D51E0" w:rsidP="00873C78">
            <w:r>
              <w:t>moustache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73C78" w:rsidRPr="003C7032" w:rsidTr="00234437">
        <w:tc>
          <w:tcPr>
            <w:tcW w:w="2086" w:type="dxa"/>
          </w:tcPr>
          <w:p w:rsidR="00873C78" w:rsidRPr="00E129C4" w:rsidRDefault="008D51E0" w:rsidP="00873C78">
            <w:r>
              <w:t>solution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73C78" w:rsidRPr="003C7032" w:rsidTr="00234437">
        <w:tc>
          <w:tcPr>
            <w:tcW w:w="2086" w:type="dxa"/>
          </w:tcPr>
          <w:p w:rsidR="00873C78" w:rsidRPr="00E129C4" w:rsidRDefault="008D51E0" w:rsidP="00873C78">
            <w:r>
              <w:t>insoluble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73C78" w:rsidRPr="003C7032" w:rsidTr="00234437">
        <w:tc>
          <w:tcPr>
            <w:tcW w:w="2086" w:type="dxa"/>
          </w:tcPr>
          <w:p w:rsidR="00873C78" w:rsidRPr="00E129C4" w:rsidRDefault="008D51E0" w:rsidP="00873C78">
            <w:r>
              <w:t>solvent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73C78" w:rsidRPr="003C7032" w:rsidTr="00234437">
        <w:tc>
          <w:tcPr>
            <w:tcW w:w="2086" w:type="dxa"/>
          </w:tcPr>
          <w:p w:rsidR="00873C78" w:rsidRPr="00E129C4" w:rsidRDefault="008D51E0" w:rsidP="00873C78">
            <w:r>
              <w:t>signature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73C78" w:rsidRPr="003C7032" w:rsidTr="00234437">
        <w:tc>
          <w:tcPr>
            <w:tcW w:w="2086" w:type="dxa"/>
          </w:tcPr>
          <w:p w:rsidR="00873C78" w:rsidRDefault="008D51E0" w:rsidP="00873C78">
            <w:r>
              <w:t>assign</w:t>
            </w:r>
            <w:bookmarkStart w:id="0" w:name="_GoBack"/>
            <w:bookmarkEnd w:id="0"/>
          </w:p>
        </w:tc>
        <w:tc>
          <w:tcPr>
            <w:tcW w:w="719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873C78" w:rsidRPr="003C7032" w:rsidRDefault="00873C78" w:rsidP="00873C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Pr="00CE0BE2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>
      <w:pPr>
        <w:rPr>
          <w:rFonts w:ascii="SassoonPrimaryInfant" w:hAnsi="SassoonPrimaryInfant"/>
          <w:sz w:val="16"/>
          <w:szCs w:val="16"/>
        </w:rPr>
      </w:pPr>
    </w:p>
    <w:p w:rsidR="003F1749" w:rsidRPr="003C7032" w:rsidRDefault="003F1749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F1749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F1749" w:rsidRDefault="003C7032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</w:t>
      </w:r>
      <w:r w:rsidR="003F1749">
        <w:rPr>
          <w:rFonts w:ascii="SassoonPrimaryInfant" w:hAnsi="SassoonPrimaryInfant"/>
          <w:sz w:val="32"/>
          <w:szCs w:val="32"/>
        </w:rPr>
        <w:t>.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proofErr w:type="gramStart"/>
      <w:r>
        <w:rPr>
          <w:rFonts w:ascii="SassoonPrimaryInfant" w:hAnsi="SassoonPrimaryInfant"/>
          <w:sz w:val="32"/>
          <w:szCs w:val="32"/>
        </w:rPr>
        <w:t>5 .</w:t>
      </w:r>
      <w:proofErr w:type="gramEnd"/>
      <w:r>
        <w:rPr>
          <w:rFonts w:ascii="SassoonPrimaryInfant" w:hAnsi="SassoonPrimaryInfant"/>
          <w:sz w:val="32"/>
          <w:szCs w:val="32"/>
        </w:rPr>
        <w:t xml:space="preserve">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6. ______________________________________________________________________________________________</w:t>
      </w:r>
    </w:p>
    <w:p w:rsidR="003426F5" w:rsidRDefault="003426F5" w:rsidP="003F1749">
      <w:pPr>
        <w:rPr>
          <w:rFonts w:ascii="SassoonPrimaryInfant" w:hAnsi="SassoonPrimaryInfant"/>
          <w:sz w:val="32"/>
          <w:szCs w:val="32"/>
        </w:rPr>
      </w:pP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135C"/>
    <w:multiLevelType w:val="hybridMultilevel"/>
    <w:tmpl w:val="F934F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42976"/>
    <w:multiLevelType w:val="hybridMultilevel"/>
    <w:tmpl w:val="B4C8CA88"/>
    <w:lvl w:ilvl="0" w:tplc="7416040E">
      <w:start w:val="1"/>
      <w:numFmt w:val="decimal"/>
      <w:lvlText w:val="%1."/>
      <w:lvlJc w:val="left"/>
      <w:pPr>
        <w:ind w:left="1440" w:hanging="360"/>
      </w:pPr>
      <w:rPr>
        <w:sz w:val="2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13D0957"/>
    <w:multiLevelType w:val="hybridMultilevel"/>
    <w:tmpl w:val="13D8BDB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9F1EF4"/>
    <w:multiLevelType w:val="hybridMultilevel"/>
    <w:tmpl w:val="3D0A10A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13759"/>
    <w:rsid w:val="0008360A"/>
    <w:rsid w:val="000910AA"/>
    <w:rsid w:val="001003C4"/>
    <w:rsid w:val="0011710D"/>
    <w:rsid w:val="001221EE"/>
    <w:rsid w:val="001C2AC5"/>
    <w:rsid w:val="001D041A"/>
    <w:rsid w:val="001E118F"/>
    <w:rsid w:val="00224462"/>
    <w:rsid w:val="00234437"/>
    <w:rsid w:val="00287EB1"/>
    <w:rsid w:val="003426F5"/>
    <w:rsid w:val="00343976"/>
    <w:rsid w:val="003547F7"/>
    <w:rsid w:val="00375B8B"/>
    <w:rsid w:val="003C7032"/>
    <w:rsid w:val="003F1749"/>
    <w:rsid w:val="00411635"/>
    <w:rsid w:val="004941FE"/>
    <w:rsid w:val="004961CE"/>
    <w:rsid w:val="004A3AC5"/>
    <w:rsid w:val="00505A4F"/>
    <w:rsid w:val="005E33F6"/>
    <w:rsid w:val="00623BE8"/>
    <w:rsid w:val="0066570F"/>
    <w:rsid w:val="006A1C7B"/>
    <w:rsid w:val="00724DE3"/>
    <w:rsid w:val="00745063"/>
    <w:rsid w:val="00856FEC"/>
    <w:rsid w:val="00873C78"/>
    <w:rsid w:val="008A585C"/>
    <w:rsid w:val="008B6132"/>
    <w:rsid w:val="008C708C"/>
    <w:rsid w:val="008D1C8A"/>
    <w:rsid w:val="008D51E0"/>
    <w:rsid w:val="00956581"/>
    <w:rsid w:val="009C4DCA"/>
    <w:rsid w:val="009F41ED"/>
    <w:rsid w:val="00AA487A"/>
    <w:rsid w:val="00AA4AFB"/>
    <w:rsid w:val="00B46A68"/>
    <w:rsid w:val="00B71095"/>
    <w:rsid w:val="00B86818"/>
    <w:rsid w:val="00BE549D"/>
    <w:rsid w:val="00C13563"/>
    <w:rsid w:val="00C33FDE"/>
    <w:rsid w:val="00C800C6"/>
    <w:rsid w:val="00CE27DE"/>
    <w:rsid w:val="00DF7C79"/>
    <w:rsid w:val="00E564CB"/>
    <w:rsid w:val="00ED7D19"/>
    <w:rsid w:val="00EE5B89"/>
    <w:rsid w:val="00F46C3B"/>
    <w:rsid w:val="00F5452A"/>
    <w:rsid w:val="00F74444"/>
    <w:rsid w:val="00FA75B8"/>
    <w:rsid w:val="00FC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D0018"/>
  <w15:docId w15:val="{F8AD0D9F-D557-4C4B-A826-88DCF2AC5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17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74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EA25EF55</Template>
  <TotalTime>1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cp:lastPrinted>2020-03-13T08:59:00Z</cp:lastPrinted>
  <dcterms:created xsi:type="dcterms:W3CDTF">2020-04-22T13:31:00Z</dcterms:created>
  <dcterms:modified xsi:type="dcterms:W3CDTF">2020-04-22T13:31:00Z</dcterms:modified>
</cp:coreProperties>
</file>