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86A" w:rsidRDefault="00B41D6C">
      <w:r w:rsidRPr="00B41D6C">
        <w:rPr>
          <w:noProof/>
          <w:lang w:eastAsia="en-GB"/>
        </w:rPr>
        <w:drawing>
          <wp:inline distT="0" distB="0" distL="0" distR="0">
            <wp:extent cx="4438650" cy="5248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6C"/>
    <w:rsid w:val="000934E6"/>
    <w:rsid w:val="00B01D88"/>
    <w:rsid w:val="00B4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0C2903-EA52-4E32-8FFE-B523BD981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674237A3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HallV</dc:creator>
  <cp:keywords/>
  <dc:description/>
  <cp:lastModifiedBy>HallV</cp:lastModifiedBy>
  <cp:revision>1</cp:revision>
  <dcterms:created xsi:type="dcterms:W3CDTF">2020-04-24T15:08:00Z</dcterms:created>
  <dcterms:modified xsi:type="dcterms:W3CDTF">2020-04-24T15:09:00Z</dcterms:modified>
</cp:coreProperties>
</file>