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8CD992" w14:textId="1B3A2693" w:rsidR="00070FF7" w:rsidRDefault="008E6812" w:rsidP="008E6812">
      <w:pPr>
        <w:jc w:val="center"/>
        <w:rPr>
          <w:sz w:val="44"/>
          <w:szCs w:val="44"/>
        </w:rPr>
      </w:pPr>
      <w:bookmarkStart w:id="0" w:name="_GoBack"/>
      <w:bookmarkEnd w:id="0"/>
      <w:r w:rsidRPr="008E6812">
        <w:rPr>
          <w:sz w:val="44"/>
          <w:szCs w:val="44"/>
        </w:rPr>
        <w:t>My Broom Stick Lesson</w:t>
      </w:r>
    </w:p>
    <w:p w14:paraId="20E68A87" w14:textId="475D2E91" w:rsidR="008E6812" w:rsidRDefault="008E6812" w:rsidP="008E6812">
      <w:pPr>
        <w:rPr>
          <w:sz w:val="44"/>
          <w:szCs w:val="44"/>
        </w:rPr>
      </w:pPr>
    </w:p>
    <w:p w14:paraId="5CD03C21" w14:textId="2FB832C8" w:rsidR="008E6812" w:rsidRDefault="008E6812" w:rsidP="008E6812">
      <w:pPr>
        <w:rPr>
          <w:sz w:val="32"/>
          <w:szCs w:val="32"/>
        </w:rPr>
      </w:pPr>
      <w:r>
        <w:rPr>
          <w:sz w:val="32"/>
          <w:szCs w:val="32"/>
        </w:rPr>
        <w:t>It’s my first ever broom stick lesson, I’ve been waiting for this for three whole weeks. I’m feeling nervous and scared but also excited. As we walked down then dark alley of the castle to the training area of the broom sticks</w:t>
      </w:r>
      <w:r w:rsidR="009B503B">
        <w:rPr>
          <w:sz w:val="32"/>
          <w:szCs w:val="32"/>
        </w:rPr>
        <w:t>,</w:t>
      </w:r>
      <w:r>
        <w:rPr>
          <w:sz w:val="32"/>
          <w:szCs w:val="32"/>
        </w:rPr>
        <w:t xml:space="preserve"> I could see them lying there on the floor like sticks in the forest.</w:t>
      </w:r>
    </w:p>
    <w:p w14:paraId="56210968" w14:textId="5D96F075" w:rsidR="008E6812" w:rsidRDefault="008E6812" w:rsidP="008E6812">
      <w:pPr>
        <w:rPr>
          <w:sz w:val="32"/>
          <w:szCs w:val="32"/>
        </w:rPr>
      </w:pPr>
      <w:r>
        <w:rPr>
          <w:sz w:val="32"/>
          <w:szCs w:val="32"/>
        </w:rPr>
        <w:t>Mrs Hooch our flying teacher told us all to mount a broom. I was next to a happy student called Bob who was my best friend at the school. As Mrs Hooch pointed at Bob she told him to say the word ‘fly</w:t>
      </w:r>
      <w:r w:rsidR="0031739B">
        <w:rPr>
          <w:sz w:val="32"/>
          <w:szCs w:val="32"/>
        </w:rPr>
        <w:t>!</w:t>
      </w:r>
      <w:r>
        <w:rPr>
          <w:sz w:val="32"/>
          <w:szCs w:val="32"/>
        </w:rPr>
        <w:t xml:space="preserve">’ </w:t>
      </w:r>
      <w:r w:rsidR="0031739B">
        <w:rPr>
          <w:sz w:val="32"/>
          <w:szCs w:val="32"/>
        </w:rPr>
        <w:t>‘fly’ shouted Bob then whoosh went the broom and up he so</w:t>
      </w:r>
      <w:r w:rsidR="00B5494C">
        <w:rPr>
          <w:sz w:val="32"/>
          <w:szCs w:val="32"/>
        </w:rPr>
        <w:t>a</w:t>
      </w:r>
      <w:r w:rsidR="0031739B">
        <w:rPr>
          <w:sz w:val="32"/>
          <w:szCs w:val="32"/>
        </w:rPr>
        <w:t xml:space="preserve">red nearly hitting a tree, then shooting to the right straight towards the castle wall all while this was happening his screams were getting louder and louder. </w:t>
      </w:r>
      <w:proofErr w:type="gramStart"/>
      <w:r w:rsidR="0031739B">
        <w:rPr>
          <w:sz w:val="32"/>
          <w:szCs w:val="32"/>
        </w:rPr>
        <w:t>Therefore</w:t>
      </w:r>
      <w:proofErr w:type="gramEnd"/>
      <w:r w:rsidR="0031739B">
        <w:rPr>
          <w:sz w:val="32"/>
          <w:szCs w:val="32"/>
        </w:rPr>
        <w:t xml:space="preserve"> we couldn’t hear the thud as he collided with the wall. He bounced and bounced but his broom seemed to </w:t>
      </w:r>
      <w:r w:rsidR="000B4017">
        <w:rPr>
          <w:sz w:val="32"/>
          <w:szCs w:val="32"/>
        </w:rPr>
        <w:t>have</w:t>
      </w:r>
      <w:r w:rsidR="0031739B">
        <w:rPr>
          <w:sz w:val="32"/>
          <w:szCs w:val="32"/>
        </w:rPr>
        <w:t xml:space="preserve"> had enough of it, it raced forward and left him at the top of the castle wall while it zoomed of</w:t>
      </w:r>
      <w:r w:rsidR="005C5F14">
        <w:rPr>
          <w:sz w:val="32"/>
          <w:szCs w:val="32"/>
        </w:rPr>
        <w:t>f</w:t>
      </w:r>
      <w:r w:rsidR="0031739B">
        <w:rPr>
          <w:sz w:val="32"/>
          <w:szCs w:val="32"/>
        </w:rPr>
        <w:t>. Mrs Hooch shouted ‘are you ok?’ Bob replied ‘I think so’ however Bob didn’t look a happy student any more.</w:t>
      </w:r>
    </w:p>
    <w:p w14:paraId="12EB5949" w14:textId="39AFF7DA" w:rsidR="009B503B" w:rsidRDefault="009B503B" w:rsidP="008E6812">
      <w:pPr>
        <w:rPr>
          <w:sz w:val="32"/>
          <w:szCs w:val="32"/>
        </w:rPr>
      </w:pPr>
      <w:r>
        <w:rPr>
          <w:sz w:val="32"/>
          <w:szCs w:val="32"/>
        </w:rPr>
        <w:t>Mrs Hooch pointed at me and I knew it was my turn, I felt very nervous hoping I wouldn’t do the same as Bob. I shouted the word ‘fly’ and we zoomed into the air, racing forward left and right round and round the tree Bob almost hit. Up and down I went turning round I lowered slowly to the ground and said to Mrs Hooch ‘that was a great flying lesson’ Mrs Hooch replied ‘very well done’</w:t>
      </w:r>
    </w:p>
    <w:p w14:paraId="2EC44368" w14:textId="391BD818" w:rsidR="009B503B" w:rsidRPr="008E6812" w:rsidRDefault="009B503B" w:rsidP="008E6812">
      <w:pPr>
        <w:rPr>
          <w:sz w:val="32"/>
          <w:szCs w:val="32"/>
        </w:rPr>
      </w:pPr>
      <w:r>
        <w:rPr>
          <w:sz w:val="32"/>
          <w:szCs w:val="32"/>
        </w:rPr>
        <w:t>That was my very first flying lesson over.</w:t>
      </w:r>
    </w:p>
    <w:sectPr w:rsidR="009B503B" w:rsidRPr="008E68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6812"/>
    <w:rsid w:val="000B4017"/>
    <w:rsid w:val="0031739B"/>
    <w:rsid w:val="005C5F14"/>
    <w:rsid w:val="00632BA0"/>
    <w:rsid w:val="00834DEC"/>
    <w:rsid w:val="008E6812"/>
    <w:rsid w:val="009B503B"/>
    <w:rsid w:val="00A72D2C"/>
    <w:rsid w:val="00B549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253E4"/>
  <w15:chartTrackingRefBased/>
  <w15:docId w15:val="{06802D93-AFD7-4548-A2D9-9DCD43A5B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FF5A9A44</Template>
  <TotalTime>0</TotalTime>
  <Pages>1</Pages>
  <Words>222</Words>
  <Characters>1272</Characters>
  <Application>Microsoft Office Word</Application>
  <DocSecurity>4</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Duke</dc:creator>
  <cp:keywords/>
  <dc:description/>
  <cp:lastModifiedBy>HallV</cp:lastModifiedBy>
  <cp:revision>2</cp:revision>
  <dcterms:created xsi:type="dcterms:W3CDTF">2020-05-18T08:27:00Z</dcterms:created>
  <dcterms:modified xsi:type="dcterms:W3CDTF">2020-05-18T08:27:00Z</dcterms:modified>
</cp:coreProperties>
</file>