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86A" w:rsidRDefault="00A73946">
      <w:r w:rsidRPr="00A73946">
        <w:rPr>
          <w:noProof/>
          <w:lang w:eastAsia="en-GB"/>
        </w:rPr>
        <w:drawing>
          <wp:inline distT="0" distB="0" distL="0" distR="0">
            <wp:extent cx="5324475" cy="64579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645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338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946"/>
    <w:rsid w:val="000934E6"/>
    <w:rsid w:val="00A73946"/>
    <w:rsid w:val="00B01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EEDA72-04B8-4C76-A973-7E3B8B455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9F3724B7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HallV</dc:creator>
  <cp:keywords/>
  <dc:description/>
  <cp:lastModifiedBy>HallV</cp:lastModifiedBy>
  <cp:revision>1</cp:revision>
  <dcterms:created xsi:type="dcterms:W3CDTF">2020-05-01T11:23:00Z</dcterms:created>
  <dcterms:modified xsi:type="dcterms:W3CDTF">2020-05-01T11:24:00Z</dcterms:modified>
</cp:coreProperties>
</file>