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C4810" w14:textId="1D417EC1" w:rsidR="00070FF7" w:rsidRDefault="00912FF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410966" wp14:editId="4FE0535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12415" cy="1828800"/>
            <wp:effectExtent l="0" t="0" r="6985" b="0"/>
            <wp:wrapTight wrapText="bothSides">
              <wp:wrapPolygon edited="0">
                <wp:start x="0" y="0"/>
                <wp:lineTo x="0" y="21375"/>
                <wp:lineTo x="21507" y="21375"/>
                <wp:lineTo x="21507" y="0"/>
                <wp:lineTo x="0" y="0"/>
              </wp:wrapPolygon>
            </wp:wrapTight>
            <wp:docPr id="1" name="Picture 1" descr="A castle on to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r castl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937" cy="18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It’s the 12</w:t>
      </w:r>
      <w:r w:rsidRPr="00912FF8">
        <w:rPr>
          <w:vertAlign w:val="superscript"/>
        </w:rPr>
        <w:t>th</w:t>
      </w:r>
      <w:r>
        <w:t xml:space="preserve"> December 1941, I woke up from the sound of cannons blasting away.</w:t>
      </w:r>
      <w:r w:rsidR="00532183">
        <w:t xml:space="preserve"> The sound was so loud I nearly jumped out of bed. Every bang seemed louder and louder.</w:t>
      </w:r>
    </w:p>
    <w:p w14:paraId="74A86117" w14:textId="0BAAE27B" w:rsidR="00532183" w:rsidRDefault="00532183">
      <w:r>
        <w:t xml:space="preserve">Today was my second day on the job, as I just got the job of the cannon master because the last one </w:t>
      </w:r>
      <w:r w:rsidR="00BE7102">
        <w:t>got shot and died</w:t>
      </w:r>
      <w:r>
        <w:t xml:space="preserve"> rece</w:t>
      </w:r>
      <w:r w:rsidR="002053DF">
        <w:t>ntly</w:t>
      </w:r>
      <w:r>
        <w:t xml:space="preserve">. </w:t>
      </w:r>
      <w:r w:rsidR="00FC4B1C">
        <w:t xml:space="preserve">So now I’m in control of the main cannon and ten men for the other five cannons. </w:t>
      </w:r>
    </w:p>
    <w:p w14:paraId="264F1AD1" w14:textId="43C49719" w:rsidR="00FC4B1C" w:rsidRDefault="00FC4B1C"/>
    <w:p w14:paraId="67E56562" w14:textId="5C8C62B5" w:rsidR="00FC4B1C" w:rsidRDefault="00FC4B1C">
      <w:r>
        <w:t>As I walked up the steep steps to the cannon there was suddenly a mess</w:t>
      </w:r>
      <w:r w:rsidR="002053DF">
        <w:t>a</w:t>
      </w:r>
      <w:r>
        <w:t>ge tha</w:t>
      </w:r>
      <w:r w:rsidR="002053DF">
        <w:t>t an</w:t>
      </w:r>
      <w:r>
        <w:t xml:space="preserve"> enemy ship was coming in</w:t>
      </w:r>
      <w:r w:rsidR="002053DF">
        <w:t>, I ordered cannon four to fire but the cannon ball missed so I ordered cannon three to fire and it hit! It was such an explosion I had to cover my eyes.</w:t>
      </w:r>
    </w:p>
    <w:p w14:paraId="3A2B26E9" w14:textId="77777777" w:rsidR="002053DF" w:rsidRDefault="002053DF"/>
    <w:p w14:paraId="10B3AE6C" w14:textId="35BF368A" w:rsidR="002053DF" w:rsidRDefault="002053D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7FE0628" wp14:editId="624A4DDA">
            <wp:simplePos x="0" y="0"/>
            <wp:positionH relativeFrom="column">
              <wp:posOffset>0</wp:posOffset>
            </wp:positionH>
            <wp:positionV relativeFrom="paragraph">
              <wp:posOffset>-462</wp:posOffset>
            </wp:positionV>
            <wp:extent cx="2686050" cy="3810000"/>
            <wp:effectExtent l="0" t="0" r="0" b="0"/>
            <wp:wrapSquare wrapText="bothSides"/>
            <wp:docPr id="2" name="Picture 2" descr="A person wearing a uniform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er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Everyone </w:t>
      </w:r>
      <w:r w:rsidR="00BE7102">
        <w:t>cheered with happiness which made me happy. Not only for the men but the whole county.</w:t>
      </w:r>
    </w:p>
    <w:p w14:paraId="2A95B1C9" w14:textId="3DC35429" w:rsidR="005437A6" w:rsidRDefault="00BE7102">
      <w:r>
        <w:t>The only thing that</w:t>
      </w:r>
      <w:r w:rsidR="005437A6">
        <w:t xml:space="preserve"> would make me feel better </w:t>
      </w:r>
      <w:r w:rsidR="00BE20CB">
        <w:t xml:space="preserve">is </w:t>
      </w:r>
      <w:r w:rsidR="005437A6">
        <w:t xml:space="preserve">if this was a </w:t>
      </w:r>
      <w:proofErr w:type="spellStart"/>
      <w:proofErr w:type="gramStart"/>
      <w:r w:rsidR="005437A6">
        <w:t>one time</w:t>
      </w:r>
      <w:proofErr w:type="spellEnd"/>
      <w:proofErr w:type="gramEnd"/>
      <w:r w:rsidR="005437A6">
        <w:t xml:space="preserve"> occur</w:t>
      </w:r>
      <w:r w:rsidR="00BE20CB">
        <w:t>r</w:t>
      </w:r>
      <w:r w:rsidR="005437A6">
        <w:t>ence. However sadly it wasn’t, it happened twenty times on my shift.</w:t>
      </w:r>
    </w:p>
    <w:p w14:paraId="16A77B01" w14:textId="322680F9" w:rsidR="005437A6" w:rsidRDefault="005437A6"/>
    <w:p w14:paraId="0A2E9F5C" w14:textId="19A2F136" w:rsidR="005437A6" w:rsidRDefault="005437A6">
      <w:r>
        <w:t xml:space="preserve">This is my diary entry for today, hopefully I get to do one tomorrow. </w:t>
      </w:r>
    </w:p>
    <w:p w14:paraId="1B0C5D1E" w14:textId="445CF9BA" w:rsidR="005437A6" w:rsidRDefault="005437A6"/>
    <w:p w14:paraId="3DE52664" w14:textId="602A6E9A" w:rsidR="005437A6" w:rsidRDefault="005437A6">
      <w:r>
        <w:t>Cannon Master Lucas Johnson.</w:t>
      </w:r>
    </w:p>
    <w:p w14:paraId="5C4D8069" w14:textId="77777777" w:rsidR="005437A6" w:rsidRDefault="005437A6"/>
    <w:p w14:paraId="67C65FC5" w14:textId="77777777" w:rsidR="005437A6" w:rsidRDefault="005437A6"/>
    <w:p w14:paraId="17E26EE4" w14:textId="77777777" w:rsidR="005437A6" w:rsidRDefault="005437A6"/>
    <w:p w14:paraId="6DFD66E9" w14:textId="77777777" w:rsidR="005437A6" w:rsidRDefault="005437A6"/>
    <w:p w14:paraId="21161FDB" w14:textId="77777777" w:rsidR="005437A6" w:rsidRDefault="005437A6"/>
    <w:p w14:paraId="3042C8A7" w14:textId="77777777" w:rsidR="005437A6" w:rsidRDefault="005437A6"/>
    <w:p w14:paraId="006D9E16" w14:textId="77777777" w:rsidR="005437A6" w:rsidRDefault="005437A6"/>
    <w:p w14:paraId="734937BE" w14:textId="77777777" w:rsidR="005437A6" w:rsidRDefault="005437A6"/>
    <w:p w14:paraId="390A7B30" w14:textId="77777777" w:rsidR="005437A6" w:rsidRDefault="005437A6"/>
    <w:p w14:paraId="224EC97E" w14:textId="23B6A5DD" w:rsidR="00BE7102" w:rsidRDefault="00BE7102"/>
    <w:sectPr w:rsidR="00BE71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F8"/>
    <w:rsid w:val="002053DF"/>
    <w:rsid w:val="00532183"/>
    <w:rsid w:val="005437A6"/>
    <w:rsid w:val="00632BA0"/>
    <w:rsid w:val="00834DEC"/>
    <w:rsid w:val="00912FF8"/>
    <w:rsid w:val="00BE20CB"/>
    <w:rsid w:val="00BE7102"/>
    <w:rsid w:val="00FC4B1C"/>
    <w:rsid w:val="00FF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7C4C8"/>
  <w15:chartTrackingRefBased/>
  <w15:docId w15:val="{25AC3EF4-A50B-45DF-940E-D97A1207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D3038A46</Template>
  <TotalTime>0</TotalTime>
  <Pages>1</Pages>
  <Words>148</Words>
  <Characters>848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Duke</dc:creator>
  <cp:keywords/>
  <dc:description/>
  <cp:lastModifiedBy>HallV</cp:lastModifiedBy>
  <cp:revision>2</cp:revision>
  <dcterms:created xsi:type="dcterms:W3CDTF">2020-05-10T14:49:00Z</dcterms:created>
  <dcterms:modified xsi:type="dcterms:W3CDTF">2020-05-10T14:49:00Z</dcterms:modified>
</cp:coreProperties>
</file>