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086"/>
        <w:gridCol w:w="719"/>
        <w:gridCol w:w="1027"/>
        <w:gridCol w:w="3242"/>
        <w:gridCol w:w="1026"/>
        <w:gridCol w:w="2983"/>
        <w:gridCol w:w="991"/>
        <w:gridCol w:w="2616"/>
        <w:gridCol w:w="986"/>
      </w:tblGrid>
      <w:tr w:rsidR="00C33FDE" w:rsidRPr="003C7032" w:rsidTr="00234437">
        <w:tc>
          <w:tcPr>
            <w:tcW w:w="20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1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102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324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98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1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4941FE" w:rsidRPr="003C7032" w:rsidTr="00234437">
        <w:trPr>
          <w:trHeight w:val="410"/>
        </w:trPr>
        <w:tc>
          <w:tcPr>
            <w:tcW w:w="2086" w:type="dxa"/>
          </w:tcPr>
          <w:p w:rsidR="004941FE" w:rsidRPr="00857CDA" w:rsidRDefault="004941FE" w:rsidP="00505A4F">
            <w:r w:rsidRPr="00857CDA">
              <w:t xml:space="preserve"> 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</w:p>
        </w:tc>
        <w:tc>
          <w:tcPr>
            <w:tcW w:w="1026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2983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16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6A7A78" w:rsidRPr="003C7032" w:rsidTr="00234437">
        <w:tc>
          <w:tcPr>
            <w:tcW w:w="2086" w:type="dxa"/>
          </w:tcPr>
          <w:p w:rsidR="006A7A78" w:rsidRPr="0043277C" w:rsidRDefault="006A7A78" w:rsidP="006A7A78">
            <w:r>
              <w:t>wouldn’t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A7A78" w:rsidRPr="003C7032" w:rsidTr="00234437">
        <w:tc>
          <w:tcPr>
            <w:tcW w:w="2086" w:type="dxa"/>
          </w:tcPr>
          <w:p w:rsidR="006A7A78" w:rsidRPr="0043277C" w:rsidRDefault="006A7A78" w:rsidP="006A7A78">
            <w:r>
              <w:t>couldn’t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A7A78" w:rsidRPr="003C7032" w:rsidTr="00234437">
        <w:tc>
          <w:tcPr>
            <w:tcW w:w="2086" w:type="dxa"/>
          </w:tcPr>
          <w:p w:rsidR="006A7A78" w:rsidRPr="0043277C" w:rsidRDefault="006A7A78" w:rsidP="006A7A78">
            <w:r>
              <w:t>didn’t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6A7A78" w:rsidRPr="00A46839" w:rsidRDefault="006A7A78" w:rsidP="007366EE">
            <w:r>
              <w:t>hadn’t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6A7A78" w:rsidP="007366EE">
            <w:r>
              <w:t>can’t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6A7A78" w:rsidP="007366EE">
            <w:r>
              <w:t>instruct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6A7A78" w:rsidP="007366EE">
            <w:r>
              <w:t>structure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6A7A78" w:rsidP="007366EE">
            <w:r>
              <w:t>construction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6A7A78" w:rsidP="007366EE">
            <w:r>
              <w:t>instructor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D65344" w:rsidP="007366EE">
            <w:r>
              <w:t>instructed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D65344" w:rsidP="007366EE">
            <w:r>
              <w:t>excursion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D65344" w:rsidP="007366EE">
            <w:r>
              <w:t>exchange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D65344" w:rsidP="007366EE">
            <w:r>
              <w:t>exclaim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D65344" w:rsidP="007366EE">
            <w:r>
              <w:t>explode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Default="00D65344" w:rsidP="007366EE">
            <w:r>
              <w:t>external</w:t>
            </w:r>
            <w:bookmarkStart w:id="0" w:name="_GoBack"/>
            <w:bookmarkEnd w:id="0"/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E118F" w:rsidRPr="003C7032" w:rsidTr="00234437">
        <w:tc>
          <w:tcPr>
            <w:tcW w:w="2086" w:type="dxa"/>
          </w:tcPr>
          <w:p w:rsidR="001E118F" w:rsidRPr="00CE0BE2" w:rsidRDefault="001E118F" w:rsidP="001E118F"/>
        </w:tc>
        <w:tc>
          <w:tcPr>
            <w:tcW w:w="719" w:type="dxa"/>
            <w:shd w:val="clear" w:color="auto" w:fill="A6A6A6" w:themeFill="background1" w:themeFillShade="A6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E118F" w:rsidRPr="003C7032" w:rsidTr="00234437">
        <w:tc>
          <w:tcPr>
            <w:tcW w:w="2086" w:type="dxa"/>
          </w:tcPr>
          <w:p w:rsidR="001E118F" w:rsidRDefault="001E118F" w:rsidP="001E118F"/>
        </w:tc>
        <w:tc>
          <w:tcPr>
            <w:tcW w:w="719" w:type="dxa"/>
            <w:shd w:val="clear" w:color="auto" w:fill="A6A6A6" w:themeFill="background1" w:themeFillShade="A6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>
      <w:pPr>
        <w:rPr>
          <w:rFonts w:ascii="SassoonPrimaryInfant" w:hAnsi="SassoonPrimaryInfant"/>
          <w:sz w:val="16"/>
          <w:szCs w:val="16"/>
        </w:rPr>
      </w:pPr>
    </w:p>
    <w:p w:rsidR="003F1749" w:rsidRPr="003C7032" w:rsidRDefault="003F1749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F1749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F1749" w:rsidRDefault="003C7032" w:rsidP="003F1749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</w:t>
      </w:r>
      <w:r w:rsidR="003F1749">
        <w:rPr>
          <w:rFonts w:ascii="SassoonPrimaryInfant" w:hAnsi="SassoonPrimaryInfant"/>
          <w:sz w:val="32"/>
          <w:szCs w:val="32"/>
        </w:rPr>
        <w:t>. _____________________________________________________________________________________________</w:t>
      </w:r>
    </w:p>
    <w:p w:rsidR="003F1749" w:rsidRDefault="003F1749" w:rsidP="003F1749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p w:rsidR="003F1749" w:rsidRDefault="003F1749" w:rsidP="003F1749">
      <w:pPr>
        <w:rPr>
          <w:rFonts w:ascii="SassoonPrimaryInfant" w:hAnsi="SassoonPrimaryInfant"/>
          <w:sz w:val="32"/>
          <w:szCs w:val="32"/>
        </w:rPr>
      </w:pPr>
      <w:proofErr w:type="gramStart"/>
      <w:r>
        <w:rPr>
          <w:rFonts w:ascii="SassoonPrimaryInfant" w:hAnsi="SassoonPrimaryInfant"/>
          <w:sz w:val="32"/>
          <w:szCs w:val="32"/>
        </w:rPr>
        <w:t>5 .</w:t>
      </w:r>
      <w:proofErr w:type="gramEnd"/>
      <w:r>
        <w:rPr>
          <w:rFonts w:ascii="SassoonPrimaryInfant" w:hAnsi="SassoonPrimaryInfant"/>
          <w:sz w:val="32"/>
          <w:szCs w:val="32"/>
        </w:rPr>
        <w:t xml:space="preserve"> _____________________________________________________________________________________________</w:t>
      </w:r>
    </w:p>
    <w:p w:rsidR="003F1749" w:rsidRDefault="003F1749" w:rsidP="003F1749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6. ______________________________________________________________________________________________</w:t>
      </w:r>
    </w:p>
    <w:p w:rsidR="003426F5" w:rsidRDefault="003426F5" w:rsidP="003F1749">
      <w:pPr>
        <w:rPr>
          <w:rFonts w:ascii="SassoonPrimaryInfant" w:hAnsi="SassoonPrimaryInfant"/>
          <w:sz w:val="32"/>
          <w:szCs w:val="32"/>
        </w:rPr>
      </w:pPr>
    </w:p>
    <w:p w:rsidR="007366EE" w:rsidRDefault="007366EE" w:rsidP="003F1749">
      <w:pPr>
        <w:rPr>
          <w:rFonts w:ascii="SassoonPrimaryInfant" w:hAnsi="SassoonPrimaryInfant"/>
          <w:sz w:val="32"/>
          <w:szCs w:val="32"/>
        </w:rPr>
      </w:pPr>
    </w:p>
    <w:p w:rsidR="007366EE" w:rsidRDefault="007366EE" w:rsidP="003F1749">
      <w:pPr>
        <w:rPr>
          <w:rFonts w:ascii="SassoonPrimaryInfant" w:hAnsi="SassoonPrimaryInfant"/>
          <w:sz w:val="32"/>
          <w:szCs w:val="32"/>
        </w:rPr>
      </w:pPr>
    </w:p>
    <w:sectPr w:rsidR="007366EE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A135C"/>
    <w:multiLevelType w:val="hybridMultilevel"/>
    <w:tmpl w:val="F934FB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842976"/>
    <w:multiLevelType w:val="hybridMultilevel"/>
    <w:tmpl w:val="B4C8CA88"/>
    <w:lvl w:ilvl="0" w:tplc="7416040E">
      <w:start w:val="1"/>
      <w:numFmt w:val="decimal"/>
      <w:lvlText w:val="%1."/>
      <w:lvlJc w:val="left"/>
      <w:pPr>
        <w:ind w:left="1440" w:hanging="360"/>
      </w:pPr>
      <w:rPr>
        <w:sz w:val="2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13D0957"/>
    <w:multiLevelType w:val="hybridMultilevel"/>
    <w:tmpl w:val="13D8BDB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59F1EF4"/>
    <w:multiLevelType w:val="hybridMultilevel"/>
    <w:tmpl w:val="3D0A10AE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13759"/>
    <w:rsid w:val="0008360A"/>
    <w:rsid w:val="000910AA"/>
    <w:rsid w:val="001003C4"/>
    <w:rsid w:val="0011710D"/>
    <w:rsid w:val="001221EE"/>
    <w:rsid w:val="001C2AC5"/>
    <w:rsid w:val="001D041A"/>
    <w:rsid w:val="001E118F"/>
    <w:rsid w:val="00224462"/>
    <w:rsid w:val="00234437"/>
    <w:rsid w:val="00287EB1"/>
    <w:rsid w:val="00311333"/>
    <w:rsid w:val="003426F5"/>
    <w:rsid w:val="00343976"/>
    <w:rsid w:val="003547F7"/>
    <w:rsid w:val="00375B8B"/>
    <w:rsid w:val="003C7032"/>
    <w:rsid w:val="003F1749"/>
    <w:rsid w:val="00411635"/>
    <w:rsid w:val="004941FE"/>
    <w:rsid w:val="004961CE"/>
    <w:rsid w:val="004A3AC5"/>
    <w:rsid w:val="00505A4F"/>
    <w:rsid w:val="005E33F6"/>
    <w:rsid w:val="00623BE8"/>
    <w:rsid w:val="0066570F"/>
    <w:rsid w:val="006A1C7B"/>
    <w:rsid w:val="006A7A78"/>
    <w:rsid w:val="00724DE3"/>
    <w:rsid w:val="007366EE"/>
    <w:rsid w:val="00745063"/>
    <w:rsid w:val="00856FEC"/>
    <w:rsid w:val="00873C78"/>
    <w:rsid w:val="008A585C"/>
    <w:rsid w:val="008B6132"/>
    <w:rsid w:val="008C708C"/>
    <w:rsid w:val="008D1C8A"/>
    <w:rsid w:val="008D51E0"/>
    <w:rsid w:val="00956581"/>
    <w:rsid w:val="009C4DCA"/>
    <w:rsid w:val="009F41ED"/>
    <w:rsid w:val="00AA487A"/>
    <w:rsid w:val="00AA4AFB"/>
    <w:rsid w:val="00B46A68"/>
    <w:rsid w:val="00B71095"/>
    <w:rsid w:val="00B86818"/>
    <w:rsid w:val="00BE549D"/>
    <w:rsid w:val="00C13563"/>
    <w:rsid w:val="00C33FDE"/>
    <w:rsid w:val="00C800C6"/>
    <w:rsid w:val="00CE27DE"/>
    <w:rsid w:val="00D41CFF"/>
    <w:rsid w:val="00D65344"/>
    <w:rsid w:val="00DF7C79"/>
    <w:rsid w:val="00E564CB"/>
    <w:rsid w:val="00ED7D19"/>
    <w:rsid w:val="00EE5B89"/>
    <w:rsid w:val="00F46C3B"/>
    <w:rsid w:val="00F5452A"/>
    <w:rsid w:val="00F74444"/>
    <w:rsid w:val="00FA75B8"/>
    <w:rsid w:val="00FC2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39778"/>
  <w15:docId w15:val="{F8AD0D9F-D557-4C4B-A826-88DCF2AC5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174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1749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BF00339A</Template>
  <TotalTime>0</TotalTime>
  <Pages>2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BoyleK</cp:lastModifiedBy>
  <cp:revision>2</cp:revision>
  <cp:lastPrinted>2020-03-13T08:59:00Z</cp:lastPrinted>
  <dcterms:created xsi:type="dcterms:W3CDTF">2020-05-21T12:50:00Z</dcterms:created>
  <dcterms:modified xsi:type="dcterms:W3CDTF">2020-05-21T12:50:00Z</dcterms:modified>
</cp:coreProperties>
</file>