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580"/>
        <w:tblW w:w="15053" w:type="dxa"/>
        <w:tblLook w:val="04A0" w:firstRow="1" w:lastRow="0" w:firstColumn="1" w:lastColumn="0" w:noHBand="0" w:noVBand="1"/>
      </w:tblPr>
      <w:tblGrid>
        <w:gridCol w:w="3010"/>
        <w:gridCol w:w="3010"/>
        <w:gridCol w:w="3010"/>
        <w:gridCol w:w="3010"/>
        <w:gridCol w:w="3013"/>
      </w:tblGrid>
      <w:tr w:rsidR="00FA1484" w:rsidTr="009F6DF3">
        <w:trPr>
          <w:trHeight w:val="4649"/>
        </w:trPr>
        <w:tc>
          <w:tcPr>
            <w:tcW w:w="3010" w:type="dxa"/>
          </w:tcPr>
          <w:p w:rsidR="00FA1484" w:rsidRPr="00FA1484" w:rsidRDefault="00FA1484" w:rsidP="009F6DF3">
            <w:pPr>
              <w:jc w:val="center"/>
              <w:rPr>
                <w:b/>
                <w:sz w:val="28"/>
              </w:rPr>
            </w:pPr>
            <w:bookmarkStart w:id="0" w:name="_GoBack"/>
            <w:bookmarkEnd w:id="0"/>
            <w:r w:rsidRPr="00FA1484">
              <w:rPr>
                <w:b/>
                <w:sz w:val="28"/>
              </w:rPr>
              <w:t>Climb a Mountain (on you stairs)</w:t>
            </w:r>
          </w:p>
          <w:p w:rsidR="00FA1484" w:rsidRPr="00FA1484" w:rsidRDefault="00FA1484" w:rsidP="009F6DF3">
            <w:pPr>
              <w:jc w:val="center"/>
              <w:rPr>
                <w:b/>
                <w:sz w:val="28"/>
              </w:rPr>
            </w:pPr>
          </w:p>
          <w:p w:rsidR="00FA1484" w:rsidRPr="00FA1484" w:rsidRDefault="00FA1484" w:rsidP="009F6DF3">
            <w:pPr>
              <w:jc w:val="center"/>
              <w:rPr>
                <w:sz w:val="24"/>
              </w:rPr>
            </w:pPr>
            <w:r w:rsidRPr="00FA1484">
              <w:rPr>
                <w:sz w:val="24"/>
              </w:rPr>
              <w:t xml:space="preserve">Pick a mountain, set a time to complete the task and then get climbing! </w:t>
            </w:r>
          </w:p>
          <w:p w:rsidR="00FA1484" w:rsidRPr="00FA1484" w:rsidRDefault="00FA1484" w:rsidP="009F6DF3">
            <w:pPr>
              <w:jc w:val="center"/>
              <w:rPr>
                <w:sz w:val="24"/>
              </w:rPr>
            </w:pPr>
          </w:p>
          <w:p w:rsidR="00FA1484" w:rsidRDefault="00FA1484" w:rsidP="009F6DF3">
            <w:pPr>
              <w:jc w:val="center"/>
            </w:pPr>
            <w:r w:rsidRPr="00FA1484">
              <w:rPr>
                <w:sz w:val="24"/>
              </w:rPr>
              <w:t>e.g. Mount Snowdon = 7,120  steps, that’s 475 flights!</w:t>
            </w:r>
          </w:p>
        </w:tc>
        <w:tc>
          <w:tcPr>
            <w:tcW w:w="3010" w:type="dxa"/>
          </w:tcPr>
          <w:p w:rsidR="00FA1484" w:rsidRDefault="00FA1484" w:rsidP="00C8653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</w:t>
            </w:r>
            <w:r w:rsidR="00C86535">
              <w:rPr>
                <w:b/>
                <w:sz w:val="28"/>
              </w:rPr>
              <w:t xml:space="preserve"> minute to win it!</w:t>
            </w:r>
          </w:p>
          <w:p w:rsidR="00FA1484" w:rsidRPr="00FA1484" w:rsidRDefault="00FA1484" w:rsidP="009F6DF3">
            <w:pPr>
              <w:jc w:val="center"/>
              <w:rPr>
                <w:sz w:val="28"/>
              </w:rPr>
            </w:pPr>
          </w:p>
          <w:p w:rsidR="00FA1484" w:rsidRDefault="00FA1484" w:rsidP="009F6DF3">
            <w:pPr>
              <w:rPr>
                <w:sz w:val="24"/>
              </w:rPr>
            </w:pPr>
            <w:r>
              <w:rPr>
                <w:sz w:val="24"/>
              </w:rPr>
              <w:t xml:space="preserve">Play as a family, choose an exercise, hold it or do it for a minute and win a point, the family member with the most points wins. </w:t>
            </w:r>
          </w:p>
          <w:p w:rsidR="00FA1484" w:rsidRDefault="00FA1484" w:rsidP="009F6DF3">
            <w:pPr>
              <w:rPr>
                <w:sz w:val="24"/>
              </w:rPr>
            </w:pPr>
          </w:p>
          <w:p w:rsidR="00FA1484" w:rsidRDefault="00FA1484" w:rsidP="009F6DF3">
            <w:pPr>
              <w:rPr>
                <w:sz w:val="24"/>
              </w:rPr>
            </w:pPr>
            <w:r>
              <w:rPr>
                <w:sz w:val="24"/>
              </w:rPr>
              <w:t xml:space="preserve">e.g. </w:t>
            </w:r>
          </w:p>
          <w:p w:rsidR="00FA1484" w:rsidRDefault="00FA1484" w:rsidP="009F6DF3">
            <w:pPr>
              <w:rPr>
                <w:sz w:val="24"/>
              </w:rPr>
            </w:pPr>
            <w:r>
              <w:rPr>
                <w:sz w:val="24"/>
              </w:rPr>
              <w:t>plank, wall sit squat, press ups, burpees.</w:t>
            </w:r>
          </w:p>
          <w:p w:rsidR="00FA1484" w:rsidRDefault="00FA1484" w:rsidP="009F6DF3">
            <w:pPr>
              <w:rPr>
                <w:sz w:val="24"/>
              </w:rPr>
            </w:pPr>
          </w:p>
          <w:p w:rsidR="00FA1484" w:rsidRPr="00FA1484" w:rsidRDefault="00FA1484" w:rsidP="009F6DF3">
            <w:pPr>
              <w:rPr>
                <w:sz w:val="24"/>
              </w:rPr>
            </w:pPr>
            <w:r>
              <w:rPr>
                <w:sz w:val="24"/>
              </w:rPr>
              <w:t>You can even make up your own exercises if you want!</w:t>
            </w:r>
          </w:p>
        </w:tc>
        <w:tc>
          <w:tcPr>
            <w:tcW w:w="3010" w:type="dxa"/>
          </w:tcPr>
          <w:p w:rsidR="00FA1484" w:rsidRDefault="00FA1484" w:rsidP="009F6DF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Do a Joe Wicks PE lesson (Parents too)</w:t>
            </w:r>
          </w:p>
          <w:p w:rsidR="00FA1484" w:rsidRDefault="00FA1484" w:rsidP="009F6DF3">
            <w:pPr>
              <w:jc w:val="center"/>
              <w:rPr>
                <w:b/>
                <w:sz w:val="28"/>
              </w:rPr>
            </w:pPr>
          </w:p>
          <w:p w:rsidR="00FA1484" w:rsidRDefault="00FA1484" w:rsidP="009F6DF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Get sweaty with one of Joe Wicks’ online PE lessons! </w:t>
            </w:r>
          </w:p>
          <w:p w:rsidR="00FA1484" w:rsidRDefault="00FA1484" w:rsidP="009F6DF3">
            <w:pPr>
              <w:jc w:val="center"/>
              <w:rPr>
                <w:sz w:val="24"/>
              </w:rPr>
            </w:pPr>
          </w:p>
          <w:p w:rsidR="00FA1484" w:rsidRPr="00FA1484" w:rsidRDefault="00FA1484" w:rsidP="009F6DF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Take a sweaty Selfie after</w:t>
            </w:r>
          </w:p>
          <w:p w:rsidR="00FA1484" w:rsidRDefault="00FA1484" w:rsidP="009F6DF3">
            <w:pPr>
              <w:jc w:val="center"/>
              <w:rPr>
                <w:b/>
                <w:sz w:val="28"/>
              </w:rPr>
            </w:pPr>
          </w:p>
          <w:p w:rsidR="00FA1484" w:rsidRDefault="00FA1484" w:rsidP="009F6DF3"/>
        </w:tc>
        <w:tc>
          <w:tcPr>
            <w:tcW w:w="3010" w:type="dxa"/>
          </w:tcPr>
          <w:p w:rsidR="00FA1484" w:rsidRPr="00016994" w:rsidRDefault="00016994" w:rsidP="009F6DF3">
            <w:pPr>
              <w:jc w:val="center"/>
              <w:rPr>
                <w:b/>
                <w:sz w:val="28"/>
                <w:szCs w:val="24"/>
              </w:rPr>
            </w:pPr>
            <w:r w:rsidRPr="00016994">
              <w:rPr>
                <w:b/>
                <w:sz w:val="28"/>
                <w:szCs w:val="24"/>
              </w:rPr>
              <w:t>DANCE PARTY!</w:t>
            </w:r>
          </w:p>
          <w:p w:rsidR="00C86535" w:rsidRDefault="00C86535" w:rsidP="00C86535">
            <w:pPr>
              <w:rPr>
                <w:sz w:val="24"/>
                <w:szCs w:val="24"/>
              </w:rPr>
            </w:pPr>
          </w:p>
          <w:p w:rsidR="00016994" w:rsidRDefault="00016994" w:rsidP="00C865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 a play list of your favourite music, choose 5 songs, and make sure they’re good for grooving!</w:t>
            </w:r>
          </w:p>
          <w:p w:rsidR="00016994" w:rsidRDefault="00016994" w:rsidP="009F6DF3">
            <w:pPr>
              <w:jc w:val="center"/>
              <w:rPr>
                <w:sz w:val="24"/>
                <w:szCs w:val="24"/>
              </w:rPr>
            </w:pPr>
          </w:p>
          <w:p w:rsidR="00016994" w:rsidRDefault="00016994" w:rsidP="009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Then dance your heart out, this is a great family activity!  </w:t>
            </w:r>
          </w:p>
          <w:p w:rsidR="00016994" w:rsidRPr="00016994" w:rsidRDefault="00016994" w:rsidP="009F6DF3">
            <w:pPr>
              <w:rPr>
                <w:sz w:val="24"/>
                <w:szCs w:val="24"/>
              </w:rPr>
            </w:pPr>
          </w:p>
        </w:tc>
        <w:tc>
          <w:tcPr>
            <w:tcW w:w="3013" w:type="dxa"/>
          </w:tcPr>
          <w:p w:rsidR="00FA1484" w:rsidRPr="00016994" w:rsidRDefault="00016994" w:rsidP="009F6DF3">
            <w:pPr>
              <w:jc w:val="center"/>
              <w:rPr>
                <w:b/>
                <w:sz w:val="28"/>
                <w:szCs w:val="24"/>
              </w:rPr>
            </w:pPr>
            <w:proofErr w:type="spellStart"/>
            <w:r w:rsidRPr="00016994">
              <w:rPr>
                <w:b/>
                <w:sz w:val="28"/>
                <w:szCs w:val="24"/>
              </w:rPr>
              <w:t>Elham</w:t>
            </w:r>
            <w:proofErr w:type="spellEnd"/>
            <w:r w:rsidRPr="00016994">
              <w:rPr>
                <w:b/>
                <w:sz w:val="28"/>
                <w:szCs w:val="24"/>
              </w:rPr>
              <w:t xml:space="preserve"> World Records!</w:t>
            </w:r>
          </w:p>
          <w:p w:rsidR="00C86535" w:rsidRDefault="00C86535" w:rsidP="00C86535">
            <w:pPr>
              <w:rPr>
                <w:sz w:val="24"/>
                <w:szCs w:val="24"/>
              </w:rPr>
            </w:pPr>
          </w:p>
          <w:p w:rsidR="00016994" w:rsidRDefault="00016994" w:rsidP="009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Pick an activity from the list below, time yourself for two minutes and share your results! </w:t>
            </w:r>
          </w:p>
          <w:p w:rsidR="00016994" w:rsidRDefault="00016994" w:rsidP="009F6DF3">
            <w:pPr>
              <w:jc w:val="center"/>
              <w:rPr>
                <w:sz w:val="24"/>
                <w:szCs w:val="24"/>
              </w:rPr>
            </w:pPr>
          </w:p>
          <w:p w:rsidR="00016994" w:rsidRPr="00016994" w:rsidRDefault="00016994" w:rsidP="009F6DF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016994">
              <w:rPr>
                <w:sz w:val="24"/>
                <w:szCs w:val="24"/>
              </w:rPr>
              <w:t>Speed Bounce</w:t>
            </w:r>
          </w:p>
          <w:p w:rsidR="00016994" w:rsidRDefault="00016994" w:rsidP="009F6DF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016994">
              <w:rPr>
                <w:sz w:val="24"/>
                <w:szCs w:val="24"/>
              </w:rPr>
              <w:t>Press Ups</w:t>
            </w:r>
          </w:p>
          <w:p w:rsidR="00016994" w:rsidRDefault="00016994" w:rsidP="009F6DF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016994">
              <w:rPr>
                <w:sz w:val="24"/>
                <w:szCs w:val="24"/>
              </w:rPr>
              <w:t>Star Jumps</w:t>
            </w:r>
          </w:p>
          <w:p w:rsidR="00016994" w:rsidRDefault="00016994" w:rsidP="009F6DF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Keep ups</w:t>
            </w:r>
          </w:p>
          <w:p w:rsidR="00016994" w:rsidRDefault="00016994" w:rsidP="009F6DF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High Knee Jogs</w:t>
            </w:r>
          </w:p>
          <w:p w:rsidR="00016994" w:rsidRDefault="00016994" w:rsidP="009F6DF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Sit ups</w:t>
            </w:r>
          </w:p>
          <w:p w:rsidR="00016994" w:rsidRDefault="00016994" w:rsidP="009F6DF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Burpees</w:t>
            </w:r>
          </w:p>
          <w:p w:rsidR="00016994" w:rsidRPr="00016994" w:rsidRDefault="00016994" w:rsidP="009F6DF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Skipping</w:t>
            </w:r>
          </w:p>
          <w:p w:rsidR="00016994" w:rsidRPr="00016994" w:rsidRDefault="00016994" w:rsidP="009F6DF3">
            <w:pPr>
              <w:rPr>
                <w:sz w:val="24"/>
                <w:szCs w:val="24"/>
              </w:rPr>
            </w:pPr>
          </w:p>
          <w:p w:rsidR="00016994" w:rsidRPr="00016994" w:rsidRDefault="00016994" w:rsidP="009F6DF3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FA1484" w:rsidTr="009F6DF3">
        <w:trPr>
          <w:trHeight w:val="4393"/>
        </w:trPr>
        <w:tc>
          <w:tcPr>
            <w:tcW w:w="3010" w:type="dxa"/>
          </w:tcPr>
          <w:p w:rsidR="00C86535" w:rsidRPr="00C86535" w:rsidRDefault="00016994" w:rsidP="00C86535">
            <w:pPr>
              <w:jc w:val="center"/>
              <w:rPr>
                <w:b/>
                <w:sz w:val="28"/>
                <w:szCs w:val="24"/>
              </w:rPr>
            </w:pPr>
            <w:r w:rsidRPr="00016994">
              <w:rPr>
                <w:b/>
                <w:sz w:val="28"/>
                <w:szCs w:val="24"/>
              </w:rPr>
              <w:t>Yoga Story</w:t>
            </w:r>
          </w:p>
          <w:p w:rsidR="00C86535" w:rsidRDefault="00C86535" w:rsidP="00C86535">
            <w:pPr>
              <w:rPr>
                <w:sz w:val="24"/>
                <w:szCs w:val="24"/>
              </w:rPr>
            </w:pPr>
          </w:p>
          <w:p w:rsidR="00016994" w:rsidRPr="00016994" w:rsidRDefault="00016994" w:rsidP="009F6DF3">
            <w:pPr>
              <w:jc w:val="center"/>
              <w:rPr>
                <w:szCs w:val="24"/>
              </w:rPr>
            </w:pPr>
            <w:r w:rsidRPr="00016994">
              <w:rPr>
                <w:sz w:val="24"/>
                <w:szCs w:val="24"/>
              </w:rPr>
              <w:t xml:space="preserve">Do a cosmic kids yoga story on </w:t>
            </w:r>
            <w:proofErr w:type="spellStart"/>
            <w:r w:rsidRPr="00016994">
              <w:rPr>
                <w:sz w:val="24"/>
                <w:szCs w:val="24"/>
              </w:rPr>
              <w:t>Youtube</w:t>
            </w:r>
            <w:proofErr w:type="spellEnd"/>
            <w:r w:rsidRPr="00016994">
              <w:rPr>
                <w:sz w:val="24"/>
                <w:szCs w:val="24"/>
              </w:rPr>
              <w:t xml:space="preserve">. </w:t>
            </w:r>
          </w:p>
        </w:tc>
        <w:tc>
          <w:tcPr>
            <w:tcW w:w="3010" w:type="dxa"/>
          </w:tcPr>
          <w:p w:rsidR="00016994" w:rsidRDefault="00016994" w:rsidP="009F6DF3">
            <w:pPr>
              <w:jc w:val="center"/>
              <w:rPr>
                <w:b/>
                <w:sz w:val="28"/>
              </w:rPr>
            </w:pPr>
            <w:r w:rsidRPr="00016994">
              <w:rPr>
                <w:b/>
                <w:sz w:val="28"/>
              </w:rPr>
              <w:t>Create your own Joe Wicks style workout for</w:t>
            </w:r>
            <w:r>
              <w:rPr>
                <w:b/>
                <w:sz w:val="28"/>
              </w:rPr>
              <w:t xml:space="preserve"> your family</w:t>
            </w:r>
          </w:p>
          <w:p w:rsidR="00016994" w:rsidRDefault="00016994" w:rsidP="009F6DF3">
            <w:pPr>
              <w:jc w:val="center"/>
              <w:rPr>
                <w:b/>
                <w:sz w:val="28"/>
              </w:rPr>
            </w:pPr>
          </w:p>
          <w:p w:rsidR="00FA1484" w:rsidRDefault="00016994" w:rsidP="009F6DF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Create a workout for all your family, choose 5 exercises to complete for 30 seconds with</w:t>
            </w:r>
            <w:r w:rsidR="009F6DF3">
              <w:rPr>
                <w:sz w:val="24"/>
              </w:rPr>
              <w:t xml:space="preserve"> 30 seconds</w:t>
            </w:r>
            <w:r>
              <w:rPr>
                <w:sz w:val="24"/>
              </w:rPr>
              <w:t xml:space="preserve"> rest in between</w:t>
            </w:r>
            <w:r w:rsidR="009F6DF3">
              <w:rPr>
                <w:sz w:val="24"/>
              </w:rPr>
              <w:t>, carry out</w:t>
            </w:r>
            <w:r>
              <w:rPr>
                <w:sz w:val="24"/>
              </w:rPr>
              <w:t xml:space="preserve"> for 3 rounds. </w:t>
            </w:r>
          </w:p>
          <w:p w:rsidR="009F6DF3" w:rsidRDefault="009F6DF3" w:rsidP="009F6DF3">
            <w:pPr>
              <w:jc w:val="center"/>
              <w:rPr>
                <w:sz w:val="24"/>
              </w:rPr>
            </w:pPr>
          </w:p>
          <w:p w:rsidR="009F6DF3" w:rsidRPr="00016994" w:rsidRDefault="009F6DF3" w:rsidP="009F6DF3">
            <w:pPr>
              <w:jc w:val="center"/>
              <w:rPr>
                <w:b/>
              </w:rPr>
            </w:pPr>
            <w:r>
              <w:rPr>
                <w:sz w:val="24"/>
              </w:rPr>
              <w:t xml:space="preserve">Don’t forget your warm up and cool down. </w:t>
            </w:r>
          </w:p>
        </w:tc>
        <w:tc>
          <w:tcPr>
            <w:tcW w:w="3010" w:type="dxa"/>
          </w:tcPr>
          <w:p w:rsidR="00C86535" w:rsidRPr="00C86535" w:rsidRDefault="009F6DF3" w:rsidP="00C86535">
            <w:pPr>
              <w:jc w:val="center"/>
              <w:rPr>
                <w:b/>
                <w:sz w:val="28"/>
                <w:szCs w:val="24"/>
              </w:rPr>
            </w:pPr>
            <w:r w:rsidRPr="009F6DF3">
              <w:rPr>
                <w:b/>
                <w:sz w:val="28"/>
                <w:szCs w:val="24"/>
              </w:rPr>
              <w:t>Wacky Races</w:t>
            </w:r>
          </w:p>
          <w:p w:rsidR="00C86535" w:rsidRDefault="00C86535" w:rsidP="00C86535">
            <w:pPr>
              <w:rPr>
                <w:sz w:val="24"/>
                <w:szCs w:val="24"/>
              </w:rPr>
            </w:pPr>
          </w:p>
          <w:p w:rsidR="009F6DF3" w:rsidRPr="009F6DF3" w:rsidRDefault="009F6DF3" w:rsidP="009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Find fun alternatives to running and compete in races against your family! </w:t>
            </w:r>
          </w:p>
        </w:tc>
        <w:tc>
          <w:tcPr>
            <w:tcW w:w="3010" w:type="dxa"/>
          </w:tcPr>
          <w:p w:rsidR="009F6DF3" w:rsidRDefault="009F6DF3" w:rsidP="00C8653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TV AD break or Streaming loading time exercise</w:t>
            </w:r>
          </w:p>
          <w:p w:rsidR="00C86535" w:rsidRDefault="00C86535" w:rsidP="009F6DF3">
            <w:pPr>
              <w:jc w:val="center"/>
              <w:rPr>
                <w:sz w:val="24"/>
              </w:rPr>
            </w:pPr>
          </w:p>
          <w:p w:rsidR="009F6DF3" w:rsidRPr="009F6DF3" w:rsidRDefault="009F6DF3" w:rsidP="009F6DF3">
            <w:pPr>
              <w:jc w:val="center"/>
              <w:rPr>
                <w:sz w:val="28"/>
              </w:rPr>
            </w:pPr>
            <w:r w:rsidRPr="009F6DF3">
              <w:rPr>
                <w:sz w:val="24"/>
              </w:rPr>
              <w:t xml:space="preserve">Every time you’re waiting for a show or game, why not get moving, carry out an exercise or have a dance to get moving! </w:t>
            </w:r>
          </w:p>
        </w:tc>
        <w:tc>
          <w:tcPr>
            <w:tcW w:w="3013" w:type="dxa"/>
          </w:tcPr>
          <w:p w:rsidR="00FA1484" w:rsidRPr="009F6DF3" w:rsidRDefault="009F6DF3" w:rsidP="009F6DF3">
            <w:pPr>
              <w:jc w:val="center"/>
              <w:rPr>
                <w:b/>
                <w:sz w:val="28"/>
                <w:szCs w:val="24"/>
              </w:rPr>
            </w:pPr>
            <w:r w:rsidRPr="009F6DF3">
              <w:rPr>
                <w:b/>
                <w:sz w:val="28"/>
                <w:szCs w:val="24"/>
              </w:rPr>
              <w:t>Speed Clean up challenge, parents you’re welcome!</w:t>
            </w:r>
          </w:p>
          <w:p w:rsidR="009F6DF3" w:rsidRDefault="009F6DF3" w:rsidP="009F6DF3">
            <w:pPr>
              <w:jc w:val="center"/>
              <w:rPr>
                <w:b/>
                <w:sz w:val="28"/>
                <w:szCs w:val="24"/>
              </w:rPr>
            </w:pPr>
          </w:p>
          <w:p w:rsidR="009F6DF3" w:rsidRPr="009F6DF3" w:rsidRDefault="009F6DF3" w:rsidP="009F6DF3">
            <w:pPr>
              <w:jc w:val="center"/>
              <w:rPr>
                <w:sz w:val="24"/>
                <w:szCs w:val="24"/>
              </w:rPr>
            </w:pPr>
            <w:r w:rsidRPr="009F6DF3">
              <w:rPr>
                <w:sz w:val="24"/>
                <w:szCs w:val="24"/>
              </w:rPr>
              <w:t>Choose a song, don’t stop moving and cleaning for the whole track, so that’s non-stop mopping, hoovering, picking up toys, etc…</w:t>
            </w:r>
          </w:p>
          <w:p w:rsidR="009F6DF3" w:rsidRPr="009F6DF3" w:rsidRDefault="009F6DF3" w:rsidP="009F6DF3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6F0524" w:rsidRDefault="009F6DF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B9C453" wp14:editId="20ADAF12">
                <wp:simplePos x="0" y="0"/>
                <wp:positionH relativeFrom="margin">
                  <wp:align>center</wp:align>
                </wp:positionH>
                <wp:positionV relativeFrom="paragraph">
                  <wp:posOffset>-296660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F6DF3" w:rsidRPr="009F6DF3" w:rsidRDefault="00620CB8" w:rsidP="009F6DF3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Keeping Active at Home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BB9C45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23.35pt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" filled="f" stroked="f">
                <v:fill o:detectmouseclick="t"/>
                <v:textbox style="mso-fit-shape-to-text:t">
                  <w:txbxContent>
                    <w:p w:rsidR="009F6DF3" w:rsidRPr="009F6DF3" w:rsidRDefault="00620CB8" w:rsidP="009F6DF3">
                      <w:pPr>
                        <w:jc w:val="center"/>
                        <w:rPr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Keeping Active at Home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6F0524" w:rsidSect="00FA148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3F8"/>
    <w:multiLevelType w:val="hybridMultilevel"/>
    <w:tmpl w:val="C73CCD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FA1BA6"/>
    <w:multiLevelType w:val="hybridMultilevel"/>
    <w:tmpl w:val="A4E8EC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484"/>
    <w:rsid w:val="00016994"/>
    <w:rsid w:val="00467725"/>
    <w:rsid w:val="004D6982"/>
    <w:rsid w:val="00522A32"/>
    <w:rsid w:val="00620CB8"/>
    <w:rsid w:val="006F4772"/>
    <w:rsid w:val="009F6DF3"/>
    <w:rsid w:val="00C86535"/>
    <w:rsid w:val="00FA1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AE2DA0-BE04-40BB-A67D-32F1B4379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14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69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3624B1D0</Template>
  <TotalTime>0</TotalTime>
  <Pages>1</Pages>
  <Words>247</Words>
  <Characters>1410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Kariss Boyle</dc:creator>
  <cp:keywords/>
  <dc:description/>
  <cp:lastModifiedBy>HallV</cp:lastModifiedBy>
  <cp:revision>2</cp:revision>
  <dcterms:created xsi:type="dcterms:W3CDTF">2020-04-01T09:36:00Z</dcterms:created>
  <dcterms:modified xsi:type="dcterms:W3CDTF">2020-04-01T09:36:00Z</dcterms:modified>
</cp:coreProperties>
</file>