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7426" w:rsidRDefault="00777426">
      <w:pPr>
        <w:rPr>
          <w:noProof/>
          <w:lang w:eastAsia="en-GB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CA099C1" wp14:editId="78374572">
            <wp:simplePos x="0" y="0"/>
            <wp:positionH relativeFrom="column">
              <wp:posOffset>-651510</wp:posOffset>
            </wp:positionH>
            <wp:positionV relativeFrom="paragraph">
              <wp:posOffset>0</wp:posOffset>
            </wp:positionV>
            <wp:extent cx="7297420" cy="9080500"/>
            <wp:effectExtent l="0" t="0" r="0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277" t="18721" r="35964" b="8787"/>
                    <a:stretch/>
                  </pic:blipFill>
                  <pic:spPr bwMode="auto">
                    <a:xfrm>
                      <a:off x="0" y="0"/>
                      <a:ext cx="7297420" cy="9080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386A" w:rsidRDefault="00777426"/>
    <w:sectPr w:rsidR="00A338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426"/>
    <w:rsid w:val="000934E6"/>
    <w:rsid w:val="00777426"/>
    <w:rsid w:val="00B01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768A56"/>
  <w15:chartTrackingRefBased/>
  <w15:docId w15:val="{DEF74B52-CAB7-4FF3-A0A4-23C76FB0C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53581EFB</Template>
  <TotalTime>9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HallV</dc:creator>
  <cp:keywords/>
  <dc:description/>
  <cp:lastModifiedBy>HallV</cp:lastModifiedBy>
  <cp:revision>1</cp:revision>
  <dcterms:created xsi:type="dcterms:W3CDTF">2020-03-24T16:31:00Z</dcterms:created>
  <dcterms:modified xsi:type="dcterms:W3CDTF">2020-03-24T16:40:00Z</dcterms:modified>
</cp:coreProperties>
</file>