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C55327" w:rsidP="006A7A78">
            <w:r>
              <w:t>night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C55327" w:rsidP="006A7A78">
            <w:r>
              <w:t>knight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C55327" w:rsidP="006A7A78">
            <w:r>
              <w:t>blue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6A7A78" w:rsidRPr="00A46839" w:rsidRDefault="00C55327" w:rsidP="007366EE">
            <w:r>
              <w:t>blew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because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treasure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measure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enclosure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leisure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exposure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tremendous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jealous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hideous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C55327" w:rsidP="007366EE">
            <w:r>
              <w:t>fabulous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C55327" w:rsidP="007366EE">
            <w:r>
              <w:t>go</w:t>
            </w:r>
            <w:bookmarkStart w:id="0" w:name="_GoBack"/>
            <w:bookmarkEnd w:id="0"/>
            <w:r>
              <w:t>rgeous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00B78"/>
    <w:rsid w:val="0011710D"/>
    <w:rsid w:val="001221EE"/>
    <w:rsid w:val="001C2AC5"/>
    <w:rsid w:val="001D041A"/>
    <w:rsid w:val="001E118F"/>
    <w:rsid w:val="00224462"/>
    <w:rsid w:val="00234437"/>
    <w:rsid w:val="00285014"/>
    <w:rsid w:val="00287EB1"/>
    <w:rsid w:val="002A6948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6A7A78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55327"/>
    <w:rsid w:val="00C800C6"/>
    <w:rsid w:val="00CE27DE"/>
    <w:rsid w:val="00D41CFF"/>
    <w:rsid w:val="00D65344"/>
    <w:rsid w:val="00DF7C79"/>
    <w:rsid w:val="00E564CB"/>
    <w:rsid w:val="00ED7D19"/>
    <w:rsid w:val="00EE5B89"/>
    <w:rsid w:val="00F46C3B"/>
    <w:rsid w:val="00F5452A"/>
    <w:rsid w:val="00F74444"/>
    <w:rsid w:val="00FA75B8"/>
    <w:rsid w:val="00FB032A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4D0A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FE55DCD5</Template>
  <TotalTime>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BoyleK</cp:lastModifiedBy>
  <cp:revision>2</cp:revision>
  <cp:lastPrinted>2020-03-13T08:59:00Z</cp:lastPrinted>
  <dcterms:created xsi:type="dcterms:W3CDTF">2020-06-10T13:20:00Z</dcterms:created>
  <dcterms:modified xsi:type="dcterms:W3CDTF">2020-06-10T13:20:00Z</dcterms:modified>
</cp:coreProperties>
</file>