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3426F5" w:rsidRDefault="003C7032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086"/>
        <w:gridCol w:w="719"/>
        <w:gridCol w:w="1027"/>
        <w:gridCol w:w="3242"/>
        <w:gridCol w:w="1026"/>
        <w:gridCol w:w="2983"/>
        <w:gridCol w:w="991"/>
        <w:gridCol w:w="2616"/>
        <w:gridCol w:w="986"/>
      </w:tblGrid>
      <w:tr w:rsidR="00C33FDE" w:rsidRPr="003C7032" w:rsidTr="00234437">
        <w:tc>
          <w:tcPr>
            <w:tcW w:w="20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1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102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324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98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1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4941FE" w:rsidRPr="003C7032" w:rsidTr="00234437">
        <w:trPr>
          <w:trHeight w:val="410"/>
        </w:trPr>
        <w:tc>
          <w:tcPr>
            <w:tcW w:w="2086" w:type="dxa"/>
          </w:tcPr>
          <w:p w:rsidR="004941FE" w:rsidRPr="00857CDA" w:rsidRDefault="004941FE" w:rsidP="00505A4F">
            <w:r w:rsidRPr="00857CDA">
              <w:t xml:space="preserve"> 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4941FE" w:rsidRPr="003C7032" w:rsidRDefault="004941FE" w:rsidP="004941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4941FE" w:rsidRPr="003C7032" w:rsidRDefault="004941FE" w:rsidP="004941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</w:p>
        </w:tc>
        <w:tc>
          <w:tcPr>
            <w:tcW w:w="1026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2983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16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6A7A78" w:rsidRPr="003C7032" w:rsidTr="00234437">
        <w:tc>
          <w:tcPr>
            <w:tcW w:w="2086" w:type="dxa"/>
          </w:tcPr>
          <w:p w:rsidR="006A7A78" w:rsidRPr="0043277C" w:rsidRDefault="00100B78" w:rsidP="006A7A78">
            <w:r>
              <w:t>there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A7A78" w:rsidRPr="003C7032" w:rsidTr="00234437">
        <w:tc>
          <w:tcPr>
            <w:tcW w:w="2086" w:type="dxa"/>
          </w:tcPr>
          <w:p w:rsidR="006A7A78" w:rsidRPr="0043277C" w:rsidRDefault="00100B78" w:rsidP="006A7A78">
            <w:r>
              <w:t>their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A7A78" w:rsidRPr="003C7032" w:rsidTr="00234437">
        <w:tc>
          <w:tcPr>
            <w:tcW w:w="2086" w:type="dxa"/>
          </w:tcPr>
          <w:p w:rsidR="006A7A78" w:rsidRPr="0043277C" w:rsidRDefault="00100B78" w:rsidP="006A7A78">
            <w:r>
              <w:t>they’re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6A7A78" w:rsidRPr="00A46839" w:rsidRDefault="00100B78" w:rsidP="007366EE">
            <w:r>
              <w:t>here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100B78" w:rsidP="007366EE">
            <w:r>
              <w:t>hear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100B78" w:rsidP="007366EE">
            <w:r>
              <w:t>prevent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100B78" w:rsidP="007366EE">
            <w:r>
              <w:t>invent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100B78" w:rsidP="007366EE">
            <w:r>
              <w:t>venture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100B78" w:rsidP="007366EE">
            <w:r>
              <w:t>adventure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100B78" w:rsidP="007366EE">
            <w:r>
              <w:t>eventful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100B78" w:rsidP="007366EE">
            <w:r>
              <w:t>calendar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100B78" w:rsidP="007366EE">
            <w:r>
              <w:t>regular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100B78" w:rsidP="007366EE">
            <w:r>
              <w:t>particular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100B78" w:rsidP="007366EE">
            <w:r>
              <w:t>quarter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Default="00100B78" w:rsidP="007366EE">
            <w:r>
              <w:t>popular</w:t>
            </w:r>
            <w:bookmarkStart w:id="0" w:name="_GoBack"/>
            <w:bookmarkEnd w:id="0"/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1E118F" w:rsidRPr="003C7032" w:rsidTr="00234437">
        <w:tc>
          <w:tcPr>
            <w:tcW w:w="2086" w:type="dxa"/>
          </w:tcPr>
          <w:p w:rsidR="001E118F" w:rsidRPr="00CE0BE2" w:rsidRDefault="001E118F" w:rsidP="001E118F"/>
        </w:tc>
        <w:tc>
          <w:tcPr>
            <w:tcW w:w="719" w:type="dxa"/>
            <w:shd w:val="clear" w:color="auto" w:fill="A6A6A6" w:themeFill="background1" w:themeFillShade="A6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1E118F" w:rsidRPr="003C7032" w:rsidTr="00234437">
        <w:tc>
          <w:tcPr>
            <w:tcW w:w="2086" w:type="dxa"/>
          </w:tcPr>
          <w:p w:rsidR="001E118F" w:rsidRDefault="001E118F" w:rsidP="001E118F"/>
        </w:tc>
        <w:tc>
          <w:tcPr>
            <w:tcW w:w="719" w:type="dxa"/>
            <w:shd w:val="clear" w:color="auto" w:fill="A6A6A6" w:themeFill="background1" w:themeFillShade="A6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>
      <w:pPr>
        <w:rPr>
          <w:rFonts w:ascii="SassoonPrimaryInfant" w:hAnsi="SassoonPrimaryInfant"/>
          <w:sz w:val="16"/>
          <w:szCs w:val="16"/>
        </w:rPr>
      </w:pPr>
    </w:p>
    <w:p w:rsidR="003F1749" w:rsidRPr="003C7032" w:rsidRDefault="003F1749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F1749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F1749" w:rsidRDefault="003C7032" w:rsidP="003F1749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</w:t>
      </w:r>
      <w:r w:rsidR="003F1749">
        <w:rPr>
          <w:rFonts w:ascii="SassoonPrimaryInfant" w:hAnsi="SassoonPrimaryInfant"/>
          <w:sz w:val="32"/>
          <w:szCs w:val="32"/>
        </w:rPr>
        <w:t>. _____________________________________________________________________________________________</w:t>
      </w:r>
    </w:p>
    <w:p w:rsidR="003F1749" w:rsidRDefault="003F1749" w:rsidP="003F1749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p w:rsidR="003F1749" w:rsidRDefault="003F1749" w:rsidP="003F1749">
      <w:pPr>
        <w:rPr>
          <w:rFonts w:ascii="SassoonPrimaryInfant" w:hAnsi="SassoonPrimaryInfant"/>
          <w:sz w:val="32"/>
          <w:szCs w:val="32"/>
        </w:rPr>
      </w:pPr>
      <w:proofErr w:type="gramStart"/>
      <w:r>
        <w:rPr>
          <w:rFonts w:ascii="SassoonPrimaryInfant" w:hAnsi="SassoonPrimaryInfant"/>
          <w:sz w:val="32"/>
          <w:szCs w:val="32"/>
        </w:rPr>
        <w:t>5 .</w:t>
      </w:r>
      <w:proofErr w:type="gramEnd"/>
      <w:r>
        <w:rPr>
          <w:rFonts w:ascii="SassoonPrimaryInfant" w:hAnsi="SassoonPrimaryInfant"/>
          <w:sz w:val="32"/>
          <w:szCs w:val="32"/>
        </w:rPr>
        <w:t xml:space="preserve"> _____________________________________________________________________________________________</w:t>
      </w:r>
    </w:p>
    <w:p w:rsidR="003F1749" w:rsidRDefault="003F1749" w:rsidP="003F1749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6. ______________________________________________________________________________________________</w:t>
      </w:r>
    </w:p>
    <w:p w:rsidR="003426F5" w:rsidRDefault="003426F5" w:rsidP="003F1749">
      <w:pPr>
        <w:rPr>
          <w:rFonts w:ascii="SassoonPrimaryInfant" w:hAnsi="SassoonPrimaryInfant"/>
          <w:sz w:val="32"/>
          <w:szCs w:val="32"/>
        </w:rPr>
      </w:pPr>
    </w:p>
    <w:p w:rsidR="007366EE" w:rsidRDefault="007366EE" w:rsidP="003F1749">
      <w:pPr>
        <w:rPr>
          <w:rFonts w:ascii="SassoonPrimaryInfant" w:hAnsi="SassoonPrimaryInfant"/>
          <w:sz w:val="32"/>
          <w:szCs w:val="32"/>
        </w:rPr>
      </w:pPr>
    </w:p>
    <w:p w:rsidR="007366EE" w:rsidRDefault="007366EE" w:rsidP="003F1749">
      <w:pPr>
        <w:rPr>
          <w:rFonts w:ascii="SassoonPrimaryInfant" w:hAnsi="SassoonPrimaryInfant"/>
          <w:sz w:val="32"/>
          <w:szCs w:val="32"/>
        </w:rPr>
      </w:pPr>
    </w:p>
    <w:sectPr w:rsidR="007366EE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A135C"/>
    <w:multiLevelType w:val="hybridMultilevel"/>
    <w:tmpl w:val="F934FB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842976"/>
    <w:multiLevelType w:val="hybridMultilevel"/>
    <w:tmpl w:val="B4C8CA88"/>
    <w:lvl w:ilvl="0" w:tplc="7416040E">
      <w:start w:val="1"/>
      <w:numFmt w:val="decimal"/>
      <w:lvlText w:val="%1."/>
      <w:lvlJc w:val="left"/>
      <w:pPr>
        <w:ind w:left="1440" w:hanging="360"/>
      </w:pPr>
      <w:rPr>
        <w:sz w:val="2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13D0957"/>
    <w:multiLevelType w:val="hybridMultilevel"/>
    <w:tmpl w:val="13D8BDB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59F1EF4"/>
    <w:multiLevelType w:val="hybridMultilevel"/>
    <w:tmpl w:val="3D0A10AE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13759"/>
    <w:rsid w:val="0008360A"/>
    <w:rsid w:val="000910AA"/>
    <w:rsid w:val="001003C4"/>
    <w:rsid w:val="00100B78"/>
    <w:rsid w:val="0011710D"/>
    <w:rsid w:val="001221EE"/>
    <w:rsid w:val="001C2AC5"/>
    <w:rsid w:val="001D041A"/>
    <w:rsid w:val="001E118F"/>
    <w:rsid w:val="00224462"/>
    <w:rsid w:val="00234437"/>
    <w:rsid w:val="00285014"/>
    <w:rsid w:val="00287EB1"/>
    <w:rsid w:val="002A6948"/>
    <w:rsid w:val="00311333"/>
    <w:rsid w:val="003426F5"/>
    <w:rsid w:val="00343976"/>
    <w:rsid w:val="003547F7"/>
    <w:rsid w:val="00375B8B"/>
    <w:rsid w:val="003C7032"/>
    <w:rsid w:val="003F1749"/>
    <w:rsid w:val="00411635"/>
    <w:rsid w:val="004941FE"/>
    <w:rsid w:val="004961CE"/>
    <w:rsid w:val="004A3AC5"/>
    <w:rsid w:val="00505A4F"/>
    <w:rsid w:val="005E33F6"/>
    <w:rsid w:val="00623BE8"/>
    <w:rsid w:val="0066570F"/>
    <w:rsid w:val="006A1C7B"/>
    <w:rsid w:val="006A7A78"/>
    <w:rsid w:val="00724DE3"/>
    <w:rsid w:val="007366EE"/>
    <w:rsid w:val="00745063"/>
    <w:rsid w:val="00856FEC"/>
    <w:rsid w:val="00873C78"/>
    <w:rsid w:val="008A585C"/>
    <w:rsid w:val="008B6132"/>
    <w:rsid w:val="008C708C"/>
    <w:rsid w:val="008D1C8A"/>
    <w:rsid w:val="008D51E0"/>
    <w:rsid w:val="00956581"/>
    <w:rsid w:val="009C4DCA"/>
    <w:rsid w:val="009F41ED"/>
    <w:rsid w:val="00AA487A"/>
    <w:rsid w:val="00AA4AFB"/>
    <w:rsid w:val="00B46A68"/>
    <w:rsid w:val="00B71095"/>
    <w:rsid w:val="00B86818"/>
    <w:rsid w:val="00BE549D"/>
    <w:rsid w:val="00C13563"/>
    <w:rsid w:val="00C33FDE"/>
    <w:rsid w:val="00C800C6"/>
    <w:rsid w:val="00CE27DE"/>
    <w:rsid w:val="00D41CFF"/>
    <w:rsid w:val="00D65344"/>
    <w:rsid w:val="00DF7C79"/>
    <w:rsid w:val="00E564CB"/>
    <w:rsid w:val="00ED7D19"/>
    <w:rsid w:val="00EE5B89"/>
    <w:rsid w:val="00F46C3B"/>
    <w:rsid w:val="00F5452A"/>
    <w:rsid w:val="00F74444"/>
    <w:rsid w:val="00FA75B8"/>
    <w:rsid w:val="00FC2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9012D0"/>
  <w15:docId w15:val="{F8AD0D9F-D557-4C4B-A826-88DCF2AC5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F174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1749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947259C6</Template>
  <TotalTime>0</TotalTime>
  <Pages>2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BoyleK</cp:lastModifiedBy>
  <cp:revision>2</cp:revision>
  <cp:lastPrinted>2020-03-13T08:59:00Z</cp:lastPrinted>
  <dcterms:created xsi:type="dcterms:W3CDTF">2020-06-10T07:04:00Z</dcterms:created>
  <dcterms:modified xsi:type="dcterms:W3CDTF">2020-06-10T07:04:00Z</dcterms:modified>
</cp:coreProperties>
</file>