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A6948" w:rsidP="006A7A78">
            <w:r>
              <w:t>any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A6948" w:rsidP="006A7A78">
            <w:r>
              <w:t>clothes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A6948" w:rsidP="006A7A78">
            <w:r>
              <w:t>water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2A6948" w:rsidP="007366EE">
            <w:r>
              <w:t>busy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poor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horoscope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periscope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spectator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perspective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spectacles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non-stick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non-fiction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non-violent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A6948" w:rsidP="007366EE">
            <w:r>
              <w:t>non-believer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2A6948" w:rsidP="007366EE">
            <w:r>
              <w:t>nonsense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2A6948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1E53D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FD459BE0</Template>
  <TotalTime>0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2020-06-08T10:38:00Z</dcterms:created>
  <dcterms:modified xsi:type="dcterms:W3CDTF">2020-06-08T10:38:00Z</dcterms:modified>
</cp:coreProperties>
</file>