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086"/>
        <w:gridCol w:w="719"/>
        <w:gridCol w:w="1027"/>
        <w:gridCol w:w="3242"/>
        <w:gridCol w:w="1026"/>
        <w:gridCol w:w="2983"/>
        <w:gridCol w:w="991"/>
        <w:gridCol w:w="2616"/>
        <w:gridCol w:w="986"/>
      </w:tblGrid>
      <w:tr w:rsidR="00C33FDE" w:rsidRPr="003C7032" w:rsidTr="00234437">
        <w:tc>
          <w:tcPr>
            <w:tcW w:w="20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1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4941FE" w:rsidRPr="003C7032" w:rsidTr="00234437">
        <w:trPr>
          <w:trHeight w:val="410"/>
        </w:trPr>
        <w:tc>
          <w:tcPr>
            <w:tcW w:w="2086" w:type="dxa"/>
          </w:tcPr>
          <w:p w:rsidR="004941FE" w:rsidRPr="00857CDA" w:rsidRDefault="004941FE" w:rsidP="00505A4F">
            <w:r w:rsidRPr="00857CDA">
              <w:t xml:space="preserve"> 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</w:p>
        </w:tc>
        <w:tc>
          <w:tcPr>
            <w:tcW w:w="102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2983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1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FB032A" w:rsidP="006A7A78">
            <w:r>
              <w:t>quite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FB032A" w:rsidP="006A7A78">
            <w:r>
              <w:t>quiet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FB032A" w:rsidP="006A7A78">
            <w:r>
              <w:t>bare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6A7A78" w:rsidRPr="00A46839" w:rsidRDefault="00FB032A" w:rsidP="007366EE">
            <w:r>
              <w:t>bear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FB032A" w:rsidP="007366EE">
            <w:r>
              <w:t>one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FB032A" w:rsidP="007366EE">
            <w:r>
              <w:t xml:space="preserve">natural 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FB032A" w:rsidP="007366EE">
            <w:r>
              <w:t>occasional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FB032A" w:rsidP="007366EE">
            <w:r>
              <w:t>accidental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FB032A" w:rsidP="007366EE">
            <w:r>
              <w:t>sensational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FB032A" w:rsidP="007366EE">
            <w:r>
              <w:t>personal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FB032A" w:rsidP="007366EE">
            <w:r>
              <w:t>dangerous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FB032A" w:rsidP="007366EE">
            <w:r>
              <w:t>poisonous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FB032A" w:rsidP="007366EE">
            <w:r>
              <w:t>mountainous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FB032A" w:rsidP="007366EE">
            <w:r>
              <w:t>joyous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Default="00FB032A" w:rsidP="007366EE">
            <w:r>
              <w:t>hazardous</w:t>
            </w:r>
            <w:bookmarkStart w:id="0" w:name="_GoBack"/>
            <w:bookmarkEnd w:id="0"/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Pr="00CE0BE2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>
      <w:pPr>
        <w:rPr>
          <w:rFonts w:ascii="SassoonPrimaryInfant" w:hAnsi="SassoonPrimaryInfant"/>
          <w:sz w:val="16"/>
          <w:szCs w:val="16"/>
        </w:rPr>
      </w:pPr>
    </w:p>
    <w:p w:rsidR="003F1749" w:rsidRPr="003C7032" w:rsidRDefault="003F1749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F1749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F1749" w:rsidRDefault="003C7032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</w:t>
      </w:r>
      <w:r w:rsidR="003F1749">
        <w:rPr>
          <w:rFonts w:ascii="SassoonPrimaryInfant" w:hAnsi="SassoonPrimaryInfant"/>
          <w:sz w:val="32"/>
          <w:szCs w:val="32"/>
        </w:rPr>
        <w:t>.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proofErr w:type="gramStart"/>
      <w:r>
        <w:rPr>
          <w:rFonts w:ascii="SassoonPrimaryInfant" w:hAnsi="SassoonPrimaryInfant"/>
          <w:sz w:val="32"/>
          <w:szCs w:val="32"/>
        </w:rPr>
        <w:t>5 .</w:t>
      </w:r>
      <w:proofErr w:type="gramEnd"/>
      <w:r>
        <w:rPr>
          <w:rFonts w:ascii="SassoonPrimaryInfant" w:hAnsi="SassoonPrimaryInfant"/>
          <w:sz w:val="32"/>
          <w:szCs w:val="32"/>
        </w:rPr>
        <w:t xml:space="preserve">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6. ______________________________________________________________________________________________</w:t>
      </w:r>
    </w:p>
    <w:p w:rsidR="003426F5" w:rsidRDefault="003426F5" w:rsidP="003F1749">
      <w:pPr>
        <w:rPr>
          <w:rFonts w:ascii="SassoonPrimaryInfant" w:hAnsi="SassoonPrimaryInfant"/>
          <w:sz w:val="32"/>
          <w:szCs w:val="32"/>
        </w:rPr>
      </w:pPr>
    </w:p>
    <w:p w:rsidR="007366EE" w:rsidRDefault="007366EE" w:rsidP="003F1749">
      <w:pPr>
        <w:rPr>
          <w:rFonts w:ascii="SassoonPrimaryInfant" w:hAnsi="SassoonPrimaryInfant"/>
          <w:sz w:val="32"/>
          <w:szCs w:val="32"/>
        </w:rPr>
      </w:pPr>
    </w:p>
    <w:p w:rsidR="007366EE" w:rsidRDefault="007366EE" w:rsidP="003F1749">
      <w:pPr>
        <w:rPr>
          <w:rFonts w:ascii="SassoonPrimaryInfant" w:hAnsi="SassoonPrimaryInfant"/>
          <w:sz w:val="32"/>
          <w:szCs w:val="32"/>
        </w:rPr>
      </w:pPr>
    </w:p>
    <w:sectPr w:rsidR="007366EE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135C"/>
    <w:multiLevelType w:val="hybridMultilevel"/>
    <w:tmpl w:val="F934F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42976"/>
    <w:multiLevelType w:val="hybridMultilevel"/>
    <w:tmpl w:val="B4C8CA88"/>
    <w:lvl w:ilvl="0" w:tplc="7416040E">
      <w:start w:val="1"/>
      <w:numFmt w:val="decimal"/>
      <w:lvlText w:val="%1."/>
      <w:lvlJc w:val="left"/>
      <w:pPr>
        <w:ind w:left="1440" w:hanging="360"/>
      </w:pPr>
      <w:rPr>
        <w:sz w:val="2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13D0957"/>
    <w:multiLevelType w:val="hybridMultilevel"/>
    <w:tmpl w:val="13D8BDB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59F1EF4"/>
    <w:multiLevelType w:val="hybridMultilevel"/>
    <w:tmpl w:val="3D0A10AE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13759"/>
    <w:rsid w:val="0008360A"/>
    <w:rsid w:val="000910AA"/>
    <w:rsid w:val="001003C4"/>
    <w:rsid w:val="00100B78"/>
    <w:rsid w:val="0011710D"/>
    <w:rsid w:val="001221EE"/>
    <w:rsid w:val="001C2AC5"/>
    <w:rsid w:val="001D041A"/>
    <w:rsid w:val="001E118F"/>
    <w:rsid w:val="00224462"/>
    <w:rsid w:val="00234437"/>
    <w:rsid w:val="00285014"/>
    <w:rsid w:val="00287EB1"/>
    <w:rsid w:val="002A6948"/>
    <w:rsid w:val="00311333"/>
    <w:rsid w:val="003426F5"/>
    <w:rsid w:val="00343976"/>
    <w:rsid w:val="003547F7"/>
    <w:rsid w:val="00375B8B"/>
    <w:rsid w:val="003C7032"/>
    <w:rsid w:val="003F1749"/>
    <w:rsid w:val="00411635"/>
    <w:rsid w:val="004941FE"/>
    <w:rsid w:val="004961CE"/>
    <w:rsid w:val="004A3AC5"/>
    <w:rsid w:val="00505A4F"/>
    <w:rsid w:val="005E33F6"/>
    <w:rsid w:val="00623BE8"/>
    <w:rsid w:val="0066570F"/>
    <w:rsid w:val="006A1C7B"/>
    <w:rsid w:val="006A7A78"/>
    <w:rsid w:val="00724DE3"/>
    <w:rsid w:val="007366EE"/>
    <w:rsid w:val="00745063"/>
    <w:rsid w:val="00856FEC"/>
    <w:rsid w:val="00873C78"/>
    <w:rsid w:val="008A585C"/>
    <w:rsid w:val="008B6132"/>
    <w:rsid w:val="008C708C"/>
    <w:rsid w:val="008D1C8A"/>
    <w:rsid w:val="008D51E0"/>
    <w:rsid w:val="00956581"/>
    <w:rsid w:val="009C4DCA"/>
    <w:rsid w:val="009F41ED"/>
    <w:rsid w:val="00AA487A"/>
    <w:rsid w:val="00AA4AFB"/>
    <w:rsid w:val="00B46A68"/>
    <w:rsid w:val="00B71095"/>
    <w:rsid w:val="00B86818"/>
    <w:rsid w:val="00BE549D"/>
    <w:rsid w:val="00C13563"/>
    <w:rsid w:val="00C33FDE"/>
    <w:rsid w:val="00C800C6"/>
    <w:rsid w:val="00CE27DE"/>
    <w:rsid w:val="00D41CFF"/>
    <w:rsid w:val="00D65344"/>
    <w:rsid w:val="00DF7C79"/>
    <w:rsid w:val="00E564CB"/>
    <w:rsid w:val="00ED7D19"/>
    <w:rsid w:val="00EE5B89"/>
    <w:rsid w:val="00F46C3B"/>
    <w:rsid w:val="00F5452A"/>
    <w:rsid w:val="00F74444"/>
    <w:rsid w:val="00FA75B8"/>
    <w:rsid w:val="00FB032A"/>
    <w:rsid w:val="00FC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44D0A"/>
  <w15:docId w15:val="{F8AD0D9F-D557-4C4B-A826-88DCF2AC5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17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74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FE55DCD5</Template>
  <TotalTime>0</TotalTime>
  <Pages>2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BoyleK</cp:lastModifiedBy>
  <cp:revision>2</cp:revision>
  <cp:lastPrinted>2020-03-13T08:59:00Z</cp:lastPrinted>
  <dcterms:created xsi:type="dcterms:W3CDTF">2020-06-10T13:15:00Z</dcterms:created>
  <dcterms:modified xsi:type="dcterms:W3CDTF">2020-06-10T13:15:00Z</dcterms:modified>
</cp:coreProperties>
</file>