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7FA" w:rsidRPr="001423A2" w:rsidRDefault="00C13623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  <w:b w:val="0"/>
          <w:bCs w:val="0"/>
          <w:sz w:val="20"/>
          <w:szCs w:val="20"/>
        </w:rPr>
      </w:pPr>
      <w:bookmarkStart w:id="0" w:name="_GoBack"/>
      <w:bookmarkEnd w:id="0"/>
      <w:r w:rsidRPr="001423A2">
        <w:rPr>
          <w:noProof/>
          <w:lang w:val="en-GB"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4733925</wp:posOffset>
            </wp:positionH>
            <wp:positionV relativeFrom="paragraph">
              <wp:posOffset>-342900</wp:posOffset>
            </wp:positionV>
            <wp:extent cx="1457325" cy="714375"/>
            <wp:effectExtent l="19050" t="0" r="9525" b="0"/>
            <wp:wrapThrough wrapText="bothSides">
              <wp:wrapPolygon edited="0">
                <wp:start x="-282" y="0"/>
                <wp:lineTo x="-282" y="21312"/>
                <wp:lineTo x="21741" y="21312"/>
                <wp:lineTo x="21741" y="0"/>
                <wp:lineTo x="-282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77FA" w:rsidRPr="001423A2" w:rsidRDefault="002377FA">
      <w:pPr>
        <w:pStyle w:val="BodyText"/>
        <w:kinsoku w:val="0"/>
        <w:overflowPunct w:val="0"/>
        <w:spacing w:before="10"/>
        <w:ind w:left="0"/>
        <w:rPr>
          <w:rFonts w:ascii="Times New Roman" w:hAnsi="Times New Roman" w:cs="Times New Roman"/>
          <w:b w:val="0"/>
          <w:bCs w:val="0"/>
          <w:sz w:val="18"/>
          <w:szCs w:val="18"/>
        </w:rPr>
      </w:pPr>
    </w:p>
    <w:p w:rsidR="008B35A2" w:rsidRPr="001423A2" w:rsidRDefault="00482938" w:rsidP="00032DF2">
      <w:pPr>
        <w:pStyle w:val="BodyText"/>
        <w:kinsoku w:val="0"/>
        <w:overflowPunct w:val="0"/>
        <w:spacing w:before="42" w:line="384" w:lineRule="exact"/>
        <w:ind w:right="3938"/>
        <w:rPr>
          <w:color w:val="007983"/>
          <w:sz w:val="32"/>
          <w:szCs w:val="32"/>
        </w:rPr>
      </w:pPr>
      <w:r w:rsidRPr="001423A2">
        <w:rPr>
          <w:color w:val="007983"/>
          <w:sz w:val="32"/>
          <w:szCs w:val="32"/>
        </w:rPr>
        <w:t>Plan your own naming ceremony</w:t>
      </w:r>
    </w:p>
    <w:p w:rsidR="002377FA" w:rsidRPr="001423A2" w:rsidRDefault="002377FA">
      <w:pPr>
        <w:pStyle w:val="BodyText"/>
        <w:kinsoku w:val="0"/>
        <w:overflowPunct w:val="0"/>
        <w:spacing w:before="3"/>
        <w:ind w:left="0"/>
        <w:rPr>
          <w:sz w:val="22"/>
          <w:szCs w:val="22"/>
        </w:rPr>
      </w:pPr>
    </w:p>
    <w:p w:rsidR="002377FA" w:rsidRPr="001423A2" w:rsidRDefault="00FF1D3F">
      <w:pPr>
        <w:pStyle w:val="BodyText"/>
        <w:kinsoku w:val="0"/>
        <w:overflowPunct w:val="0"/>
        <w:spacing w:before="0" w:line="20" w:lineRule="exact"/>
        <w:ind w:left="100"/>
        <w:rPr>
          <w:b w:val="0"/>
          <w:bCs w:val="0"/>
          <w:sz w:val="2"/>
          <w:szCs w:val="2"/>
        </w:rPr>
      </w:pPr>
      <w:r>
        <w:rPr>
          <w:b w:val="0"/>
          <w:bCs w:val="0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184900" cy="45085"/>
                <wp:effectExtent l="6350" t="0" r="0" b="0"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4900" cy="45085"/>
                          <a:chOff x="0" y="0"/>
                          <a:chExt cx="10225" cy="20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10205" cy="20"/>
                          </a:xfrm>
                          <a:custGeom>
                            <a:avLst/>
                            <a:gdLst>
                              <a:gd name="T0" fmla="*/ 0 w 10205"/>
                              <a:gd name="T1" fmla="*/ 0 h 20"/>
                              <a:gd name="T2" fmla="*/ 10204 w 10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05" h="20">
                                <a:moveTo>
                                  <a:pt x="0" y="0"/>
                                </a:moveTo>
                                <a:lnTo>
                                  <a:pt x="1020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798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F319EE" id="Group 3" o:spid="_x0000_s1026" style="width:487pt;height:3.55pt;mso-position-horizontal-relative:char;mso-position-vertical-relative:line" coordsize="1022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">
                <v:shape id="Freeform 4" o:spid="_x0000_s1027" style="position:absolute;left:10;top:10;width:10205;height:20;visibility:visible;mso-wrap-style:square;v-text-anchor:top" coordsize="10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" path="m,l10204,e" filled="f" strokecolor="#007983" strokeweight="1pt">
                  <v:path arrowok="t" o:connecttype="custom" o:connectlocs="0,0;10204,0" o:connectangles="0,0"/>
                </v:shape>
                <w10:anchorlock/>
              </v:group>
            </w:pict>
          </mc:Fallback>
        </mc:AlternateContent>
      </w:r>
    </w:p>
    <w:p w:rsidR="00B040C9" w:rsidRPr="001423A2" w:rsidRDefault="00B040C9" w:rsidP="00B040C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2"/>
        <w:gridCol w:w="4868"/>
      </w:tblGrid>
      <w:tr w:rsidR="00B040C9" w:rsidRPr="001423A2" w:rsidTr="00B040C9">
        <w:tc>
          <w:tcPr>
            <w:tcW w:w="4983" w:type="dxa"/>
          </w:tcPr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423A2">
              <w:rPr>
                <w:rFonts w:ascii="Calibri" w:hAnsi="Calibri"/>
                <w:sz w:val="28"/>
                <w:szCs w:val="28"/>
                <w:u w:val="single"/>
              </w:rPr>
              <w:t>Where</w:t>
            </w:r>
            <w:r w:rsidRPr="001423A2">
              <w:rPr>
                <w:rFonts w:ascii="Calibri" w:hAnsi="Calibri"/>
                <w:sz w:val="28"/>
                <w:szCs w:val="28"/>
              </w:rPr>
              <w:t xml:space="preserve"> would you hold it?</w:t>
            </w: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792673" w:rsidRPr="001423A2" w:rsidRDefault="00792673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792673" w:rsidRPr="001423A2" w:rsidRDefault="00792673" w:rsidP="00792673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4983" w:type="dxa"/>
          </w:tcPr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423A2">
              <w:rPr>
                <w:rFonts w:ascii="Calibri" w:hAnsi="Calibri"/>
                <w:sz w:val="28"/>
                <w:szCs w:val="28"/>
                <w:u w:val="single"/>
              </w:rPr>
              <w:t>Who</w:t>
            </w:r>
            <w:r w:rsidRPr="001423A2">
              <w:rPr>
                <w:rFonts w:ascii="Calibri" w:hAnsi="Calibri"/>
                <w:sz w:val="28"/>
                <w:szCs w:val="28"/>
              </w:rPr>
              <w:t xml:space="preserve"> would</w:t>
            </w:r>
            <w:r w:rsidR="001928D1" w:rsidRPr="001423A2">
              <w:rPr>
                <w:rFonts w:ascii="Calibri" w:hAnsi="Calibri"/>
                <w:sz w:val="28"/>
                <w:szCs w:val="28"/>
              </w:rPr>
              <w:t xml:space="preserve"> you</w:t>
            </w:r>
            <w:r w:rsidRPr="001423A2">
              <w:rPr>
                <w:rFonts w:ascii="Calibri" w:hAnsi="Calibri"/>
                <w:sz w:val="28"/>
                <w:szCs w:val="28"/>
              </w:rPr>
              <w:t xml:space="preserve"> invite?</w:t>
            </w: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1928D1" w:rsidRPr="001423A2" w:rsidRDefault="001928D1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</w:tc>
      </w:tr>
      <w:tr w:rsidR="00B040C9" w:rsidRPr="001423A2" w:rsidTr="00B040C9">
        <w:tc>
          <w:tcPr>
            <w:tcW w:w="4983" w:type="dxa"/>
          </w:tcPr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423A2">
              <w:rPr>
                <w:rFonts w:ascii="Calibri" w:hAnsi="Calibri"/>
                <w:sz w:val="28"/>
                <w:szCs w:val="28"/>
                <w:u w:val="single"/>
              </w:rPr>
              <w:t>What</w:t>
            </w:r>
            <w:r w:rsidRPr="001423A2">
              <w:rPr>
                <w:rFonts w:ascii="Calibri" w:hAnsi="Calibri"/>
                <w:sz w:val="28"/>
                <w:szCs w:val="28"/>
              </w:rPr>
              <w:t xml:space="preserve"> would you do to make it special?</w:t>
            </w: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792673" w:rsidRDefault="00792673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F95668" w:rsidRPr="001423A2" w:rsidRDefault="00F95668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4983" w:type="dxa"/>
          </w:tcPr>
          <w:p w:rsidR="00B040C9" w:rsidRPr="001423A2" w:rsidRDefault="00B040C9" w:rsidP="001928D1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423A2">
              <w:rPr>
                <w:rFonts w:ascii="Calibri" w:hAnsi="Calibri"/>
                <w:sz w:val="28"/>
                <w:szCs w:val="28"/>
              </w:rPr>
              <w:t xml:space="preserve">What would you </w:t>
            </w:r>
            <w:r w:rsidRPr="001423A2">
              <w:rPr>
                <w:rFonts w:ascii="Calibri" w:hAnsi="Calibri"/>
                <w:sz w:val="28"/>
                <w:szCs w:val="28"/>
                <w:u w:val="single"/>
              </w:rPr>
              <w:t>say</w:t>
            </w:r>
            <w:r w:rsidR="001928D1" w:rsidRPr="001423A2">
              <w:rPr>
                <w:rFonts w:ascii="Calibri" w:hAnsi="Calibri"/>
                <w:sz w:val="28"/>
                <w:szCs w:val="28"/>
              </w:rPr>
              <w:t xml:space="preserve"> and why?</w:t>
            </w:r>
          </w:p>
        </w:tc>
      </w:tr>
    </w:tbl>
    <w:p w:rsidR="00B040C9" w:rsidRPr="001423A2" w:rsidRDefault="00B040C9" w:rsidP="00B040C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0"/>
      </w:tblGrid>
      <w:tr w:rsidR="00B040C9" w:rsidRPr="001423A2" w:rsidTr="00B040C9">
        <w:tc>
          <w:tcPr>
            <w:tcW w:w="9966" w:type="dxa"/>
          </w:tcPr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1423A2">
              <w:rPr>
                <w:rFonts w:ascii="Calibri" w:hAnsi="Calibri"/>
                <w:sz w:val="28"/>
                <w:szCs w:val="28"/>
              </w:rPr>
              <w:t xml:space="preserve">Draw a </w:t>
            </w:r>
            <w:r w:rsidRPr="001423A2">
              <w:rPr>
                <w:rFonts w:ascii="Calibri" w:hAnsi="Calibri"/>
                <w:sz w:val="28"/>
                <w:szCs w:val="28"/>
                <w:u w:val="single"/>
              </w:rPr>
              <w:t>picture</w:t>
            </w:r>
            <w:r w:rsidRPr="001423A2">
              <w:rPr>
                <w:rFonts w:ascii="Calibri" w:hAnsi="Calibri"/>
                <w:sz w:val="28"/>
                <w:szCs w:val="28"/>
              </w:rPr>
              <w:t xml:space="preserve"> of the naming ceremony</w:t>
            </w: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792673" w:rsidRPr="001423A2" w:rsidRDefault="00792673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  <w:p w:rsidR="00B040C9" w:rsidRPr="001423A2" w:rsidRDefault="00B040C9" w:rsidP="00B040C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</w:p>
        </w:tc>
      </w:tr>
    </w:tbl>
    <w:p w:rsidR="00B040C9" w:rsidRPr="001423A2" w:rsidRDefault="00B040C9" w:rsidP="00F95668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sz w:val="28"/>
          <w:szCs w:val="28"/>
        </w:rPr>
      </w:pPr>
    </w:p>
    <w:sectPr w:rsidR="00B040C9" w:rsidRPr="001423A2" w:rsidSect="007B4E5C">
      <w:footerReference w:type="default" r:id="rId7"/>
      <w:type w:val="continuous"/>
      <w:pgSz w:w="11910" w:h="16840"/>
      <w:pgMar w:top="1440" w:right="1080" w:bottom="1440" w:left="108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3A2" w:rsidRDefault="001423A2" w:rsidP="00ED513E">
      <w:r>
        <w:separator/>
      </w:r>
    </w:p>
  </w:endnote>
  <w:endnote w:type="continuationSeparator" w:id="0">
    <w:p w:rsidR="001423A2" w:rsidRDefault="001423A2" w:rsidP="00ED5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3A2" w:rsidRPr="00031E65" w:rsidRDefault="001423A2" w:rsidP="00ED513E">
    <w:pPr>
      <w:pStyle w:val="Footer"/>
      <w:rPr>
        <w:sz w:val="20"/>
        <w:szCs w:val="20"/>
      </w:rPr>
    </w:pPr>
    <w:r w:rsidRPr="00031E65">
      <w:rPr>
        <w:rFonts w:ascii="Calibri" w:hAnsi="Calibri"/>
        <w:color w:val="222222"/>
        <w:sz w:val="20"/>
        <w:szCs w:val="20"/>
        <w:shd w:val="clear" w:color="auto" w:fill="FFFFFF"/>
      </w:rPr>
      <w:t>Br</w:t>
    </w:r>
    <w:r>
      <w:rPr>
        <w:rFonts w:ascii="Calibri" w:hAnsi="Calibri"/>
        <w:color w:val="222222"/>
        <w:sz w:val="20"/>
        <w:szCs w:val="20"/>
        <w:shd w:val="clear" w:color="auto" w:fill="FFFFFF"/>
      </w:rPr>
      <w:t>itish Humanist Association ©2016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3A2" w:rsidRDefault="001423A2" w:rsidP="00ED513E">
      <w:r>
        <w:separator/>
      </w:r>
    </w:p>
  </w:footnote>
  <w:footnote w:type="continuationSeparator" w:id="0">
    <w:p w:rsidR="001423A2" w:rsidRDefault="001423A2" w:rsidP="00ED51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5A2"/>
    <w:rsid w:val="000244B9"/>
    <w:rsid w:val="00031E65"/>
    <w:rsid w:val="00032DF2"/>
    <w:rsid w:val="0003785F"/>
    <w:rsid w:val="00044634"/>
    <w:rsid w:val="000D589E"/>
    <w:rsid w:val="000D5C3F"/>
    <w:rsid w:val="00112D7A"/>
    <w:rsid w:val="001423A2"/>
    <w:rsid w:val="001928D1"/>
    <w:rsid w:val="001A233E"/>
    <w:rsid w:val="001A7474"/>
    <w:rsid w:val="001C289B"/>
    <w:rsid w:val="001D699E"/>
    <w:rsid w:val="001F590E"/>
    <w:rsid w:val="002377FA"/>
    <w:rsid w:val="0028433C"/>
    <w:rsid w:val="003C7805"/>
    <w:rsid w:val="003D57B7"/>
    <w:rsid w:val="00482938"/>
    <w:rsid w:val="00503382"/>
    <w:rsid w:val="00532416"/>
    <w:rsid w:val="00610976"/>
    <w:rsid w:val="00650D55"/>
    <w:rsid w:val="00696DAD"/>
    <w:rsid w:val="00743C50"/>
    <w:rsid w:val="00792673"/>
    <w:rsid w:val="007B4E5C"/>
    <w:rsid w:val="008B35A2"/>
    <w:rsid w:val="0094200E"/>
    <w:rsid w:val="00A3491E"/>
    <w:rsid w:val="00B040C9"/>
    <w:rsid w:val="00C13623"/>
    <w:rsid w:val="00DD4BD2"/>
    <w:rsid w:val="00ED513E"/>
    <w:rsid w:val="00EE384D"/>
    <w:rsid w:val="00F95668"/>
    <w:rsid w:val="00FB743A"/>
    <w:rsid w:val="00FF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5:docId w15:val="{10E2A606-85C4-4A2F-AE7C-4266D2643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44634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44634"/>
    <w:pPr>
      <w:spacing w:before="201"/>
      <w:ind w:left="110"/>
    </w:pPr>
    <w:rPr>
      <w:rFonts w:ascii="Calibri" w:hAnsi="Calibri" w:cs="Calibri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44634"/>
    <w:rPr>
      <w:rFonts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044634"/>
  </w:style>
  <w:style w:type="paragraph" w:customStyle="1" w:styleId="TableParagraph">
    <w:name w:val="Table Paragraph"/>
    <w:basedOn w:val="Normal"/>
    <w:uiPriority w:val="1"/>
    <w:qFormat/>
    <w:rsid w:val="00044634"/>
  </w:style>
  <w:style w:type="paragraph" w:styleId="BalloonText">
    <w:name w:val="Balloon Text"/>
    <w:basedOn w:val="Normal"/>
    <w:link w:val="BalloonTextChar"/>
    <w:uiPriority w:val="99"/>
    <w:semiHidden/>
    <w:unhideWhenUsed/>
    <w:rsid w:val="000244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4B9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ED51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D513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D51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13E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112D7A"/>
    <w:pPr>
      <w:widowControl/>
      <w:autoSpaceDE/>
      <w:autoSpaceDN/>
      <w:adjustRightInd/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B040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2F7F8"/>
        </a:solidFill>
        <a:ln>
          <a:noFill/>
        </a:ln>
        <a:effectLst>
          <a:outerShdw blurRad="40000" dist="23000" dir="5400000" rotWithShape="0">
            <a:srgbClr val="000000">
              <a:alpha val="34999"/>
            </a:srgbClr>
          </a:outerShdw>
        </a:effectLst>
        <a:extLst>
          <a:ext uri="{91240B29-F687-4f45-9708-019B960494DF}">
            <a14:hiddenLine xmlns:a14="http://schemas.microsoft.com/office/drawing/2010/main" xmlns="" w="9525" cap="flat" cmpd="sng">
              <a:solidFill>
                <a:srgbClr val="4A7EBB"/>
              </a:solidFill>
              <a:prstDash val="solid"/>
              <a:miter lim="800000"/>
              <a:headEnd/>
              <a:tailEnd/>
            </a14:hiddenLine>
          </a:ext>
        </a:extLst>
      </a:spPr>
      <a:bodyPr rot="0" vert="horz" wrap="square" lIns="91440" tIns="45720" rIns="91440" bIns="45720" anchor="ctr" anchorCtr="0" upright="1">
        <a:noAutofit/>
      </a:bodyPr>
      <a:lstStyle/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EC2FC553</Template>
  <TotalTime>0</TotalTime>
  <Pages>1</Pages>
  <Words>34</Words>
  <Characters>196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BHA Education Lesson Plan.indd</vt:lpstr>
    </vt:vector>
  </TitlesOfParts>
  <Company>BHA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BHA Education Lesson Plan.indd</dc:title>
  <dc:creator>Luke Donnellan</dc:creator>
  <cp:lastModifiedBy>HallV</cp:lastModifiedBy>
  <cp:revision>2</cp:revision>
  <cp:lastPrinted>2016-04-15T15:30:00Z</cp:lastPrinted>
  <dcterms:created xsi:type="dcterms:W3CDTF">2020-06-22T10:06:00Z</dcterms:created>
  <dcterms:modified xsi:type="dcterms:W3CDTF">2020-06-22T10:06:00Z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