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9E94C" w14:textId="77777777" w:rsidR="0002093F" w:rsidRDefault="00B62250" w:rsidP="00B62250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A7C9A5" wp14:editId="01E383A0">
                <wp:simplePos x="0" y="0"/>
                <wp:positionH relativeFrom="column">
                  <wp:posOffset>990600</wp:posOffset>
                </wp:positionH>
                <wp:positionV relativeFrom="paragraph">
                  <wp:posOffset>608965</wp:posOffset>
                </wp:positionV>
                <wp:extent cx="5602515" cy="863237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2515" cy="86323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F35005" w14:textId="77777777" w:rsidR="00994DE6" w:rsidRPr="00AD2F12" w:rsidRDefault="00994DE6" w:rsidP="00994DE6">
                            <w:pPr>
                              <w:widowControl w:val="0"/>
                              <w:spacing w:after="120" w:line="285" w:lineRule="auto"/>
                              <w:jc w:val="center"/>
                              <w:rPr>
                                <w:rFonts w:ascii="Century Gothic" w:eastAsia="Calibri" w:hAnsi="Century Gothic" w:cs="Calibri"/>
                                <w:b/>
                                <w:color w:val="000000"/>
                                <w:kern w:val="28"/>
                                <w:sz w:val="36"/>
                                <w:szCs w:val="36"/>
                                <w:lang w:val="en-GB"/>
                                <w14:cntxtAlts/>
                              </w:rPr>
                            </w:pPr>
                            <w:r w:rsidRPr="00AD2F12">
                              <w:rPr>
                                <w:rFonts w:ascii="Century Gothic" w:eastAsia="Calibri" w:hAnsi="Century Gothic" w:cs="Calibri"/>
                                <w:b/>
                                <w:color w:val="000000"/>
                                <w:kern w:val="28"/>
                                <w:sz w:val="36"/>
                                <w:szCs w:val="36"/>
                                <w:lang w:val="en-GB"/>
                                <w14:cntxtAlts/>
                              </w:rPr>
                              <w:t>KS2 Extension resource – location challenge!</w:t>
                            </w:r>
                            <w:r w:rsidRPr="00AD2F12">
                              <w:rPr>
                                <w:rFonts w:ascii="Century Gothic" w:eastAsia="Calibri" w:hAnsi="Century Gothic" w:cs="Helvetica-Bold"/>
                                <w:b/>
                                <w:bCs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10E6C67" wp14:editId="21615874">
                                  <wp:extent cx="4220259" cy="5747658"/>
                                  <wp:effectExtent l="0" t="0" r="8890" b="571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26357" cy="5755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51858B" w14:textId="77777777" w:rsidR="00994DE6" w:rsidRPr="00AD2F12" w:rsidRDefault="00994DE6" w:rsidP="00994DE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eastAsia="Calibri" w:hAnsi="Century Gothic" w:cs="Helvetica-Bold"/>
                                <w:b/>
                                <w:bCs/>
                                <w:lang w:val="en-GB"/>
                              </w:rPr>
                            </w:pPr>
                            <w:r w:rsidRPr="00AD2F12">
                              <w:rPr>
                                <w:rFonts w:ascii="Century Gothic" w:eastAsia="Calibri" w:hAnsi="Century Gothic" w:cs="Helvetica-Bold"/>
                                <w:b/>
                                <w:bCs/>
                                <w:lang w:val="en-GB"/>
                              </w:rPr>
                              <w:t>Using an atlas to help you:</w:t>
                            </w:r>
                          </w:p>
                          <w:p w14:paraId="467CE20A" w14:textId="77777777" w:rsidR="00994DE6" w:rsidRPr="00AD2F12" w:rsidRDefault="00994DE6" w:rsidP="00994DE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eastAsia="Calibri" w:hAnsi="Century Gothic" w:cs="Helvetica-Bold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3FF86A7B" w14:textId="77777777" w:rsidR="00994DE6" w:rsidRPr="00AD2F12" w:rsidRDefault="00994DE6" w:rsidP="00994DE6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contextualSpacing/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</w:pPr>
                            <w:r w:rsidRPr="00AD2F12"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  <w:t>Label all the countries of South America. Can you add the missing islands?</w:t>
                            </w:r>
                          </w:p>
                          <w:p w14:paraId="3819CA26" w14:textId="77777777" w:rsidR="00994DE6" w:rsidRPr="00AD2F12" w:rsidRDefault="00994DE6" w:rsidP="00994DE6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contextualSpacing/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</w:pPr>
                            <w:r w:rsidRPr="00AD2F12">
                              <w:rPr>
                                <w:rFonts w:ascii="Century Gothic" w:eastAsia="Times New Roman" w:hAnsi="Century Gothic" w:cs="FFDingbests"/>
                                <w:lang w:val="en-GB" w:eastAsia="en-GB"/>
                              </w:rPr>
                              <w:t xml:space="preserve"> </w:t>
                            </w:r>
                            <w:r w:rsidRPr="00AD2F12"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  <w:t>Mark and label the Equator and the Tropic of Capricorn</w:t>
                            </w:r>
                          </w:p>
                          <w:p w14:paraId="506CE8FF" w14:textId="77777777" w:rsidR="00994DE6" w:rsidRPr="00AD2F12" w:rsidRDefault="00994DE6" w:rsidP="00994DE6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contextualSpacing/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</w:pPr>
                            <w:r w:rsidRPr="00AD2F12">
                              <w:rPr>
                                <w:rFonts w:ascii="Century Gothic" w:eastAsia="Times New Roman" w:hAnsi="Century Gothic" w:cs="FFDingbests"/>
                                <w:lang w:val="en-GB" w:eastAsia="en-GB"/>
                              </w:rPr>
                              <w:t xml:space="preserve"> </w:t>
                            </w:r>
                            <w:r w:rsidRPr="00AD2F12"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  <w:t>Mark and label  the Amazon River, and the cities of Brasília, São Paulo and Rio de Janeiro</w:t>
                            </w:r>
                          </w:p>
                          <w:p w14:paraId="7D336CA1" w14:textId="77777777" w:rsidR="00994DE6" w:rsidRPr="00AD2F12" w:rsidRDefault="00994DE6" w:rsidP="00994DE6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contextualSpacing/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</w:pPr>
                            <w:r w:rsidRPr="00AD2F12">
                              <w:rPr>
                                <w:rFonts w:ascii="Century Gothic" w:eastAsia="Times New Roman" w:hAnsi="Century Gothic" w:cs="FFDingbests"/>
                                <w:lang w:val="en-GB" w:eastAsia="en-GB"/>
                              </w:rPr>
                              <w:t xml:space="preserve"> </w:t>
                            </w:r>
                            <w:r w:rsidRPr="00AD2F12"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  <w:t>Locate and label  – the Atlantic Ocean, Pacific Ocean, South Atlantic Ocean</w:t>
                            </w:r>
                          </w:p>
                          <w:p w14:paraId="38DB4F34" w14:textId="77777777" w:rsidR="00994DE6" w:rsidRPr="00AD2F12" w:rsidRDefault="00994DE6" w:rsidP="00994DE6">
                            <w:pPr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contextualSpacing/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</w:pPr>
                            <w:r w:rsidRPr="00AD2F12">
                              <w:rPr>
                                <w:rFonts w:ascii="Century Gothic" w:eastAsia="Times New Roman" w:hAnsi="Century Gothic" w:cs="Helvetica"/>
                                <w:lang w:val="en-GB" w:eastAsia="en-GB"/>
                              </w:rPr>
                              <w:t>Locate and label the Andes mountain range, Tierra del Fuego and Cape Horn.</w:t>
                            </w:r>
                          </w:p>
                          <w:p w14:paraId="507A5B53" w14:textId="77777777" w:rsidR="00994DE6" w:rsidRPr="001B563D" w:rsidRDefault="00994DE6" w:rsidP="00994DE6">
                            <w:pPr>
                              <w:spacing w:after="200" w:line="276" w:lineRule="auto"/>
                              <w:rPr>
                                <w:rFonts w:ascii="Century Gothic" w:eastAsia="Calibri" w:hAnsi="Century Gothic" w:cs="Times New Roman"/>
                                <w:b/>
                                <w:lang w:val="en-GB"/>
                              </w:rPr>
                            </w:pPr>
                          </w:p>
                          <w:p w14:paraId="56EE333B" w14:textId="77777777" w:rsidR="004A7D36" w:rsidRPr="00AD2F12" w:rsidRDefault="004A7D36" w:rsidP="004A7D36">
                            <w:pPr>
                              <w:spacing w:after="200" w:line="276" w:lineRule="auto"/>
                              <w:jc w:val="center"/>
                              <w:rPr>
                                <w:rFonts w:ascii="Century Gothic" w:eastAsia="Calibri" w:hAnsi="Century Gothic" w:cs="Calibri"/>
                                <w:b/>
                                <w:color w:val="000000"/>
                                <w:kern w:val="28"/>
                                <w:sz w:val="28"/>
                                <w:szCs w:val="28"/>
                                <w:lang w:val="en-GB"/>
                                <w14:cntxtAlts/>
                              </w:rPr>
                            </w:pPr>
                          </w:p>
                          <w:p w14:paraId="3169FC73" w14:textId="1197CAD8" w:rsidR="00B62250" w:rsidRDefault="00B622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7C9A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8pt;margin-top:47.95pt;width:441.15pt;height:6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" filled="f" stroked="f">
                <v:textbox>
                  <w:txbxContent>
                    <w:p w14:paraId="0FF35005" w14:textId="77777777" w:rsidR="00994DE6" w:rsidRPr="00AD2F12" w:rsidRDefault="00994DE6" w:rsidP="00994DE6">
                      <w:pPr>
                        <w:widowControl w:val="0"/>
                        <w:spacing w:after="120" w:line="285" w:lineRule="auto"/>
                        <w:jc w:val="center"/>
                        <w:rPr>
                          <w:rFonts w:ascii="Century Gothic" w:eastAsia="Calibri" w:hAnsi="Century Gothic" w:cs="Calibri"/>
                          <w:b/>
                          <w:color w:val="000000"/>
                          <w:kern w:val="28"/>
                          <w:sz w:val="36"/>
                          <w:szCs w:val="36"/>
                          <w:lang w:val="en-GB"/>
                          <w14:cntxtAlts/>
                        </w:rPr>
                      </w:pPr>
                      <w:r w:rsidRPr="00AD2F12">
                        <w:rPr>
                          <w:rFonts w:ascii="Century Gothic" w:eastAsia="Calibri" w:hAnsi="Century Gothic" w:cs="Calibri"/>
                          <w:b/>
                          <w:color w:val="000000"/>
                          <w:kern w:val="28"/>
                          <w:sz w:val="36"/>
                          <w:szCs w:val="36"/>
                          <w:lang w:val="en-GB"/>
                          <w14:cntxtAlts/>
                        </w:rPr>
                        <w:t>KS2 Extension resource – location challenge!</w:t>
                      </w:r>
                      <w:r w:rsidRPr="00AD2F12">
                        <w:rPr>
                          <w:rFonts w:ascii="Century Gothic" w:eastAsia="Calibri" w:hAnsi="Century Gothic" w:cs="Helvetica-Bold"/>
                          <w:b/>
                          <w:bCs/>
                          <w:noProof/>
                          <w:lang w:val="en-GB" w:eastAsia="en-GB"/>
                        </w:rPr>
                        <w:drawing>
                          <wp:inline distT="0" distB="0" distL="0" distR="0" wp14:anchorId="010E6C67" wp14:editId="21615874">
                            <wp:extent cx="4220259" cy="5747658"/>
                            <wp:effectExtent l="0" t="0" r="8890" b="571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26357" cy="5755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51858B" w14:textId="77777777" w:rsidR="00994DE6" w:rsidRPr="00AD2F12" w:rsidRDefault="00994DE6" w:rsidP="00994DE6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eastAsia="Calibri" w:hAnsi="Century Gothic" w:cs="Helvetica-Bold"/>
                          <w:b/>
                          <w:bCs/>
                          <w:lang w:val="en-GB"/>
                        </w:rPr>
                      </w:pPr>
                      <w:r w:rsidRPr="00AD2F12">
                        <w:rPr>
                          <w:rFonts w:ascii="Century Gothic" w:eastAsia="Calibri" w:hAnsi="Century Gothic" w:cs="Helvetica-Bold"/>
                          <w:b/>
                          <w:bCs/>
                          <w:lang w:val="en-GB"/>
                        </w:rPr>
                        <w:t>Using an atlas to help you:</w:t>
                      </w:r>
                    </w:p>
                    <w:p w14:paraId="467CE20A" w14:textId="77777777" w:rsidR="00994DE6" w:rsidRPr="00AD2F12" w:rsidRDefault="00994DE6" w:rsidP="00994DE6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eastAsia="Calibri" w:hAnsi="Century Gothic" w:cs="Helvetica-Bold"/>
                          <w:b/>
                          <w:bCs/>
                          <w:lang w:val="en-GB"/>
                        </w:rPr>
                      </w:pPr>
                    </w:p>
                    <w:p w14:paraId="3FF86A7B" w14:textId="77777777" w:rsidR="00994DE6" w:rsidRPr="00AD2F12" w:rsidRDefault="00994DE6" w:rsidP="00994DE6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200" w:line="276" w:lineRule="auto"/>
                        <w:contextualSpacing/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</w:pPr>
                      <w:r w:rsidRPr="00AD2F12"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  <w:t>Label all the countries of South America. Can you add the missing islands?</w:t>
                      </w:r>
                    </w:p>
                    <w:p w14:paraId="3819CA26" w14:textId="77777777" w:rsidR="00994DE6" w:rsidRPr="00AD2F12" w:rsidRDefault="00994DE6" w:rsidP="00994DE6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200" w:line="276" w:lineRule="auto"/>
                        <w:contextualSpacing/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</w:pPr>
                      <w:r w:rsidRPr="00AD2F12">
                        <w:rPr>
                          <w:rFonts w:ascii="Century Gothic" w:eastAsia="Times New Roman" w:hAnsi="Century Gothic" w:cs="FFDingbests"/>
                          <w:lang w:val="en-GB" w:eastAsia="en-GB"/>
                        </w:rPr>
                        <w:t xml:space="preserve"> </w:t>
                      </w:r>
                      <w:r w:rsidRPr="00AD2F12"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  <w:t>Mark and label the Equator and the Tropic of Capricorn</w:t>
                      </w:r>
                    </w:p>
                    <w:p w14:paraId="506CE8FF" w14:textId="77777777" w:rsidR="00994DE6" w:rsidRPr="00AD2F12" w:rsidRDefault="00994DE6" w:rsidP="00994DE6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200" w:line="276" w:lineRule="auto"/>
                        <w:contextualSpacing/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</w:pPr>
                      <w:r w:rsidRPr="00AD2F12">
                        <w:rPr>
                          <w:rFonts w:ascii="Century Gothic" w:eastAsia="Times New Roman" w:hAnsi="Century Gothic" w:cs="FFDingbests"/>
                          <w:lang w:val="en-GB" w:eastAsia="en-GB"/>
                        </w:rPr>
                        <w:t xml:space="preserve"> </w:t>
                      </w:r>
                      <w:r w:rsidRPr="00AD2F12"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  <w:t>Mark and label  the Amazon River, and the cities of Brasília, São Paulo and Rio de Janeiro</w:t>
                      </w:r>
                    </w:p>
                    <w:p w14:paraId="7D336CA1" w14:textId="77777777" w:rsidR="00994DE6" w:rsidRPr="00AD2F12" w:rsidRDefault="00994DE6" w:rsidP="00994DE6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200" w:line="276" w:lineRule="auto"/>
                        <w:contextualSpacing/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</w:pPr>
                      <w:r w:rsidRPr="00AD2F12">
                        <w:rPr>
                          <w:rFonts w:ascii="Century Gothic" w:eastAsia="Times New Roman" w:hAnsi="Century Gothic" w:cs="FFDingbests"/>
                          <w:lang w:val="en-GB" w:eastAsia="en-GB"/>
                        </w:rPr>
                        <w:t xml:space="preserve"> </w:t>
                      </w:r>
                      <w:r w:rsidRPr="00AD2F12"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  <w:t>Locate and label  – the Atlantic Ocean, Pacific Ocean, South Atlantic Ocean</w:t>
                      </w:r>
                    </w:p>
                    <w:p w14:paraId="38DB4F34" w14:textId="77777777" w:rsidR="00994DE6" w:rsidRPr="00AD2F12" w:rsidRDefault="00994DE6" w:rsidP="00994DE6">
                      <w:pPr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200" w:line="276" w:lineRule="auto"/>
                        <w:contextualSpacing/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</w:pPr>
                      <w:r w:rsidRPr="00AD2F12">
                        <w:rPr>
                          <w:rFonts w:ascii="Century Gothic" w:eastAsia="Times New Roman" w:hAnsi="Century Gothic" w:cs="Helvetica"/>
                          <w:lang w:val="en-GB" w:eastAsia="en-GB"/>
                        </w:rPr>
                        <w:t>Locate and label the Andes mountain range, Tierra del Fuego and Cape Horn.</w:t>
                      </w:r>
                    </w:p>
                    <w:p w14:paraId="507A5B53" w14:textId="77777777" w:rsidR="00994DE6" w:rsidRPr="001B563D" w:rsidRDefault="00994DE6" w:rsidP="00994DE6">
                      <w:pPr>
                        <w:spacing w:after="200" w:line="276" w:lineRule="auto"/>
                        <w:rPr>
                          <w:rFonts w:ascii="Century Gothic" w:eastAsia="Calibri" w:hAnsi="Century Gothic" w:cs="Times New Roman"/>
                          <w:b/>
                          <w:lang w:val="en-GB"/>
                        </w:rPr>
                      </w:pPr>
                    </w:p>
                    <w:p w14:paraId="56EE333B" w14:textId="77777777" w:rsidR="004A7D36" w:rsidRPr="00AD2F12" w:rsidRDefault="004A7D36" w:rsidP="004A7D36">
                      <w:pPr>
                        <w:spacing w:after="200" w:line="276" w:lineRule="auto"/>
                        <w:jc w:val="center"/>
                        <w:rPr>
                          <w:rFonts w:ascii="Century Gothic" w:eastAsia="Calibri" w:hAnsi="Century Gothic" w:cs="Calibri"/>
                          <w:b/>
                          <w:color w:val="000000"/>
                          <w:kern w:val="28"/>
                          <w:sz w:val="28"/>
                          <w:szCs w:val="28"/>
                          <w:lang w:val="en-GB"/>
                          <w14:cntxtAlts/>
                        </w:rPr>
                      </w:pPr>
                    </w:p>
                    <w:p w14:paraId="3169FC73" w14:textId="1197CAD8" w:rsidR="00B62250" w:rsidRDefault="00B62250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3796565C" wp14:editId="1D7BCCBC">
            <wp:extent cx="7556500" cy="10688320"/>
            <wp:effectExtent l="0" t="0" r="1270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479 Brazilian teaching resourses cover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093F" w:rsidSect="00B62250">
      <w:pgSz w:w="11900" w:h="16840"/>
      <w:pgMar w:top="0" w:right="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FDingbest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508D"/>
    <w:multiLevelType w:val="hybridMultilevel"/>
    <w:tmpl w:val="B6AEE254"/>
    <w:lvl w:ilvl="0" w:tplc="A7F4B552">
      <w:start w:val="1"/>
      <w:numFmt w:val="decimal"/>
      <w:lvlText w:val="%1."/>
      <w:lvlJc w:val="left"/>
      <w:pPr>
        <w:ind w:left="720" w:hanging="360"/>
      </w:pPr>
      <w:rPr>
        <w:rFonts w:cs="FFDingbest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B98"/>
    <w:rsid w:val="0002093F"/>
    <w:rsid w:val="00327BD8"/>
    <w:rsid w:val="004A7B98"/>
    <w:rsid w:val="004A7D36"/>
    <w:rsid w:val="00861BB7"/>
    <w:rsid w:val="00994DE6"/>
    <w:rsid w:val="00AE7B1A"/>
    <w:rsid w:val="00B62250"/>
    <w:rsid w:val="00D25F5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8F17BE"/>
  <w15:docId w15:val="{8DA6BBBB-74E6-435D-B2D7-5860E429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7B9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B98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A7D36"/>
    <w:rPr>
      <w:rFonts w:eastAsia="Calibr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E21E2C-7B3D-41E1-81C7-1A50387F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B07A6D2D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Durham County Council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Griffin</dc:creator>
  <cp:lastModifiedBy>HallV</cp:lastModifiedBy>
  <cp:revision>2</cp:revision>
  <dcterms:created xsi:type="dcterms:W3CDTF">2020-05-29T12:06:00Z</dcterms:created>
  <dcterms:modified xsi:type="dcterms:W3CDTF">2020-05-29T12:06:00Z</dcterms:modified>
</cp:coreProperties>
</file>