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E0C" w:rsidRDefault="00647781">
      <w:r w:rsidRPr="0064778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1133475</wp:posOffset>
            </wp:positionV>
            <wp:extent cx="5705475" cy="4021455"/>
            <wp:effectExtent l="0" t="0" r="9525" b="0"/>
            <wp:wrapTight wrapText="bothSides">
              <wp:wrapPolygon edited="0">
                <wp:start x="0" y="0"/>
                <wp:lineTo x="0" y="21487"/>
                <wp:lineTo x="21564" y="21487"/>
                <wp:lineTo x="21564" y="0"/>
                <wp:lineTo x="0" y="0"/>
              </wp:wrapPolygon>
            </wp:wrapTight>
            <wp:docPr id="3074" name="Picture 2" descr="Fire-Engine-Cut-Out-Small.jpg (1240×87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Fire-Engine-Cut-Out-Small.jpg (1240×874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0214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1227">
        <w:t>LI to be able to label.</w:t>
      </w:r>
      <w:bookmarkStart w:id="0" w:name="_GoBack"/>
      <w:bookmarkEnd w:id="0"/>
    </w:p>
    <w:sectPr w:rsidR="004F1E0C" w:rsidSect="006477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781"/>
    <w:rsid w:val="004F1E0C"/>
    <w:rsid w:val="00647781"/>
    <w:rsid w:val="009121FC"/>
    <w:rsid w:val="0092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B9710"/>
  <w15:chartTrackingRefBased/>
  <w15:docId w15:val="{96D351BC-029C-4C55-B0B4-CC9F9D24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21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1F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B3854E57</Template>
  <TotalTime>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WatersJ</cp:lastModifiedBy>
  <cp:revision>3</cp:revision>
  <cp:lastPrinted>2020-02-07T13:54:00Z</cp:lastPrinted>
  <dcterms:created xsi:type="dcterms:W3CDTF">2017-02-02T19:14:00Z</dcterms:created>
  <dcterms:modified xsi:type="dcterms:W3CDTF">2020-02-07T13:54:00Z</dcterms:modified>
</cp:coreProperties>
</file>