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829" w:rsidRPr="00C81951" w:rsidRDefault="002031C6" w:rsidP="002031C6">
      <w:pPr>
        <w:jc w:val="center"/>
        <w:rPr>
          <w:b/>
          <w:sz w:val="28"/>
          <w:szCs w:val="28"/>
        </w:rPr>
      </w:pPr>
      <w:r w:rsidRPr="00C81951">
        <w:rPr>
          <w:b/>
          <w:sz w:val="28"/>
          <w:szCs w:val="28"/>
        </w:rPr>
        <w:t>Year 3 Spellings Term 4</w:t>
      </w:r>
    </w:p>
    <w:p w:rsidR="002031C6" w:rsidRPr="00C81951" w:rsidRDefault="002031C6" w:rsidP="002031C6">
      <w:pPr>
        <w:rPr>
          <w:b/>
          <w:sz w:val="28"/>
          <w:szCs w:val="28"/>
        </w:rPr>
      </w:pPr>
      <w:r w:rsidRPr="00C81951">
        <w:rPr>
          <w:b/>
          <w:sz w:val="28"/>
          <w:szCs w:val="28"/>
        </w:rPr>
        <w:t>Week 1</w:t>
      </w:r>
    </w:p>
    <w:p w:rsidR="002031C6" w:rsidRPr="002031C6" w:rsidRDefault="002031C6" w:rsidP="002031C6">
      <w:pPr>
        <w:rPr>
          <w:sz w:val="28"/>
          <w:szCs w:val="28"/>
        </w:rPr>
      </w:pPr>
      <w:r w:rsidRPr="002031C6">
        <w:rPr>
          <w:sz w:val="28"/>
          <w:szCs w:val="28"/>
        </w:rPr>
        <w:t>Homophones and near homophones</w:t>
      </w:r>
    </w:p>
    <w:p w:rsidR="002031C6" w:rsidRPr="002031C6" w:rsidRDefault="00C81951" w:rsidP="002031C6">
      <w:pPr>
        <w:rPr>
          <w:sz w:val="28"/>
          <w:szCs w:val="28"/>
        </w:rPr>
      </w:pPr>
      <w:r w:rsidRPr="002031C6">
        <w:rPr>
          <w:sz w:val="28"/>
          <w:szCs w:val="28"/>
        </w:rPr>
        <w:t>grate</w:t>
      </w:r>
    </w:p>
    <w:p w:rsidR="002031C6" w:rsidRPr="002031C6" w:rsidRDefault="00C81951" w:rsidP="002031C6">
      <w:pPr>
        <w:rPr>
          <w:sz w:val="28"/>
          <w:szCs w:val="28"/>
        </w:rPr>
      </w:pPr>
      <w:r w:rsidRPr="002031C6">
        <w:rPr>
          <w:sz w:val="28"/>
          <w:szCs w:val="28"/>
        </w:rPr>
        <w:t>great</w:t>
      </w:r>
    </w:p>
    <w:p w:rsidR="002031C6" w:rsidRPr="002031C6" w:rsidRDefault="00C81951" w:rsidP="002031C6">
      <w:pPr>
        <w:rPr>
          <w:sz w:val="28"/>
          <w:szCs w:val="28"/>
        </w:rPr>
      </w:pPr>
      <w:r w:rsidRPr="002031C6">
        <w:rPr>
          <w:sz w:val="28"/>
          <w:szCs w:val="28"/>
        </w:rPr>
        <w:t>grown</w:t>
      </w:r>
    </w:p>
    <w:p w:rsidR="002031C6" w:rsidRPr="002031C6" w:rsidRDefault="00C81951" w:rsidP="002031C6">
      <w:pPr>
        <w:rPr>
          <w:sz w:val="28"/>
          <w:szCs w:val="28"/>
        </w:rPr>
      </w:pPr>
      <w:r w:rsidRPr="002031C6">
        <w:rPr>
          <w:sz w:val="28"/>
          <w:szCs w:val="28"/>
        </w:rPr>
        <w:t>groan</w:t>
      </w:r>
    </w:p>
    <w:p w:rsidR="002031C6" w:rsidRPr="002031C6" w:rsidRDefault="00C81951" w:rsidP="002031C6">
      <w:pPr>
        <w:rPr>
          <w:sz w:val="28"/>
          <w:szCs w:val="28"/>
        </w:rPr>
      </w:pPr>
      <w:r w:rsidRPr="002031C6">
        <w:rPr>
          <w:sz w:val="28"/>
          <w:szCs w:val="28"/>
        </w:rPr>
        <w:t>plain</w:t>
      </w:r>
    </w:p>
    <w:p w:rsidR="002031C6" w:rsidRPr="002031C6" w:rsidRDefault="00C81951" w:rsidP="002031C6">
      <w:pPr>
        <w:rPr>
          <w:sz w:val="28"/>
          <w:szCs w:val="28"/>
        </w:rPr>
      </w:pPr>
      <w:r w:rsidRPr="002031C6">
        <w:rPr>
          <w:sz w:val="28"/>
          <w:szCs w:val="28"/>
        </w:rPr>
        <w:t>plane</w:t>
      </w:r>
    </w:p>
    <w:p w:rsidR="002031C6" w:rsidRPr="002031C6" w:rsidRDefault="00C81951" w:rsidP="002031C6">
      <w:pPr>
        <w:rPr>
          <w:sz w:val="28"/>
          <w:szCs w:val="28"/>
        </w:rPr>
      </w:pPr>
      <w:r w:rsidRPr="002031C6">
        <w:rPr>
          <w:sz w:val="28"/>
          <w:szCs w:val="28"/>
        </w:rPr>
        <w:t>peace</w:t>
      </w:r>
    </w:p>
    <w:p w:rsidR="002031C6" w:rsidRPr="002031C6" w:rsidRDefault="00C81951" w:rsidP="002031C6">
      <w:pPr>
        <w:rPr>
          <w:sz w:val="28"/>
          <w:szCs w:val="28"/>
        </w:rPr>
      </w:pPr>
      <w:r w:rsidRPr="002031C6">
        <w:rPr>
          <w:sz w:val="28"/>
          <w:szCs w:val="28"/>
        </w:rPr>
        <w:t>piece</w:t>
      </w:r>
    </w:p>
    <w:p w:rsidR="002031C6" w:rsidRPr="002031C6" w:rsidRDefault="00C81951" w:rsidP="002031C6">
      <w:pPr>
        <w:rPr>
          <w:sz w:val="28"/>
          <w:szCs w:val="28"/>
        </w:rPr>
      </w:pPr>
      <w:r w:rsidRPr="002031C6">
        <w:rPr>
          <w:sz w:val="28"/>
          <w:szCs w:val="28"/>
        </w:rPr>
        <w:t>rain</w:t>
      </w:r>
    </w:p>
    <w:p w:rsidR="002031C6" w:rsidRPr="002031C6" w:rsidRDefault="00C81951" w:rsidP="002031C6">
      <w:pPr>
        <w:rPr>
          <w:sz w:val="28"/>
          <w:szCs w:val="28"/>
        </w:rPr>
      </w:pPr>
      <w:r w:rsidRPr="002031C6">
        <w:rPr>
          <w:sz w:val="28"/>
          <w:szCs w:val="28"/>
        </w:rPr>
        <w:t>reign</w:t>
      </w:r>
    </w:p>
    <w:p w:rsidR="002031C6" w:rsidRPr="002031C6" w:rsidRDefault="002031C6" w:rsidP="002031C6">
      <w:pPr>
        <w:rPr>
          <w:sz w:val="28"/>
          <w:szCs w:val="28"/>
        </w:rPr>
      </w:pPr>
    </w:p>
    <w:p w:rsidR="002031C6" w:rsidRPr="00C81951" w:rsidRDefault="002031C6" w:rsidP="002031C6">
      <w:pPr>
        <w:rPr>
          <w:b/>
          <w:sz w:val="28"/>
          <w:szCs w:val="28"/>
        </w:rPr>
      </w:pPr>
      <w:r w:rsidRPr="00C81951">
        <w:rPr>
          <w:b/>
          <w:sz w:val="28"/>
          <w:szCs w:val="28"/>
        </w:rPr>
        <w:t>Week 2</w:t>
      </w:r>
    </w:p>
    <w:p w:rsidR="002031C6" w:rsidRPr="002031C6" w:rsidRDefault="002031C6" w:rsidP="002031C6">
      <w:pPr>
        <w:rPr>
          <w:sz w:val="28"/>
          <w:szCs w:val="28"/>
        </w:rPr>
      </w:pPr>
      <w:r w:rsidRPr="002031C6">
        <w:rPr>
          <w:sz w:val="28"/>
          <w:szCs w:val="28"/>
        </w:rPr>
        <w:t>Homophones and near homophones</w:t>
      </w:r>
    </w:p>
    <w:p w:rsidR="002031C6" w:rsidRPr="002031C6" w:rsidRDefault="00C81951" w:rsidP="002031C6">
      <w:pPr>
        <w:rPr>
          <w:sz w:val="28"/>
          <w:szCs w:val="28"/>
        </w:rPr>
      </w:pPr>
      <w:r w:rsidRPr="002031C6">
        <w:rPr>
          <w:sz w:val="28"/>
          <w:szCs w:val="28"/>
        </w:rPr>
        <w:t>scent</w:t>
      </w:r>
    </w:p>
    <w:p w:rsidR="002031C6" w:rsidRPr="002031C6" w:rsidRDefault="00C81951" w:rsidP="002031C6">
      <w:pPr>
        <w:rPr>
          <w:sz w:val="28"/>
          <w:szCs w:val="28"/>
        </w:rPr>
      </w:pPr>
      <w:r w:rsidRPr="002031C6">
        <w:rPr>
          <w:sz w:val="28"/>
          <w:szCs w:val="28"/>
        </w:rPr>
        <w:t>sent</w:t>
      </w:r>
    </w:p>
    <w:p w:rsidR="002031C6" w:rsidRPr="002031C6" w:rsidRDefault="00C81951" w:rsidP="002031C6">
      <w:pPr>
        <w:rPr>
          <w:sz w:val="28"/>
          <w:szCs w:val="28"/>
        </w:rPr>
      </w:pPr>
      <w:r w:rsidRPr="002031C6">
        <w:rPr>
          <w:sz w:val="28"/>
          <w:szCs w:val="28"/>
        </w:rPr>
        <w:t>vain</w:t>
      </w:r>
    </w:p>
    <w:p w:rsidR="002031C6" w:rsidRPr="002031C6" w:rsidRDefault="00C81951" w:rsidP="002031C6">
      <w:pPr>
        <w:rPr>
          <w:sz w:val="28"/>
          <w:szCs w:val="28"/>
        </w:rPr>
      </w:pPr>
      <w:r w:rsidRPr="002031C6">
        <w:rPr>
          <w:sz w:val="28"/>
          <w:szCs w:val="28"/>
        </w:rPr>
        <w:t>vein</w:t>
      </w:r>
    </w:p>
    <w:p w:rsidR="002031C6" w:rsidRPr="002031C6" w:rsidRDefault="00C81951" w:rsidP="002031C6">
      <w:pPr>
        <w:rPr>
          <w:sz w:val="28"/>
          <w:szCs w:val="28"/>
        </w:rPr>
      </w:pPr>
      <w:r w:rsidRPr="002031C6">
        <w:rPr>
          <w:sz w:val="28"/>
          <w:szCs w:val="28"/>
        </w:rPr>
        <w:t>rode</w:t>
      </w:r>
    </w:p>
    <w:p w:rsidR="002031C6" w:rsidRPr="002031C6" w:rsidRDefault="00C81951" w:rsidP="002031C6">
      <w:pPr>
        <w:rPr>
          <w:sz w:val="28"/>
          <w:szCs w:val="28"/>
        </w:rPr>
      </w:pPr>
      <w:r w:rsidRPr="002031C6">
        <w:rPr>
          <w:sz w:val="28"/>
          <w:szCs w:val="28"/>
        </w:rPr>
        <w:t>road</w:t>
      </w:r>
    </w:p>
    <w:p w:rsidR="002031C6" w:rsidRPr="002031C6" w:rsidRDefault="00C81951" w:rsidP="002031C6">
      <w:pPr>
        <w:rPr>
          <w:sz w:val="28"/>
          <w:szCs w:val="28"/>
        </w:rPr>
      </w:pPr>
      <w:r w:rsidRPr="002031C6">
        <w:rPr>
          <w:sz w:val="28"/>
          <w:szCs w:val="28"/>
        </w:rPr>
        <w:t>steel</w:t>
      </w:r>
    </w:p>
    <w:p w:rsidR="002031C6" w:rsidRPr="002031C6" w:rsidRDefault="00C81951" w:rsidP="002031C6">
      <w:pPr>
        <w:rPr>
          <w:sz w:val="28"/>
          <w:szCs w:val="28"/>
        </w:rPr>
      </w:pPr>
      <w:r w:rsidRPr="002031C6">
        <w:rPr>
          <w:sz w:val="28"/>
          <w:szCs w:val="28"/>
        </w:rPr>
        <w:t>steal</w:t>
      </w:r>
    </w:p>
    <w:p w:rsidR="002031C6" w:rsidRPr="002031C6" w:rsidRDefault="00C81951" w:rsidP="002031C6">
      <w:pPr>
        <w:rPr>
          <w:sz w:val="28"/>
          <w:szCs w:val="28"/>
        </w:rPr>
      </w:pPr>
      <w:r w:rsidRPr="002031C6">
        <w:rPr>
          <w:sz w:val="28"/>
          <w:szCs w:val="28"/>
        </w:rPr>
        <w:t>waist</w:t>
      </w:r>
    </w:p>
    <w:p w:rsidR="002031C6" w:rsidRPr="002031C6" w:rsidRDefault="00C81951" w:rsidP="002031C6">
      <w:pPr>
        <w:rPr>
          <w:sz w:val="28"/>
          <w:szCs w:val="28"/>
        </w:rPr>
      </w:pPr>
      <w:r w:rsidRPr="002031C6">
        <w:rPr>
          <w:sz w:val="28"/>
          <w:szCs w:val="28"/>
        </w:rPr>
        <w:t>waste</w:t>
      </w:r>
    </w:p>
    <w:p w:rsidR="002031C6" w:rsidRPr="00C81951" w:rsidRDefault="002031C6" w:rsidP="002031C6">
      <w:pPr>
        <w:rPr>
          <w:b/>
          <w:sz w:val="28"/>
          <w:szCs w:val="28"/>
        </w:rPr>
      </w:pPr>
      <w:r w:rsidRPr="00C81951">
        <w:rPr>
          <w:b/>
          <w:sz w:val="28"/>
          <w:szCs w:val="28"/>
        </w:rPr>
        <w:lastRenderedPageBreak/>
        <w:t>Week 3</w:t>
      </w:r>
    </w:p>
    <w:p w:rsidR="002031C6" w:rsidRDefault="002031C6" w:rsidP="002031C6">
      <w:pPr>
        <w:rPr>
          <w:sz w:val="28"/>
          <w:szCs w:val="28"/>
        </w:rPr>
      </w:pPr>
      <w:r>
        <w:rPr>
          <w:sz w:val="28"/>
          <w:szCs w:val="28"/>
        </w:rPr>
        <w:t>Adding the prefix bi- (meaning ‘two’ or ‘twice’) and adding the prefix re- (meaning ‘again’ or ‘back’)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bicycle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biplane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bisect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bilingual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biannual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reappear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redecorate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reapply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repay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rebuild</w:t>
      </w:r>
    </w:p>
    <w:p w:rsidR="002031C6" w:rsidRDefault="002031C6" w:rsidP="002031C6">
      <w:pPr>
        <w:rPr>
          <w:sz w:val="28"/>
          <w:szCs w:val="28"/>
        </w:rPr>
      </w:pPr>
    </w:p>
    <w:p w:rsidR="002031C6" w:rsidRPr="00C81951" w:rsidRDefault="002031C6" w:rsidP="002031C6">
      <w:pPr>
        <w:rPr>
          <w:b/>
          <w:sz w:val="28"/>
          <w:szCs w:val="28"/>
        </w:rPr>
      </w:pPr>
      <w:r w:rsidRPr="00C81951">
        <w:rPr>
          <w:b/>
          <w:sz w:val="28"/>
          <w:szCs w:val="28"/>
        </w:rPr>
        <w:t xml:space="preserve">Week 4 </w:t>
      </w:r>
    </w:p>
    <w:p w:rsidR="002031C6" w:rsidRDefault="002031C6" w:rsidP="002031C6">
      <w:pPr>
        <w:rPr>
          <w:sz w:val="28"/>
          <w:szCs w:val="28"/>
        </w:rPr>
      </w:pPr>
      <w:r>
        <w:rPr>
          <w:sz w:val="28"/>
          <w:szCs w:val="28"/>
        </w:rPr>
        <w:t>Words ending in the /g/ sound spelt ‘</w:t>
      </w:r>
      <w:proofErr w:type="spellStart"/>
      <w:r>
        <w:rPr>
          <w:sz w:val="28"/>
          <w:szCs w:val="28"/>
        </w:rPr>
        <w:t>gue</w:t>
      </w:r>
      <w:proofErr w:type="spellEnd"/>
      <w:r>
        <w:rPr>
          <w:sz w:val="28"/>
          <w:szCs w:val="28"/>
        </w:rPr>
        <w:t>’ and the /k/ sound spelt ‘que’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league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plague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rogue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vague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fatigue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unique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antique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mosque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cheque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technique</w:t>
      </w:r>
    </w:p>
    <w:p w:rsidR="002031C6" w:rsidRDefault="002031C6" w:rsidP="002031C6">
      <w:pPr>
        <w:rPr>
          <w:sz w:val="28"/>
          <w:szCs w:val="28"/>
        </w:rPr>
      </w:pPr>
    </w:p>
    <w:p w:rsidR="002031C6" w:rsidRPr="00C81951" w:rsidRDefault="002031C6" w:rsidP="002031C6">
      <w:pPr>
        <w:rPr>
          <w:b/>
          <w:sz w:val="28"/>
          <w:szCs w:val="28"/>
        </w:rPr>
      </w:pPr>
      <w:r w:rsidRPr="00C81951">
        <w:rPr>
          <w:b/>
          <w:sz w:val="28"/>
          <w:szCs w:val="28"/>
        </w:rPr>
        <w:lastRenderedPageBreak/>
        <w:t>Week 5</w:t>
      </w:r>
    </w:p>
    <w:p w:rsidR="002031C6" w:rsidRDefault="002031C6" w:rsidP="002031C6">
      <w:pPr>
        <w:rPr>
          <w:sz w:val="28"/>
          <w:szCs w:val="28"/>
        </w:rPr>
      </w:pPr>
      <w:r>
        <w:rPr>
          <w:sz w:val="28"/>
          <w:szCs w:val="28"/>
        </w:rPr>
        <w:t>Words with a /</w:t>
      </w:r>
      <w:proofErr w:type="spellStart"/>
      <w:r>
        <w:rPr>
          <w:sz w:val="28"/>
          <w:szCs w:val="28"/>
        </w:rPr>
        <w:t>sh</w:t>
      </w:r>
      <w:proofErr w:type="spellEnd"/>
      <w:r>
        <w:rPr>
          <w:sz w:val="28"/>
          <w:szCs w:val="28"/>
        </w:rPr>
        <w:t>/ sound spelt ‘</w:t>
      </w:r>
      <w:proofErr w:type="spellStart"/>
      <w:r>
        <w:rPr>
          <w:sz w:val="28"/>
          <w:szCs w:val="28"/>
        </w:rPr>
        <w:t>ch</w:t>
      </w:r>
      <w:proofErr w:type="spellEnd"/>
      <w:r>
        <w:rPr>
          <w:sz w:val="28"/>
          <w:szCs w:val="28"/>
        </w:rPr>
        <w:t>’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chef</w:t>
      </w:r>
      <w:bookmarkStart w:id="0" w:name="_GoBack"/>
      <w:bookmarkEnd w:id="0"/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chalet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machine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brochure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crochet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ricochet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parachute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moustache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champagne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chute</w:t>
      </w:r>
    </w:p>
    <w:p w:rsidR="002031C6" w:rsidRPr="00C81951" w:rsidRDefault="002031C6" w:rsidP="002031C6">
      <w:pPr>
        <w:rPr>
          <w:sz w:val="28"/>
          <w:szCs w:val="28"/>
        </w:rPr>
      </w:pPr>
    </w:p>
    <w:p w:rsidR="002031C6" w:rsidRPr="00C81951" w:rsidRDefault="002031C6" w:rsidP="002031C6">
      <w:pPr>
        <w:rPr>
          <w:b/>
          <w:sz w:val="28"/>
          <w:szCs w:val="28"/>
        </w:rPr>
      </w:pPr>
      <w:r w:rsidRPr="00C81951">
        <w:rPr>
          <w:b/>
          <w:sz w:val="28"/>
          <w:szCs w:val="28"/>
        </w:rPr>
        <w:t>Week 6</w:t>
      </w:r>
    </w:p>
    <w:p w:rsidR="002031C6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Statutory spellings challenge words</w:t>
      </w:r>
    </w:p>
    <w:p w:rsidR="00C81951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address</w:t>
      </w:r>
    </w:p>
    <w:p w:rsidR="00C81951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busy</w:t>
      </w:r>
    </w:p>
    <w:p w:rsidR="00C81951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business</w:t>
      </w:r>
    </w:p>
    <w:p w:rsidR="00C81951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heart</w:t>
      </w:r>
    </w:p>
    <w:p w:rsidR="00C81951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fruit</w:t>
      </w:r>
    </w:p>
    <w:p w:rsidR="00C81951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breathe</w:t>
      </w:r>
    </w:p>
    <w:p w:rsidR="00C81951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strange</w:t>
      </w:r>
    </w:p>
    <w:p w:rsidR="00C81951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complete</w:t>
      </w:r>
    </w:p>
    <w:p w:rsidR="00C81951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extreme</w:t>
      </w:r>
    </w:p>
    <w:p w:rsidR="00C81951" w:rsidRDefault="00C81951" w:rsidP="002031C6">
      <w:pPr>
        <w:rPr>
          <w:sz w:val="28"/>
          <w:szCs w:val="28"/>
        </w:rPr>
      </w:pPr>
      <w:r>
        <w:rPr>
          <w:sz w:val="28"/>
          <w:szCs w:val="28"/>
        </w:rPr>
        <w:t>forwards</w:t>
      </w:r>
    </w:p>
    <w:p w:rsidR="00C81951" w:rsidRPr="002031C6" w:rsidRDefault="00C81951" w:rsidP="002031C6">
      <w:pPr>
        <w:rPr>
          <w:sz w:val="28"/>
          <w:szCs w:val="28"/>
        </w:rPr>
      </w:pPr>
    </w:p>
    <w:p w:rsidR="002031C6" w:rsidRPr="002031C6" w:rsidRDefault="002031C6" w:rsidP="002031C6">
      <w:pPr>
        <w:rPr>
          <w:sz w:val="36"/>
          <w:szCs w:val="36"/>
        </w:rPr>
      </w:pPr>
    </w:p>
    <w:p w:rsidR="002031C6" w:rsidRPr="002031C6" w:rsidRDefault="002031C6" w:rsidP="002031C6">
      <w:pPr>
        <w:rPr>
          <w:sz w:val="36"/>
          <w:szCs w:val="36"/>
        </w:rPr>
      </w:pPr>
    </w:p>
    <w:sectPr w:rsidR="002031C6" w:rsidRPr="002031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1C6"/>
    <w:rsid w:val="002031C6"/>
    <w:rsid w:val="00A56829"/>
    <w:rsid w:val="00C81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79EA2"/>
  <w15:chartTrackingRefBased/>
  <w15:docId w15:val="{8B63BD34-4A4A-4A4F-A4A1-DC9B264ED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A440E935</Template>
  <TotalTime>14</TotalTime>
  <Pages>4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SlingsbyC</dc:creator>
  <cp:keywords/>
  <dc:description/>
  <cp:lastModifiedBy>SlingsbyC</cp:lastModifiedBy>
  <cp:revision>1</cp:revision>
  <dcterms:created xsi:type="dcterms:W3CDTF">2021-02-13T14:25:00Z</dcterms:created>
  <dcterms:modified xsi:type="dcterms:W3CDTF">2021-02-13T14:39:00Z</dcterms:modified>
</cp:coreProperties>
</file>