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29" w:rsidRPr="00462CD1" w:rsidRDefault="00462CD1" w:rsidP="00462CD1">
      <w:pPr>
        <w:jc w:val="center"/>
        <w:rPr>
          <w:b/>
          <w:sz w:val="28"/>
          <w:szCs w:val="28"/>
        </w:rPr>
      </w:pPr>
      <w:r w:rsidRPr="00462CD1">
        <w:rPr>
          <w:b/>
          <w:sz w:val="28"/>
          <w:szCs w:val="28"/>
        </w:rPr>
        <w:t>Year 4 Spellings Term 4</w:t>
      </w:r>
    </w:p>
    <w:p w:rsidR="00462CD1" w:rsidRDefault="00462CD1" w:rsidP="00462CD1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Words with the /s/ sound spelt ‘</w:t>
      </w:r>
      <w:proofErr w:type="spellStart"/>
      <w:r>
        <w:rPr>
          <w:sz w:val="28"/>
          <w:szCs w:val="28"/>
        </w:rPr>
        <w:t>sc</w:t>
      </w:r>
      <w:proofErr w:type="spellEnd"/>
      <w:r>
        <w:rPr>
          <w:sz w:val="28"/>
          <w:szCs w:val="28"/>
        </w:rPr>
        <w:t>’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 xml:space="preserve">science 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crescent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discipline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fascinate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scent</w:t>
      </w:r>
      <w:bookmarkStart w:id="0" w:name="_GoBack"/>
      <w:bookmarkEnd w:id="0"/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scissors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ascent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descent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scientist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scenery</w:t>
      </w:r>
    </w:p>
    <w:p w:rsidR="00462CD1" w:rsidRDefault="00462CD1" w:rsidP="00462CD1">
      <w:pPr>
        <w:rPr>
          <w:sz w:val="28"/>
          <w:szCs w:val="28"/>
        </w:rPr>
      </w:pPr>
    </w:p>
    <w:p w:rsidR="00462CD1" w:rsidRDefault="00462CD1" w:rsidP="00462CD1">
      <w:pPr>
        <w:rPr>
          <w:b/>
          <w:sz w:val="28"/>
          <w:szCs w:val="28"/>
        </w:rPr>
      </w:pPr>
      <w:r w:rsidRPr="00462CD1">
        <w:rPr>
          <w:b/>
          <w:sz w:val="28"/>
          <w:szCs w:val="28"/>
        </w:rPr>
        <w:t>Week 2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Words with a ‘soft c’ spelt with ‘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>’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centre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century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certain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recent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experience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sentence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notice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celebrate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ceremony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certificate</w:t>
      </w:r>
    </w:p>
    <w:p w:rsidR="00462CD1" w:rsidRDefault="00462CD1" w:rsidP="00462CD1">
      <w:pPr>
        <w:rPr>
          <w:b/>
          <w:sz w:val="28"/>
          <w:szCs w:val="28"/>
        </w:rPr>
      </w:pPr>
      <w:r w:rsidRPr="00462CD1">
        <w:rPr>
          <w:b/>
          <w:sz w:val="28"/>
          <w:szCs w:val="28"/>
        </w:rPr>
        <w:lastRenderedPageBreak/>
        <w:t>Week 3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Words with a ‘soft c’ spelt with ‘ci’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circle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decide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medicine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exercise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special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cinema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decimal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accident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city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citizen</w:t>
      </w:r>
    </w:p>
    <w:p w:rsidR="00462CD1" w:rsidRDefault="00462CD1" w:rsidP="00462CD1">
      <w:pPr>
        <w:rPr>
          <w:sz w:val="28"/>
          <w:szCs w:val="28"/>
        </w:rPr>
      </w:pPr>
    </w:p>
    <w:p w:rsidR="00462CD1" w:rsidRDefault="00462CD1" w:rsidP="00462CD1">
      <w:pPr>
        <w:rPr>
          <w:b/>
          <w:sz w:val="28"/>
          <w:szCs w:val="28"/>
        </w:rPr>
      </w:pPr>
      <w:r w:rsidRPr="00462CD1">
        <w:rPr>
          <w:b/>
          <w:sz w:val="28"/>
          <w:szCs w:val="28"/>
        </w:rPr>
        <w:t>Week 4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Word families based on common words, showing how words are related in form and meaning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phone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phonics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microphone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telephone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homophone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real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reality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realistic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unreal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realisation</w:t>
      </w:r>
    </w:p>
    <w:p w:rsidR="00462CD1" w:rsidRDefault="00462CD1" w:rsidP="00462CD1">
      <w:pPr>
        <w:rPr>
          <w:sz w:val="28"/>
          <w:szCs w:val="28"/>
        </w:rPr>
      </w:pPr>
    </w:p>
    <w:p w:rsidR="00462CD1" w:rsidRDefault="00462CD1" w:rsidP="00462CD1">
      <w:pPr>
        <w:rPr>
          <w:b/>
          <w:sz w:val="28"/>
          <w:szCs w:val="28"/>
        </w:rPr>
      </w:pPr>
      <w:r w:rsidRPr="00462CD1">
        <w:rPr>
          <w:b/>
          <w:sz w:val="28"/>
          <w:szCs w:val="28"/>
        </w:rPr>
        <w:lastRenderedPageBreak/>
        <w:t>Week 5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Word families based on common words, showing how words are related in form and meaning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solve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solution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insoluble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dissolve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solvent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sign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signature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assign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design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signal</w:t>
      </w:r>
    </w:p>
    <w:p w:rsidR="00462CD1" w:rsidRDefault="00462CD1" w:rsidP="00462CD1">
      <w:pPr>
        <w:rPr>
          <w:sz w:val="28"/>
          <w:szCs w:val="28"/>
        </w:rPr>
      </w:pPr>
    </w:p>
    <w:p w:rsidR="00462CD1" w:rsidRDefault="00462CD1" w:rsidP="00462CD1">
      <w:pPr>
        <w:rPr>
          <w:b/>
          <w:sz w:val="28"/>
          <w:szCs w:val="28"/>
        </w:rPr>
      </w:pPr>
      <w:r w:rsidRPr="00462CD1">
        <w:rPr>
          <w:b/>
          <w:sz w:val="28"/>
          <w:szCs w:val="28"/>
        </w:rPr>
        <w:t>Week 6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Statutory spellings challenge words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length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strength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purpose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history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different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difficult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separate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suppose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therefore</w:t>
      </w:r>
    </w:p>
    <w:p w:rsidR="00462CD1" w:rsidRDefault="00462CD1" w:rsidP="00462CD1">
      <w:pPr>
        <w:rPr>
          <w:sz w:val="28"/>
          <w:szCs w:val="28"/>
        </w:rPr>
      </w:pPr>
      <w:r>
        <w:rPr>
          <w:sz w:val="28"/>
          <w:szCs w:val="28"/>
        </w:rPr>
        <w:t>knowledge</w:t>
      </w:r>
    </w:p>
    <w:p w:rsidR="00462CD1" w:rsidRPr="00462CD1" w:rsidRDefault="00462CD1" w:rsidP="00462CD1">
      <w:pPr>
        <w:rPr>
          <w:sz w:val="28"/>
          <w:szCs w:val="28"/>
        </w:rPr>
      </w:pPr>
    </w:p>
    <w:p w:rsidR="00462CD1" w:rsidRPr="00462CD1" w:rsidRDefault="00462CD1" w:rsidP="00462CD1">
      <w:pPr>
        <w:rPr>
          <w:sz w:val="28"/>
          <w:szCs w:val="28"/>
        </w:rPr>
      </w:pPr>
    </w:p>
    <w:sectPr w:rsidR="00462CD1" w:rsidRPr="00462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CD1"/>
    <w:rsid w:val="00462CD1"/>
    <w:rsid w:val="00A5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B93B4"/>
  <w15:chartTrackingRefBased/>
  <w15:docId w15:val="{3675D5AA-E508-40B6-879A-FF17A00B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A440E935</Template>
  <TotalTime>11</TotalTime>
  <Pages>4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2021-02-13T14:39:00Z</dcterms:created>
  <dcterms:modified xsi:type="dcterms:W3CDTF">2021-02-13T14:50:00Z</dcterms:modified>
</cp:coreProperties>
</file>