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30A4B" w14:textId="77777777" w:rsidR="00C7292B" w:rsidRPr="00C7292B" w:rsidRDefault="00C7292B" w:rsidP="00C7292B">
      <w:pPr>
        <w:spacing w:after="0"/>
        <w:rPr>
          <w:b/>
          <w:sz w:val="36"/>
          <w:szCs w:val="36"/>
        </w:rPr>
      </w:pPr>
      <w:r w:rsidRPr="00C7292B">
        <w:rPr>
          <w:b/>
          <w:sz w:val="36"/>
          <w:szCs w:val="36"/>
        </w:rPr>
        <w:t>Bugsy Malone</w:t>
      </w:r>
    </w:p>
    <w:p w14:paraId="140E9460" w14:textId="77777777" w:rsidR="00C7292B" w:rsidRPr="00C7292B" w:rsidRDefault="00C7292B" w:rsidP="00C7292B">
      <w:pPr>
        <w:spacing w:after="0"/>
        <w:rPr>
          <w:sz w:val="28"/>
          <w:szCs w:val="28"/>
        </w:rPr>
      </w:pPr>
    </w:p>
    <w:p w14:paraId="0E5ED209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He's a sinner</w:t>
      </w:r>
    </w:p>
    <w:p w14:paraId="66AC6EB8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Candy</w:t>
      </w:r>
      <w:r>
        <w:rPr>
          <w:sz w:val="28"/>
          <w:szCs w:val="28"/>
        </w:rPr>
        <w:t>-</w:t>
      </w:r>
      <w:r w:rsidRPr="00C7292B">
        <w:rPr>
          <w:sz w:val="28"/>
          <w:szCs w:val="28"/>
        </w:rPr>
        <w:t>coated</w:t>
      </w:r>
    </w:p>
    <w:p w14:paraId="002085AE" w14:textId="77777777" w:rsidR="00C7292B" w:rsidRPr="00C7292B" w:rsidRDefault="00C7292B" w:rsidP="00C7292B">
      <w:pPr>
        <w:spacing w:after="0"/>
        <w:rPr>
          <w:sz w:val="28"/>
          <w:szCs w:val="28"/>
        </w:rPr>
      </w:pPr>
      <w:r>
        <w:rPr>
          <w:sz w:val="28"/>
          <w:szCs w:val="28"/>
        </w:rPr>
        <w:t>For all his friends he always s</w:t>
      </w:r>
      <w:r w:rsidRPr="00C7292B">
        <w:rPr>
          <w:sz w:val="28"/>
          <w:szCs w:val="28"/>
        </w:rPr>
        <w:t>eems to be alone</w:t>
      </w:r>
    </w:p>
    <w:p w14:paraId="7AB508D9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But they love him</w:t>
      </w:r>
    </w:p>
    <w:p w14:paraId="0E216638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Bugsy Malone</w:t>
      </w:r>
    </w:p>
    <w:p w14:paraId="325B3E19" w14:textId="77777777" w:rsidR="00C7292B" w:rsidRPr="00C7292B" w:rsidRDefault="00C7292B" w:rsidP="00C7292B">
      <w:pPr>
        <w:spacing w:after="0"/>
        <w:rPr>
          <w:sz w:val="28"/>
          <w:szCs w:val="28"/>
        </w:rPr>
      </w:pPr>
    </w:p>
    <w:p w14:paraId="716A110E" w14:textId="77777777" w:rsidR="00C7292B" w:rsidRPr="00C7292B" w:rsidRDefault="00C7292B" w:rsidP="00C7292B">
      <w:pPr>
        <w:spacing w:after="0"/>
        <w:rPr>
          <w:sz w:val="28"/>
          <w:szCs w:val="28"/>
        </w:rPr>
      </w:pPr>
      <w:r>
        <w:rPr>
          <w:sz w:val="28"/>
          <w:szCs w:val="28"/>
        </w:rPr>
        <w:t>A c</w:t>
      </w:r>
      <w:r w:rsidRPr="00C7292B">
        <w:rPr>
          <w:sz w:val="28"/>
          <w:szCs w:val="28"/>
        </w:rPr>
        <w:t>ity slicker</w:t>
      </w:r>
    </w:p>
    <w:p w14:paraId="0D1D4D56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He can charm you</w:t>
      </w:r>
    </w:p>
    <w:p w14:paraId="382C8A79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With a smile and a style of his own</w:t>
      </w:r>
    </w:p>
    <w:p w14:paraId="1FC92092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Everybody loves that man</w:t>
      </w:r>
    </w:p>
    <w:p w14:paraId="01F34800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Bugsy Malone</w:t>
      </w:r>
    </w:p>
    <w:p w14:paraId="6D1DDBFF" w14:textId="77777777" w:rsidR="00C7292B" w:rsidRPr="00C7292B" w:rsidRDefault="00C7292B" w:rsidP="00C7292B">
      <w:pPr>
        <w:spacing w:after="0"/>
        <w:rPr>
          <w:sz w:val="28"/>
          <w:szCs w:val="28"/>
        </w:rPr>
      </w:pPr>
    </w:p>
    <w:p w14:paraId="2D8DC817" w14:textId="77777777" w:rsidR="00C7292B" w:rsidRPr="00C7292B" w:rsidRDefault="00C7292B" w:rsidP="00C7292B">
      <w:pPr>
        <w:spacing w:after="0"/>
        <w:rPr>
          <w:sz w:val="28"/>
          <w:szCs w:val="28"/>
        </w:rPr>
      </w:pPr>
      <w:r>
        <w:rPr>
          <w:sz w:val="28"/>
          <w:szCs w:val="28"/>
        </w:rPr>
        <w:t>Hot-</w:t>
      </w:r>
      <w:r w:rsidRPr="00C7292B">
        <w:rPr>
          <w:sz w:val="28"/>
          <w:szCs w:val="28"/>
        </w:rPr>
        <w:t>headed Bugsy makes his mind up</w:t>
      </w:r>
    </w:p>
    <w:p w14:paraId="3341EDE7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Don't mess with Bugsy or you'll wind up</w:t>
      </w:r>
    </w:p>
    <w:p w14:paraId="03507EB4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Wishing you'd left well enough alone</w:t>
      </w:r>
    </w:p>
    <w:p w14:paraId="42197351" w14:textId="77777777" w:rsidR="00C7292B" w:rsidRDefault="00C7292B" w:rsidP="00C7292B">
      <w:pPr>
        <w:spacing w:after="0"/>
        <w:rPr>
          <w:sz w:val="28"/>
          <w:szCs w:val="28"/>
        </w:rPr>
      </w:pPr>
      <w:r>
        <w:rPr>
          <w:sz w:val="28"/>
          <w:szCs w:val="28"/>
        </w:rPr>
        <w:t>He's a man, a mountain</w:t>
      </w:r>
    </w:p>
    <w:p w14:paraId="6569BF8B" w14:textId="77777777" w:rsidR="00C7292B" w:rsidRPr="00C7292B" w:rsidRDefault="00C7292B" w:rsidP="00C7292B">
      <w:pPr>
        <w:spacing w:after="0"/>
        <w:rPr>
          <w:sz w:val="28"/>
          <w:szCs w:val="28"/>
        </w:rPr>
      </w:pPr>
      <w:r>
        <w:rPr>
          <w:sz w:val="28"/>
          <w:szCs w:val="28"/>
        </w:rPr>
        <w:t>H</w:t>
      </w:r>
      <w:r w:rsidRPr="00C7292B">
        <w:rPr>
          <w:sz w:val="28"/>
          <w:szCs w:val="28"/>
        </w:rPr>
        <w:t>e's a rolling stone</w:t>
      </w:r>
    </w:p>
    <w:p w14:paraId="24E63587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And will he leave you</w:t>
      </w:r>
    </w:p>
    <w:p w14:paraId="2EA04373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Sad and lonely</w:t>
      </w:r>
      <w:r>
        <w:rPr>
          <w:sz w:val="28"/>
          <w:szCs w:val="28"/>
        </w:rPr>
        <w:t>, crying?</w:t>
      </w:r>
    </w:p>
    <w:p w14:paraId="55487096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I couldn't say</w:t>
      </w:r>
      <w:r>
        <w:rPr>
          <w:sz w:val="28"/>
          <w:szCs w:val="28"/>
        </w:rPr>
        <w:t>,</w:t>
      </w:r>
      <w:r w:rsidRPr="00C7292B">
        <w:rPr>
          <w:sz w:val="28"/>
          <w:szCs w:val="28"/>
        </w:rPr>
        <w:t xml:space="preserve"> but it</w:t>
      </w:r>
      <w:r>
        <w:rPr>
          <w:sz w:val="28"/>
          <w:szCs w:val="28"/>
        </w:rPr>
        <w:t>’</w:t>
      </w:r>
      <w:r w:rsidRPr="00C7292B">
        <w:rPr>
          <w:sz w:val="28"/>
          <w:szCs w:val="28"/>
        </w:rPr>
        <w:t>s known</w:t>
      </w:r>
    </w:p>
    <w:p w14:paraId="57141437" w14:textId="77777777" w:rsidR="00C7292B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That everybody wants that man</w:t>
      </w:r>
    </w:p>
    <w:p w14:paraId="38586722" w14:textId="77777777" w:rsidR="00D92580" w:rsidRPr="00C7292B" w:rsidRDefault="00C7292B" w:rsidP="00C7292B">
      <w:pPr>
        <w:spacing w:after="0"/>
        <w:rPr>
          <w:sz w:val="28"/>
          <w:szCs w:val="28"/>
        </w:rPr>
      </w:pPr>
      <w:r w:rsidRPr="00C7292B">
        <w:rPr>
          <w:sz w:val="28"/>
          <w:szCs w:val="28"/>
        </w:rPr>
        <w:t>Bugsy Malone</w:t>
      </w:r>
    </w:p>
    <w:p w14:paraId="3279656F" w14:textId="77777777" w:rsidR="00C7292B" w:rsidRPr="009D41B2" w:rsidRDefault="00C7292B" w:rsidP="00C7292B">
      <w:pPr>
        <w:spacing w:after="0"/>
        <w:rPr>
          <w:sz w:val="28"/>
          <w:szCs w:val="28"/>
        </w:rPr>
      </w:pPr>
    </w:p>
    <w:p w14:paraId="7635243E" w14:textId="77777777" w:rsidR="009D41B2" w:rsidRPr="009D41B2" w:rsidRDefault="009D41B2" w:rsidP="00C7292B">
      <w:pPr>
        <w:spacing w:after="0"/>
        <w:rPr>
          <w:sz w:val="28"/>
          <w:szCs w:val="28"/>
        </w:rPr>
      </w:pPr>
    </w:p>
    <w:p w14:paraId="6FBC6551" w14:textId="77777777" w:rsidR="00C7292B" w:rsidRPr="009D41B2" w:rsidRDefault="00E1152A" w:rsidP="00C7292B">
      <w:pPr>
        <w:spacing w:after="0"/>
        <w:rPr>
          <w:sz w:val="28"/>
          <w:szCs w:val="28"/>
        </w:rPr>
      </w:pPr>
      <w:hyperlink r:id="rId4" w:history="1">
        <w:r w:rsidR="009D41B2" w:rsidRPr="009D41B2">
          <w:rPr>
            <w:rStyle w:val="Hyperlink"/>
            <w:sz w:val="28"/>
            <w:szCs w:val="28"/>
          </w:rPr>
          <w:t>Film Clip</w:t>
        </w:r>
      </w:hyperlink>
    </w:p>
    <w:p w14:paraId="2987CBF0" w14:textId="77777777" w:rsidR="009D41B2" w:rsidRPr="009D41B2" w:rsidRDefault="009D41B2" w:rsidP="00C7292B">
      <w:pPr>
        <w:spacing w:after="0"/>
        <w:rPr>
          <w:sz w:val="28"/>
          <w:szCs w:val="28"/>
        </w:rPr>
      </w:pPr>
    </w:p>
    <w:p w14:paraId="59A7853C" w14:textId="77777777" w:rsidR="009D41B2" w:rsidRPr="009D41B2" w:rsidRDefault="00E1152A" w:rsidP="00C7292B">
      <w:pPr>
        <w:spacing w:after="0"/>
        <w:rPr>
          <w:sz w:val="28"/>
          <w:szCs w:val="28"/>
        </w:rPr>
      </w:pPr>
      <w:hyperlink r:id="rId5" w:history="1">
        <w:r w:rsidR="009D41B2" w:rsidRPr="009D41B2">
          <w:rPr>
            <w:rStyle w:val="Hyperlink"/>
            <w:sz w:val="28"/>
            <w:szCs w:val="28"/>
          </w:rPr>
          <w:t>Backing Track</w:t>
        </w:r>
      </w:hyperlink>
    </w:p>
    <w:p w14:paraId="0AAF40D7" w14:textId="77777777" w:rsidR="00C7292B" w:rsidRDefault="00C7292B" w:rsidP="00C7292B">
      <w:pPr>
        <w:spacing w:after="0"/>
      </w:pPr>
    </w:p>
    <w:p w14:paraId="00573D1E" w14:textId="77777777" w:rsidR="00C7292B" w:rsidRDefault="00C7292B" w:rsidP="00C7292B">
      <w:pPr>
        <w:spacing w:after="0"/>
      </w:pPr>
    </w:p>
    <w:p w14:paraId="2DD0668A" w14:textId="77777777" w:rsidR="00C7292B" w:rsidRDefault="00C7292B" w:rsidP="00C7292B">
      <w:pPr>
        <w:spacing w:after="0"/>
      </w:pPr>
    </w:p>
    <w:p w14:paraId="2EFA9048" w14:textId="77777777" w:rsidR="00C7292B" w:rsidRDefault="00C7292B" w:rsidP="00C7292B">
      <w:pPr>
        <w:spacing w:after="0"/>
      </w:pPr>
    </w:p>
    <w:p w14:paraId="5D7DDB58" w14:textId="77777777" w:rsidR="00C7292B" w:rsidRDefault="00C7292B" w:rsidP="00C7292B">
      <w:pPr>
        <w:spacing w:after="0"/>
      </w:pPr>
    </w:p>
    <w:p w14:paraId="405499DB" w14:textId="77777777" w:rsidR="00C7292B" w:rsidRDefault="00C7292B" w:rsidP="00C7292B">
      <w:pPr>
        <w:spacing w:after="0"/>
      </w:pPr>
    </w:p>
    <w:p w14:paraId="089F4D10" w14:textId="77777777" w:rsidR="00C7292B" w:rsidRDefault="00C7292B" w:rsidP="00C7292B">
      <w:pPr>
        <w:spacing w:after="0"/>
      </w:pPr>
    </w:p>
    <w:p w14:paraId="625C24DE" w14:textId="77777777" w:rsidR="00C7292B" w:rsidRDefault="00C7292B" w:rsidP="00C7292B">
      <w:pPr>
        <w:spacing w:after="0"/>
      </w:pPr>
    </w:p>
    <w:p w14:paraId="03FF527C" w14:textId="77777777" w:rsidR="00C7292B" w:rsidRDefault="00C7292B" w:rsidP="00C7292B">
      <w:pPr>
        <w:spacing w:after="0"/>
      </w:pPr>
    </w:p>
    <w:p w14:paraId="750C1FDB" w14:textId="77777777" w:rsidR="00C7292B" w:rsidRDefault="00C7292B" w:rsidP="00C7292B">
      <w:pPr>
        <w:spacing w:after="0"/>
      </w:pPr>
    </w:p>
    <w:p w14:paraId="6D2F1954" w14:textId="77777777" w:rsidR="00C7292B" w:rsidRDefault="00C7292B" w:rsidP="00C7292B">
      <w:pPr>
        <w:spacing w:after="0"/>
      </w:pPr>
    </w:p>
    <w:p w14:paraId="42EBA69F" w14:textId="77777777" w:rsidR="00C7292B" w:rsidRDefault="00C7292B" w:rsidP="00C7292B">
      <w:pPr>
        <w:spacing w:after="0"/>
      </w:pPr>
    </w:p>
    <w:p w14:paraId="65640C62" w14:textId="77777777" w:rsidR="00C7292B" w:rsidRDefault="00C7292B" w:rsidP="00C7292B">
      <w:pPr>
        <w:spacing w:after="0"/>
      </w:pPr>
    </w:p>
    <w:p w14:paraId="4A3BF7A6" w14:textId="77777777" w:rsidR="00C7292B" w:rsidRDefault="00C7292B" w:rsidP="00C7292B">
      <w:pPr>
        <w:spacing w:after="0"/>
      </w:pPr>
    </w:p>
    <w:p w14:paraId="7998724B" w14:textId="77777777" w:rsidR="00C7292B" w:rsidRPr="00C7292B" w:rsidRDefault="00C7292B" w:rsidP="00C7292B">
      <w:pPr>
        <w:shd w:val="clear" w:color="auto" w:fill="FFFFFF"/>
        <w:spacing w:after="0" w:line="240" w:lineRule="auto"/>
        <w:rPr>
          <w:rFonts w:eastAsia="Times New Roman" w:cs="Arial"/>
          <w:b/>
          <w:color w:val="222222"/>
          <w:sz w:val="32"/>
          <w:szCs w:val="32"/>
          <w:lang w:eastAsia="en-GB"/>
        </w:rPr>
      </w:pPr>
      <w:r w:rsidRPr="00C7292B">
        <w:rPr>
          <w:rFonts w:eastAsia="Times New Roman" w:cs="Arial"/>
          <w:b/>
          <w:color w:val="222222"/>
          <w:sz w:val="32"/>
          <w:szCs w:val="32"/>
          <w:lang w:eastAsia="en-GB"/>
        </w:rPr>
        <w:lastRenderedPageBreak/>
        <w:t>Fat Sam's Grand Slam</w:t>
      </w:r>
    </w:p>
    <w:p w14:paraId="6865A307" w14:textId="77777777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777777"/>
          <w:sz w:val="28"/>
          <w:szCs w:val="28"/>
          <w:lang w:eastAsia="en-GB"/>
        </w:rPr>
      </w:pPr>
    </w:p>
    <w:p w14:paraId="1E2C2015" w14:textId="77777777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Anybody who is anybody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Will soon walk through tha</w:t>
      </w:r>
      <w:r>
        <w:rPr>
          <w:rFonts w:eastAsia="Times New Roman" w:cs="Arial"/>
          <w:color w:val="222222"/>
          <w:sz w:val="28"/>
          <w:szCs w:val="28"/>
          <w:lang w:eastAsia="en-GB"/>
        </w:rPr>
        <w:t>t door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  <w:t>At Fat Sam's Grand Slam s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peakeasy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Always able to find you a table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There's room for just on</w:t>
      </w:r>
      <w:r>
        <w:rPr>
          <w:rFonts w:eastAsia="Times New Roman" w:cs="Arial"/>
          <w:color w:val="222222"/>
          <w:sz w:val="28"/>
          <w:szCs w:val="28"/>
          <w:lang w:eastAsia="en-GB"/>
        </w:rPr>
        <w:t>e more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  <w:t>At Fat Sam's Grand Slam s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peakeasy</w:t>
      </w:r>
    </w:p>
    <w:p w14:paraId="1DD7859F" w14:textId="25974617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*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Once you get here, feel</w:t>
      </w:r>
      <w:r w:rsidR="000533F0">
        <w:rPr>
          <w:rFonts w:eastAsia="Times New Roman" w:cs="Arial"/>
          <w:color w:val="222222"/>
          <w:sz w:val="28"/>
          <w:szCs w:val="28"/>
          <w:lang w:eastAsia="en-GB"/>
        </w:rPr>
        <w:t xml:space="preserve"> the good cheer</w:t>
      </w:r>
      <w:r w:rsidR="000533F0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Like they 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say in the poem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Fat Sam's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ain't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r>
        <w:rPr>
          <w:rFonts w:eastAsia="Times New Roman" w:cs="Arial"/>
          <w:color w:val="222222"/>
          <w:sz w:val="28"/>
          <w:szCs w:val="28"/>
          <w:lang w:eastAsia="en-GB"/>
        </w:rPr>
        <w:t>humble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  <w:t>But it's your home-sweet-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home</w:t>
      </w:r>
    </w:p>
    <w:p w14:paraId="702DDCE1" w14:textId="77777777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Plans are made here, games are played here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I could write me a book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Each night astounds you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Rumours are a</w:t>
      </w:r>
      <w:r>
        <w:rPr>
          <w:rFonts w:eastAsia="Times New Roman" w:cs="Arial"/>
          <w:color w:val="222222"/>
          <w:sz w:val="28"/>
          <w:szCs w:val="28"/>
          <w:lang w:eastAsia="en-GB"/>
        </w:rPr>
        <w:t>-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buzzing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Stories by the dozen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Look around you, cousin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At the news were making here</w:t>
      </w:r>
    </w:p>
    <w:p w14:paraId="2A7FA5D1" w14:textId="77777777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Anybody who is anybody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Will soon walk through that door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At Fat Sam's Grand Slam Speakeasy</w:t>
      </w:r>
    </w:p>
    <w:p w14:paraId="7E0902FC" w14:textId="77777777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Da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</w:p>
    <w:p w14:paraId="3AC4895D" w14:textId="28029A3F" w:rsidR="00C7292B" w:rsidRPr="00C7292B" w:rsidRDefault="000533F0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proofErr w:type="spellStart"/>
      <w:r>
        <w:rPr>
          <w:rFonts w:eastAsia="Times New Roman" w:cs="Arial"/>
          <w:color w:val="222222"/>
          <w:sz w:val="28"/>
          <w:szCs w:val="28"/>
          <w:lang w:eastAsia="en-GB"/>
        </w:rPr>
        <w:t>Hoo</w:t>
      </w:r>
      <w:proofErr w:type="spellEnd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>ya</w:t>
      </w:r>
      <w:proofErr w:type="spellEnd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, </w:t>
      </w:r>
      <w:proofErr w:type="spellStart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>Hoo</w:t>
      </w:r>
      <w:proofErr w:type="spellEnd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>ya</w:t>
      </w:r>
      <w:proofErr w:type="spellEnd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, </w:t>
      </w:r>
      <w:proofErr w:type="spellStart"/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>Hoo</w:t>
      </w:r>
      <w:proofErr w:type="spellEnd"/>
      <w:r w:rsid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da </w:t>
      </w:r>
      <w:proofErr w:type="spellStart"/>
      <w:r w:rsid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  <w:proofErr w:type="spellStart"/>
      <w:r w:rsidR="00C7292B">
        <w:rPr>
          <w:rFonts w:eastAsia="Times New Roman" w:cs="Arial"/>
          <w:color w:val="222222"/>
          <w:sz w:val="28"/>
          <w:szCs w:val="28"/>
          <w:lang w:eastAsia="en-GB"/>
        </w:rPr>
        <w:t>da</w:t>
      </w:r>
      <w:proofErr w:type="spellEnd"/>
      <w:r w:rsidR="00C7292B">
        <w:rPr>
          <w:rFonts w:eastAsia="Times New Roman" w:cs="Arial"/>
          <w:color w:val="222222"/>
          <w:sz w:val="28"/>
          <w:szCs w:val="28"/>
          <w:lang w:eastAsia="en-GB"/>
        </w:rPr>
        <w:br/>
        <w:t>See the politician</w:t>
      </w:r>
      <w:r w:rsidR="00C7292B">
        <w:rPr>
          <w:rFonts w:eastAsia="Times New Roman" w:cs="Arial"/>
          <w:color w:val="222222"/>
          <w:sz w:val="28"/>
          <w:szCs w:val="28"/>
          <w:lang w:eastAsia="en-GB"/>
        </w:rPr>
        <w:br/>
        <w:t>Sitting</w:t>
      </w:r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by the kitchen</w:t>
      </w:r>
      <w:r w:rsidR="00C7292B"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Said he caught his fi</w:t>
      </w:r>
      <w:r w:rsidR="00C7292B">
        <w:rPr>
          <w:rFonts w:eastAsia="Times New Roman" w:cs="Arial"/>
          <w:color w:val="222222"/>
          <w:sz w:val="28"/>
          <w:szCs w:val="28"/>
          <w:lang w:eastAsia="en-GB"/>
        </w:rPr>
        <w:t>ngers</w:t>
      </w:r>
      <w:r w:rsidR="00C7292B">
        <w:rPr>
          <w:rFonts w:eastAsia="Times New Roman" w:cs="Arial"/>
          <w:color w:val="222222"/>
          <w:sz w:val="28"/>
          <w:szCs w:val="28"/>
          <w:lang w:eastAsia="en-GB"/>
        </w:rPr>
        <w:br/>
        <w:t>In the well he was wishing in</w:t>
      </w:r>
    </w:p>
    <w:p w14:paraId="20D68C87" w14:textId="11B2542B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Once you get here, feel</w:t>
      </w:r>
      <w:r w:rsidR="000533F0">
        <w:rPr>
          <w:rFonts w:eastAsia="Times New Roman" w:cs="Arial"/>
          <w:color w:val="222222"/>
          <w:sz w:val="28"/>
          <w:szCs w:val="28"/>
          <w:lang w:eastAsia="en-GB"/>
        </w:rPr>
        <w:t xml:space="preserve"> the good cheer</w:t>
      </w:r>
      <w:r w:rsidR="000533F0">
        <w:rPr>
          <w:rFonts w:eastAsia="Times New Roman" w:cs="Arial"/>
          <w:color w:val="222222"/>
          <w:sz w:val="28"/>
          <w:szCs w:val="28"/>
          <w:lang w:eastAsia="en-GB"/>
        </w:rPr>
        <w:br/>
        <w:t>Like they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say in the poem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Fat Sam's </w:t>
      </w:r>
      <w:proofErr w:type="spellStart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ain't</w:t>
      </w:r>
      <w:proofErr w:type="spellEnd"/>
      <w:r w:rsidRPr="00C7292B">
        <w:rPr>
          <w:rFonts w:eastAsia="Times New Roman" w:cs="Arial"/>
          <w:color w:val="222222"/>
          <w:sz w:val="28"/>
          <w:szCs w:val="28"/>
          <w:lang w:eastAsia="en-GB"/>
        </w:rPr>
        <w:t xml:space="preserve"> humble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But it's your home sweet home</w:t>
      </w:r>
    </w:p>
    <w:p w14:paraId="61D9E56B" w14:textId="6C477644" w:rsidR="00C7292B" w:rsidRPr="00C7292B" w:rsidRDefault="00C7292B" w:rsidP="00C7292B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Plans are made here, games are played here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I could write me a book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Each night astounds you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Rumours are a</w:t>
      </w:r>
      <w:r w:rsidR="00530495">
        <w:rPr>
          <w:rFonts w:eastAsia="Times New Roman" w:cs="Arial"/>
          <w:color w:val="222222"/>
          <w:sz w:val="28"/>
          <w:szCs w:val="28"/>
          <w:lang w:eastAsia="en-GB"/>
        </w:rPr>
        <w:t>-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buzzing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Stories by the dozen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lastRenderedPageBreak/>
        <w:t>Look around you, cousin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At the news were making here</w:t>
      </w:r>
    </w:p>
    <w:p w14:paraId="7F43138F" w14:textId="77777777" w:rsidR="00C7292B" w:rsidRPr="00C7292B" w:rsidRDefault="00C7292B" w:rsidP="00C7292B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C7292B">
        <w:rPr>
          <w:rFonts w:eastAsia="Times New Roman" w:cs="Arial"/>
          <w:color w:val="222222"/>
          <w:sz w:val="28"/>
          <w:szCs w:val="28"/>
          <w:lang w:eastAsia="en-GB"/>
        </w:rPr>
        <w:t>Anybody who is anybody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Will soon walk through that door</w:t>
      </w:r>
      <w:r w:rsidRPr="00C7292B">
        <w:rPr>
          <w:rFonts w:eastAsia="Times New Roman" w:cs="Arial"/>
          <w:color w:val="222222"/>
          <w:sz w:val="28"/>
          <w:szCs w:val="28"/>
          <w:lang w:eastAsia="en-GB"/>
        </w:rPr>
        <w:br/>
        <w:t>At Fat Sam's Grand Slam Speakeasy</w:t>
      </w:r>
    </w:p>
    <w:p w14:paraId="4B523F0C" w14:textId="77777777" w:rsidR="00C7292B" w:rsidRDefault="00C7292B" w:rsidP="00C7292B">
      <w:pPr>
        <w:spacing w:after="0"/>
        <w:rPr>
          <w:sz w:val="28"/>
          <w:szCs w:val="28"/>
        </w:rPr>
      </w:pPr>
    </w:p>
    <w:p w14:paraId="2D4990FE" w14:textId="16E146C9" w:rsidR="00C7292B" w:rsidRPr="00C7292B" w:rsidRDefault="00530495" w:rsidP="00C7292B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*Repeat</w:t>
      </w:r>
    </w:p>
    <w:p w14:paraId="7A4C2DBF" w14:textId="77777777" w:rsidR="00C7292B" w:rsidRDefault="00C7292B" w:rsidP="00C7292B">
      <w:pPr>
        <w:spacing w:after="0"/>
        <w:rPr>
          <w:sz w:val="28"/>
          <w:szCs w:val="28"/>
        </w:rPr>
      </w:pPr>
    </w:p>
    <w:p w14:paraId="5783F18B" w14:textId="77777777" w:rsidR="009D41B2" w:rsidRDefault="009D41B2" w:rsidP="00C7292B">
      <w:pPr>
        <w:spacing w:after="0"/>
        <w:rPr>
          <w:sz w:val="28"/>
          <w:szCs w:val="28"/>
        </w:rPr>
      </w:pPr>
    </w:p>
    <w:p w14:paraId="7BD656C1" w14:textId="330A473E" w:rsidR="009D41B2" w:rsidRDefault="00E1152A" w:rsidP="00C7292B">
      <w:pPr>
        <w:spacing w:after="0"/>
        <w:rPr>
          <w:rStyle w:val="Hyperlink"/>
          <w:sz w:val="28"/>
          <w:szCs w:val="28"/>
        </w:rPr>
      </w:pPr>
      <w:hyperlink r:id="rId6" w:history="1">
        <w:r w:rsidR="009D41B2" w:rsidRPr="009D41B2">
          <w:rPr>
            <w:rStyle w:val="Hyperlink"/>
            <w:sz w:val="28"/>
            <w:szCs w:val="28"/>
          </w:rPr>
          <w:t>Film Clip</w:t>
        </w:r>
      </w:hyperlink>
    </w:p>
    <w:p w14:paraId="2C5BE4E0" w14:textId="5C682690" w:rsidR="005A70DB" w:rsidRDefault="005A70DB" w:rsidP="00C7292B">
      <w:pPr>
        <w:spacing w:after="0"/>
        <w:rPr>
          <w:rStyle w:val="Hyperlink"/>
          <w:sz w:val="28"/>
          <w:szCs w:val="28"/>
        </w:rPr>
      </w:pPr>
    </w:p>
    <w:p w14:paraId="229C3D34" w14:textId="0D1BA71D" w:rsidR="005A70DB" w:rsidRDefault="00E1152A" w:rsidP="00C7292B">
      <w:pPr>
        <w:spacing w:after="0"/>
        <w:rPr>
          <w:sz w:val="28"/>
          <w:szCs w:val="28"/>
        </w:rPr>
      </w:pPr>
      <w:hyperlink r:id="rId7" w:history="1">
        <w:r w:rsidR="005A70DB">
          <w:rPr>
            <w:rStyle w:val="Hyperlink"/>
            <w:sz w:val="28"/>
            <w:szCs w:val="28"/>
          </w:rPr>
          <w:t>Backing Track</w:t>
        </w:r>
      </w:hyperlink>
    </w:p>
    <w:p w14:paraId="68CB3494" w14:textId="77777777" w:rsidR="001F2673" w:rsidRDefault="001F2673" w:rsidP="00C7292B">
      <w:pPr>
        <w:spacing w:after="0"/>
        <w:rPr>
          <w:sz w:val="28"/>
          <w:szCs w:val="28"/>
        </w:rPr>
      </w:pPr>
    </w:p>
    <w:p w14:paraId="56AD0561" w14:textId="77777777" w:rsidR="001F2673" w:rsidRDefault="001F2673" w:rsidP="00C7292B">
      <w:pPr>
        <w:spacing w:after="0"/>
        <w:rPr>
          <w:sz w:val="28"/>
          <w:szCs w:val="28"/>
        </w:rPr>
      </w:pPr>
    </w:p>
    <w:p w14:paraId="46B43E7E" w14:textId="77777777" w:rsidR="001F2673" w:rsidRDefault="001F2673" w:rsidP="00C7292B">
      <w:pPr>
        <w:spacing w:after="0"/>
        <w:rPr>
          <w:sz w:val="28"/>
          <w:szCs w:val="28"/>
        </w:rPr>
      </w:pPr>
    </w:p>
    <w:p w14:paraId="0BCE42F7" w14:textId="77777777" w:rsidR="001F2673" w:rsidRDefault="001F2673" w:rsidP="00C7292B">
      <w:pPr>
        <w:spacing w:after="0"/>
        <w:rPr>
          <w:sz w:val="28"/>
          <w:szCs w:val="28"/>
        </w:rPr>
      </w:pPr>
    </w:p>
    <w:p w14:paraId="02EBB362" w14:textId="77777777" w:rsidR="001F2673" w:rsidRDefault="001F2673" w:rsidP="00C7292B">
      <w:pPr>
        <w:spacing w:after="0"/>
        <w:rPr>
          <w:sz w:val="28"/>
          <w:szCs w:val="28"/>
        </w:rPr>
      </w:pPr>
    </w:p>
    <w:p w14:paraId="274D6C2D" w14:textId="77777777" w:rsidR="001F2673" w:rsidRDefault="001F2673" w:rsidP="00C7292B">
      <w:pPr>
        <w:spacing w:after="0"/>
        <w:rPr>
          <w:sz w:val="28"/>
          <w:szCs w:val="28"/>
        </w:rPr>
      </w:pPr>
    </w:p>
    <w:p w14:paraId="603BCF51" w14:textId="77777777" w:rsidR="001F2673" w:rsidRDefault="001F2673" w:rsidP="00C7292B">
      <w:pPr>
        <w:spacing w:after="0"/>
        <w:rPr>
          <w:sz w:val="28"/>
          <w:szCs w:val="28"/>
        </w:rPr>
      </w:pPr>
    </w:p>
    <w:p w14:paraId="718D4684" w14:textId="77777777" w:rsidR="001F2673" w:rsidRDefault="001F2673" w:rsidP="00C7292B">
      <w:pPr>
        <w:spacing w:after="0"/>
        <w:rPr>
          <w:sz w:val="28"/>
          <w:szCs w:val="28"/>
        </w:rPr>
      </w:pPr>
    </w:p>
    <w:p w14:paraId="53D72BF7" w14:textId="77777777" w:rsidR="001F2673" w:rsidRDefault="001F2673" w:rsidP="00C7292B">
      <w:pPr>
        <w:spacing w:after="0"/>
        <w:rPr>
          <w:sz w:val="28"/>
          <w:szCs w:val="28"/>
        </w:rPr>
      </w:pPr>
    </w:p>
    <w:p w14:paraId="00BE7FDF" w14:textId="77777777" w:rsidR="001F2673" w:rsidRDefault="001F2673" w:rsidP="00C7292B">
      <w:pPr>
        <w:spacing w:after="0"/>
        <w:rPr>
          <w:sz w:val="28"/>
          <w:szCs w:val="28"/>
        </w:rPr>
      </w:pPr>
    </w:p>
    <w:p w14:paraId="273C3906" w14:textId="77777777" w:rsidR="001F2673" w:rsidRDefault="001F2673" w:rsidP="00C7292B">
      <w:pPr>
        <w:spacing w:after="0"/>
        <w:rPr>
          <w:sz w:val="28"/>
          <w:szCs w:val="28"/>
        </w:rPr>
      </w:pPr>
    </w:p>
    <w:p w14:paraId="4C6458B2" w14:textId="77777777" w:rsidR="001F2673" w:rsidRDefault="001F2673" w:rsidP="00C7292B">
      <w:pPr>
        <w:spacing w:after="0"/>
        <w:rPr>
          <w:sz w:val="28"/>
          <w:szCs w:val="28"/>
        </w:rPr>
      </w:pPr>
    </w:p>
    <w:p w14:paraId="40AB8EE0" w14:textId="77777777" w:rsidR="001F2673" w:rsidRDefault="001F2673" w:rsidP="00C7292B">
      <w:pPr>
        <w:spacing w:after="0"/>
        <w:rPr>
          <w:sz w:val="28"/>
          <w:szCs w:val="28"/>
        </w:rPr>
      </w:pPr>
    </w:p>
    <w:p w14:paraId="1095003E" w14:textId="77777777" w:rsidR="001F2673" w:rsidRDefault="001F2673" w:rsidP="00C7292B">
      <w:pPr>
        <w:spacing w:after="0"/>
        <w:rPr>
          <w:sz w:val="28"/>
          <w:szCs w:val="28"/>
        </w:rPr>
      </w:pPr>
    </w:p>
    <w:p w14:paraId="3F370E55" w14:textId="77777777" w:rsidR="001F2673" w:rsidRDefault="001F2673" w:rsidP="00C7292B">
      <w:pPr>
        <w:spacing w:after="0"/>
        <w:rPr>
          <w:sz w:val="28"/>
          <w:szCs w:val="28"/>
        </w:rPr>
      </w:pPr>
    </w:p>
    <w:p w14:paraId="3E2DBB7B" w14:textId="77777777" w:rsidR="001F2673" w:rsidRDefault="001F2673" w:rsidP="00C7292B">
      <w:pPr>
        <w:spacing w:after="0"/>
        <w:rPr>
          <w:sz w:val="28"/>
          <w:szCs w:val="28"/>
        </w:rPr>
      </w:pPr>
    </w:p>
    <w:p w14:paraId="7B7E2709" w14:textId="77777777" w:rsidR="001F2673" w:rsidRDefault="001F2673" w:rsidP="00C7292B">
      <w:pPr>
        <w:spacing w:after="0"/>
        <w:rPr>
          <w:sz w:val="28"/>
          <w:szCs w:val="28"/>
        </w:rPr>
      </w:pPr>
    </w:p>
    <w:p w14:paraId="31AC7DCE" w14:textId="77777777" w:rsidR="001F2673" w:rsidRDefault="001F2673" w:rsidP="00C7292B">
      <w:pPr>
        <w:spacing w:after="0"/>
        <w:rPr>
          <w:sz w:val="28"/>
          <w:szCs w:val="28"/>
        </w:rPr>
      </w:pPr>
    </w:p>
    <w:p w14:paraId="4163134A" w14:textId="77777777" w:rsidR="001F2673" w:rsidRDefault="001F2673" w:rsidP="00C7292B">
      <w:pPr>
        <w:spacing w:after="0"/>
        <w:rPr>
          <w:sz w:val="28"/>
          <w:szCs w:val="28"/>
        </w:rPr>
      </w:pPr>
    </w:p>
    <w:p w14:paraId="10E7D45A" w14:textId="77777777" w:rsidR="001F2673" w:rsidRDefault="001F2673" w:rsidP="00C7292B">
      <w:pPr>
        <w:spacing w:after="0"/>
        <w:rPr>
          <w:sz w:val="28"/>
          <w:szCs w:val="28"/>
        </w:rPr>
      </w:pPr>
    </w:p>
    <w:p w14:paraId="28CA4BB3" w14:textId="77777777" w:rsidR="001F2673" w:rsidRDefault="001F2673" w:rsidP="00C7292B">
      <w:pPr>
        <w:spacing w:after="0"/>
        <w:rPr>
          <w:sz w:val="28"/>
          <w:szCs w:val="28"/>
        </w:rPr>
      </w:pPr>
    </w:p>
    <w:p w14:paraId="73C6E50C" w14:textId="77777777" w:rsidR="001F2673" w:rsidRDefault="001F2673" w:rsidP="00C7292B">
      <w:pPr>
        <w:spacing w:after="0"/>
        <w:rPr>
          <w:sz w:val="28"/>
          <w:szCs w:val="28"/>
        </w:rPr>
      </w:pPr>
    </w:p>
    <w:p w14:paraId="304DE117" w14:textId="77777777" w:rsidR="001F2673" w:rsidRDefault="001F2673" w:rsidP="00C7292B">
      <w:pPr>
        <w:spacing w:after="0"/>
        <w:rPr>
          <w:sz w:val="28"/>
          <w:szCs w:val="28"/>
        </w:rPr>
      </w:pPr>
    </w:p>
    <w:p w14:paraId="36C10034" w14:textId="77777777" w:rsidR="001F2673" w:rsidRDefault="001F2673" w:rsidP="00C7292B">
      <w:pPr>
        <w:spacing w:after="0"/>
        <w:rPr>
          <w:sz w:val="28"/>
          <w:szCs w:val="28"/>
        </w:rPr>
      </w:pPr>
    </w:p>
    <w:p w14:paraId="2531A45B" w14:textId="77777777" w:rsidR="001F2673" w:rsidRDefault="001F2673" w:rsidP="00C7292B">
      <w:pPr>
        <w:spacing w:after="0"/>
        <w:rPr>
          <w:sz w:val="28"/>
          <w:szCs w:val="28"/>
        </w:rPr>
      </w:pPr>
    </w:p>
    <w:p w14:paraId="7C7B0C40" w14:textId="77777777" w:rsidR="001F2673" w:rsidRDefault="001F2673" w:rsidP="00C7292B">
      <w:pPr>
        <w:spacing w:after="0"/>
        <w:rPr>
          <w:sz w:val="28"/>
          <w:szCs w:val="28"/>
        </w:rPr>
      </w:pPr>
    </w:p>
    <w:p w14:paraId="52DED385" w14:textId="77777777" w:rsidR="001F2673" w:rsidRDefault="001F2673" w:rsidP="00C7292B">
      <w:pPr>
        <w:spacing w:after="0"/>
        <w:rPr>
          <w:sz w:val="28"/>
          <w:szCs w:val="28"/>
        </w:rPr>
      </w:pPr>
    </w:p>
    <w:p w14:paraId="49657B98" w14:textId="77777777" w:rsidR="001F2673" w:rsidRDefault="001F2673" w:rsidP="00C7292B">
      <w:pPr>
        <w:spacing w:after="0"/>
        <w:rPr>
          <w:sz w:val="28"/>
          <w:szCs w:val="28"/>
        </w:rPr>
      </w:pPr>
    </w:p>
    <w:p w14:paraId="55434DBC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b/>
          <w:color w:val="222222"/>
          <w:sz w:val="32"/>
          <w:szCs w:val="32"/>
          <w:lang w:eastAsia="en-GB"/>
        </w:rPr>
      </w:pPr>
      <w:r w:rsidRPr="001F2673">
        <w:rPr>
          <w:rFonts w:eastAsia="Times New Roman" w:cs="Arial"/>
          <w:b/>
          <w:color w:val="222222"/>
          <w:sz w:val="32"/>
          <w:szCs w:val="32"/>
          <w:lang w:eastAsia="en-GB"/>
        </w:rPr>
        <w:lastRenderedPageBreak/>
        <w:t>Tomorrow</w:t>
      </w:r>
    </w:p>
    <w:p w14:paraId="120A0522" w14:textId="77777777" w:rsidR="001F2673" w:rsidRDefault="001F2673" w:rsidP="001F26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</w:p>
    <w:p w14:paraId="2573A90B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Tomorrow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</w:r>
      <w:proofErr w:type="spell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Tomorrow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never comes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What kind of a fool 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Do they take me for? 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Tomorrow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A resting place for bums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A trap set in the slums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But I know the score</w:t>
      </w:r>
    </w:p>
    <w:p w14:paraId="6128CD9B" w14:textId="77777777" w:rsid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I won't take no for an answer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</w:r>
      <w:r>
        <w:rPr>
          <w:rFonts w:eastAsia="Times New Roman" w:cs="Arial"/>
          <w:color w:val="222222"/>
          <w:sz w:val="28"/>
          <w:szCs w:val="28"/>
          <w:lang w:eastAsia="en-GB"/>
        </w:rPr>
        <w:t>I was born to be a dancer now, y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eah!</w:t>
      </w:r>
    </w:p>
    <w:p w14:paraId="75649F81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</w:p>
    <w:p w14:paraId="3047FCCB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Tomorrow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</w:r>
      <w:proofErr w:type="spellStart"/>
      <w:r>
        <w:rPr>
          <w:rFonts w:eastAsia="Times New Roman" w:cs="Arial"/>
          <w:color w:val="222222"/>
          <w:sz w:val="28"/>
          <w:szCs w:val="28"/>
          <w:lang w:eastAsia="en-GB"/>
        </w:rPr>
        <w:t>Tomorrow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as they say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Another working day and another chore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Tomorrow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An awful price to pay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 gave up yesterday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But they still want more</w:t>
      </w:r>
    </w:p>
    <w:p w14:paraId="54B9C4FF" w14:textId="77777777" w:rsid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They are bound to compare m</w:t>
      </w:r>
      <w:r>
        <w:rPr>
          <w:rFonts w:eastAsia="Times New Roman" w:cs="Arial"/>
          <w:color w:val="222222"/>
          <w:sz w:val="28"/>
          <w:szCs w:val="28"/>
          <w:lang w:eastAsia="en-GB"/>
        </w:rPr>
        <w:t>e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  <w:t>To Fred Astaire when I'm done</w:t>
      </w:r>
    </w:p>
    <w:p w14:paraId="75C74EE3" w14:textId="77777777" w:rsid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</w:p>
    <w:p w14:paraId="7A2A5C03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*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An</w:t>
      </w:r>
      <w:r>
        <w:rPr>
          <w:rFonts w:eastAsia="Times New Roman" w:cs="Arial"/>
          <w:color w:val="222222"/>
          <w:sz w:val="28"/>
          <w:szCs w:val="28"/>
          <w:lang w:eastAsia="en-GB"/>
        </w:rPr>
        <w:t>yone who feels the rhythm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  <w:t>Moving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through </w:t>
      </w:r>
      <w:r>
        <w:rPr>
          <w:rFonts w:eastAsia="Times New Roman" w:cs="Arial"/>
          <w:color w:val="222222"/>
          <w:sz w:val="28"/>
          <w:szCs w:val="28"/>
          <w:lang w:eastAsia="en-GB"/>
        </w:rPr>
        <w:t>‘</w:t>
      </w:r>
      <w:proofErr w:type="spell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em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Knows it's </w:t>
      </w:r>
      <w:proofErr w:type="spell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gonna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do </w:t>
      </w:r>
      <w:r>
        <w:rPr>
          <w:rFonts w:eastAsia="Times New Roman" w:cs="Arial"/>
          <w:color w:val="222222"/>
          <w:sz w:val="28"/>
          <w:szCs w:val="28"/>
          <w:lang w:eastAsia="en-GB"/>
        </w:rPr>
        <w:t>‘</w:t>
      </w:r>
      <w:proofErr w:type="spell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em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good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To let the music burst out</w:t>
      </w:r>
    </w:p>
    <w:p w14:paraId="4618E18A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When you feel assured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Let the people know it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Let your laughter loose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Until your scream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Becomes a love-shout, ah</w:t>
      </w:r>
    </w:p>
    <w:p w14:paraId="43914E1D" w14:textId="77777777" w:rsid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</w:p>
    <w:p w14:paraId="386E865A" w14:textId="77777777" w:rsid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Tomorr</w:t>
      </w:r>
      <w:r>
        <w:rPr>
          <w:rFonts w:eastAsia="Times New Roman" w:cs="Arial"/>
          <w:color w:val="222222"/>
          <w:sz w:val="28"/>
          <w:szCs w:val="28"/>
          <w:lang w:eastAsia="en-GB"/>
        </w:rPr>
        <w:t>ow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  <w:t>Tomorrow's far away</w:t>
      </w:r>
      <w:r>
        <w:rPr>
          <w:rFonts w:eastAsia="Times New Roman" w:cs="Arial"/>
          <w:color w:val="222222"/>
          <w:sz w:val="28"/>
          <w:szCs w:val="28"/>
          <w:lang w:eastAsia="en-GB"/>
        </w:rPr>
        <w:br/>
        <w:t>Tomorrow as they say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 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Is reserved for dreams</w:t>
      </w:r>
    </w:p>
    <w:p w14:paraId="0325000B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Tomorrow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Tomorrow's looking grey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A playground always locked 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Trains no winning teams</w:t>
      </w:r>
    </w:p>
    <w:p w14:paraId="3D7F5534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lastRenderedPageBreak/>
        <w:t>I 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on't take no for an answer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 was born to be a dancer now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</w:r>
    </w:p>
    <w:p w14:paraId="58F47000" w14:textId="77777777" w:rsidR="001F2673" w:rsidRDefault="001F2673" w:rsidP="001F2673">
      <w:pPr>
        <w:spacing w:after="0"/>
        <w:rPr>
          <w:i/>
          <w:sz w:val="28"/>
          <w:szCs w:val="28"/>
        </w:rPr>
      </w:pPr>
      <w:r w:rsidRPr="001F2673">
        <w:rPr>
          <w:i/>
          <w:sz w:val="28"/>
          <w:szCs w:val="28"/>
        </w:rPr>
        <w:t>*Repeat</w:t>
      </w:r>
    </w:p>
    <w:p w14:paraId="3479A51D" w14:textId="77777777" w:rsidR="001F2673" w:rsidRDefault="001F2673" w:rsidP="001F2673">
      <w:pPr>
        <w:spacing w:after="0"/>
        <w:rPr>
          <w:i/>
          <w:sz w:val="28"/>
          <w:szCs w:val="28"/>
        </w:rPr>
      </w:pPr>
    </w:p>
    <w:p w14:paraId="39C01FB4" w14:textId="2DEEACF1" w:rsidR="001F2673" w:rsidRDefault="00E1152A" w:rsidP="001F2673">
      <w:pPr>
        <w:spacing w:after="0"/>
        <w:rPr>
          <w:sz w:val="28"/>
          <w:szCs w:val="28"/>
        </w:rPr>
      </w:pPr>
      <w:hyperlink r:id="rId8" w:history="1">
        <w:r w:rsidR="005A70DB" w:rsidRPr="005A70DB">
          <w:rPr>
            <w:rStyle w:val="Hyperlink"/>
            <w:sz w:val="28"/>
            <w:szCs w:val="28"/>
          </w:rPr>
          <w:t>Film Clip</w:t>
        </w:r>
      </w:hyperlink>
    </w:p>
    <w:p w14:paraId="386D6D06" w14:textId="58FC3FFE" w:rsidR="005A70DB" w:rsidRDefault="005A70DB" w:rsidP="001F2673">
      <w:pPr>
        <w:spacing w:after="0"/>
        <w:rPr>
          <w:sz w:val="28"/>
          <w:szCs w:val="28"/>
        </w:rPr>
      </w:pPr>
    </w:p>
    <w:p w14:paraId="602FD1AE" w14:textId="2D9D6CD6" w:rsidR="005A70DB" w:rsidRDefault="00E1152A" w:rsidP="001F2673">
      <w:pPr>
        <w:spacing w:after="0"/>
        <w:rPr>
          <w:sz w:val="28"/>
          <w:szCs w:val="28"/>
        </w:rPr>
      </w:pPr>
      <w:hyperlink r:id="rId9" w:history="1">
        <w:r w:rsidR="005A70DB" w:rsidRPr="005A70DB">
          <w:rPr>
            <w:rStyle w:val="Hyperlink"/>
            <w:sz w:val="28"/>
            <w:szCs w:val="28"/>
          </w:rPr>
          <w:t>Backing Track</w:t>
        </w:r>
      </w:hyperlink>
    </w:p>
    <w:p w14:paraId="1A8D11E3" w14:textId="77777777" w:rsidR="001F2673" w:rsidRDefault="001F2673" w:rsidP="001F2673">
      <w:pPr>
        <w:spacing w:after="0"/>
        <w:rPr>
          <w:sz w:val="28"/>
          <w:szCs w:val="28"/>
        </w:rPr>
      </w:pPr>
    </w:p>
    <w:p w14:paraId="30F3EE9C" w14:textId="77777777" w:rsidR="001F2673" w:rsidRDefault="001F2673" w:rsidP="001F2673">
      <w:pPr>
        <w:spacing w:after="0"/>
        <w:rPr>
          <w:sz w:val="28"/>
          <w:szCs w:val="28"/>
        </w:rPr>
      </w:pPr>
    </w:p>
    <w:p w14:paraId="1915928B" w14:textId="77777777" w:rsidR="001F2673" w:rsidRDefault="001F2673" w:rsidP="001F2673">
      <w:pPr>
        <w:spacing w:after="0"/>
        <w:rPr>
          <w:sz w:val="28"/>
          <w:szCs w:val="28"/>
        </w:rPr>
      </w:pPr>
    </w:p>
    <w:p w14:paraId="6BA396FD" w14:textId="77777777" w:rsidR="001F2673" w:rsidRDefault="001F2673" w:rsidP="001F2673">
      <w:pPr>
        <w:spacing w:after="0"/>
        <w:rPr>
          <w:sz w:val="28"/>
          <w:szCs w:val="28"/>
        </w:rPr>
      </w:pPr>
    </w:p>
    <w:p w14:paraId="7DE46676" w14:textId="77777777" w:rsidR="001F2673" w:rsidRDefault="001F2673" w:rsidP="001F2673">
      <w:pPr>
        <w:spacing w:after="0"/>
        <w:rPr>
          <w:sz w:val="28"/>
          <w:szCs w:val="28"/>
        </w:rPr>
      </w:pPr>
    </w:p>
    <w:p w14:paraId="3E3BB521" w14:textId="77777777" w:rsidR="001F2673" w:rsidRDefault="001F2673" w:rsidP="001F2673">
      <w:pPr>
        <w:spacing w:after="0"/>
        <w:rPr>
          <w:sz w:val="28"/>
          <w:szCs w:val="28"/>
        </w:rPr>
      </w:pPr>
    </w:p>
    <w:p w14:paraId="13A07AFF" w14:textId="77777777" w:rsidR="001F2673" w:rsidRDefault="001F2673" w:rsidP="001F2673">
      <w:pPr>
        <w:spacing w:after="0"/>
        <w:rPr>
          <w:sz w:val="28"/>
          <w:szCs w:val="28"/>
        </w:rPr>
      </w:pPr>
    </w:p>
    <w:p w14:paraId="0E9B5178" w14:textId="77777777" w:rsidR="001F2673" w:rsidRDefault="001F2673" w:rsidP="001F2673">
      <w:pPr>
        <w:spacing w:after="0"/>
        <w:rPr>
          <w:sz w:val="28"/>
          <w:szCs w:val="28"/>
        </w:rPr>
      </w:pPr>
    </w:p>
    <w:p w14:paraId="77913159" w14:textId="77777777" w:rsidR="001F2673" w:rsidRDefault="001F2673" w:rsidP="001F2673">
      <w:pPr>
        <w:spacing w:after="0"/>
        <w:rPr>
          <w:sz w:val="28"/>
          <w:szCs w:val="28"/>
        </w:rPr>
      </w:pPr>
    </w:p>
    <w:p w14:paraId="181F0B7C" w14:textId="77777777" w:rsidR="001F2673" w:rsidRDefault="001F2673" w:rsidP="001F2673">
      <w:pPr>
        <w:spacing w:after="0"/>
        <w:rPr>
          <w:sz w:val="28"/>
          <w:szCs w:val="28"/>
        </w:rPr>
      </w:pPr>
    </w:p>
    <w:p w14:paraId="7A085A1A" w14:textId="77777777" w:rsidR="001F2673" w:rsidRDefault="001F2673" w:rsidP="001F2673">
      <w:pPr>
        <w:spacing w:after="0"/>
        <w:rPr>
          <w:sz w:val="28"/>
          <w:szCs w:val="28"/>
        </w:rPr>
      </w:pPr>
    </w:p>
    <w:p w14:paraId="2D759148" w14:textId="77777777" w:rsidR="001F2673" w:rsidRDefault="001F2673" w:rsidP="001F2673">
      <w:pPr>
        <w:spacing w:after="0"/>
        <w:rPr>
          <w:sz w:val="28"/>
          <w:szCs w:val="28"/>
        </w:rPr>
      </w:pPr>
    </w:p>
    <w:p w14:paraId="1253381F" w14:textId="77777777" w:rsidR="001F2673" w:rsidRDefault="001F2673" w:rsidP="001F2673">
      <w:pPr>
        <w:spacing w:after="0"/>
        <w:rPr>
          <w:sz w:val="28"/>
          <w:szCs w:val="28"/>
        </w:rPr>
      </w:pPr>
    </w:p>
    <w:p w14:paraId="1D9CC33F" w14:textId="77777777" w:rsidR="001F2673" w:rsidRDefault="001F2673" w:rsidP="001F2673">
      <w:pPr>
        <w:spacing w:after="0"/>
        <w:rPr>
          <w:sz w:val="28"/>
          <w:szCs w:val="28"/>
        </w:rPr>
      </w:pPr>
    </w:p>
    <w:p w14:paraId="21FB1464" w14:textId="77777777" w:rsidR="001F2673" w:rsidRDefault="001F2673" w:rsidP="001F2673">
      <w:pPr>
        <w:spacing w:after="0"/>
        <w:rPr>
          <w:sz w:val="28"/>
          <w:szCs w:val="28"/>
        </w:rPr>
      </w:pPr>
    </w:p>
    <w:p w14:paraId="384A0543" w14:textId="77777777" w:rsidR="001F2673" w:rsidRDefault="001F2673" w:rsidP="001F2673">
      <w:pPr>
        <w:spacing w:after="0"/>
        <w:rPr>
          <w:sz w:val="28"/>
          <w:szCs w:val="28"/>
        </w:rPr>
      </w:pPr>
    </w:p>
    <w:p w14:paraId="0AB8B961" w14:textId="77777777" w:rsidR="001F2673" w:rsidRDefault="001F2673" w:rsidP="001F2673">
      <w:pPr>
        <w:spacing w:after="0"/>
        <w:rPr>
          <w:sz w:val="28"/>
          <w:szCs w:val="28"/>
        </w:rPr>
      </w:pPr>
    </w:p>
    <w:p w14:paraId="6BAC7023" w14:textId="77777777" w:rsidR="001F2673" w:rsidRDefault="001F2673" w:rsidP="001F2673">
      <w:pPr>
        <w:spacing w:after="0"/>
        <w:rPr>
          <w:sz w:val="28"/>
          <w:szCs w:val="28"/>
        </w:rPr>
      </w:pPr>
    </w:p>
    <w:p w14:paraId="5156EDDE" w14:textId="77777777" w:rsidR="001F2673" w:rsidRDefault="001F2673" w:rsidP="001F2673">
      <w:pPr>
        <w:spacing w:after="0"/>
        <w:rPr>
          <w:sz w:val="28"/>
          <w:szCs w:val="28"/>
        </w:rPr>
      </w:pPr>
    </w:p>
    <w:p w14:paraId="0EF040EF" w14:textId="77777777" w:rsidR="001F2673" w:rsidRDefault="001F2673" w:rsidP="001F2673">
      <w:pPr>
        <w:spacing w:after="0"/>
        <w:rPr>
          <w:sz w:val="28"/>
          <w:szCs w:val="28"/>
        </w:rPr>
      </w:pPr>
    </w:p>
    <w:p w14:paraId="31F7B7CA" w14:textId="77777777" w:rsidR="001F2673" w:rsidRDefault="001F2673" w:rsidP="001F2673">
      <w:pPr>
        <w:spacing w:after="0"/>
        <w:rPr>
          <w:sz w:val="28"/>
          <w:szCs w:val="28"/>
        </w:rPr>
      </w:pPr>
    </w:p>
    <w:p w14:paraId="0752853F" w14:textId="77777777" w:rsidR="001F2673" w:rsidRDefault="001F2673" w:rsidP="001F2673">
      <w:pPr>
        <w:spacing w:after="0"/>
        <w:rPr>
          <w:sz w:val="28"/>
          <w:szCs w:val="28"/>
        </w:rPr>
      </w:pPr>
    </w:p>
    <w:p w14:paraId="03CE7298" w14:textId="77777777" w:rsidR="001F2673" w:rsidRDefault="001F2673" w:rsidP="001F2673">
      <w:pPr>
        <w:spacing w:after="0"/>
        <w:rPr>
          <w:sz w:val="28"/>
          <w:szCs w:val="28"/>
        </w:rPr>
      </w:pPr>
    </w:p>
    <w:p w14:paraId="220EE73F" w14:textId="77777777" w:rsidR="001F2673" w:rsidRDefault="001F2673" w:rsidP="001F2673">
      <w:pPr>
        <w:spacing w:after="0"/>
        <w:rPr>
          <w:sz w:val="28"/>
          <w:szCs w:val="28"/>
        </w:rPr>
      </w:pPr>
    </w:p>
    <w:p w14:paraId="30CA0DF1" w14:textId="77777777" w:rsidR="001F2673" w:rsidRDefault="001F2673" w:rsidP="001F2673">
      <w:pPr>
        <w:spacing w:after="0"/>
        <w:rPr>
          <w:sz w:val="28"/>
          <w:szCs w:val="28"/>
        </w:rPr>
      </w:pPr>
    </w:p>
    <w:p w14:paraId="528596EA" w14:textId="77777777" w:rsidR="001F2673" w:rsidRDefault="001F2673" w:rsidP="001F2673">
      <w:pPr>
        <w:spacing w:after="0"/>
        <w:rPr>
          <w:sz w:val="28"/>
          <w:szCs w:val="28"/>
        </w:rPr>
      </w:pPr>
    </w:p>
    <w:p w14:paraId="69FB69F8" w14:textId="77777777" w:rsidR="001F2673" w:rsidRDefault="001F2673" w:rsidP="001F2673">
      <w:pPr>
        <w:spacing w:after="0"/>
        <w:rPr>
          <w:sz w:val="28"/>
          <w:szCs w:val="28"/>
        </w:rPr>
      </w:pPr>
    </w:p>
    <w:p w14:paraId="6D1D3C90" w14:textId="77777777" w:rsidR="001F2673" w:rsidRDefault="001F2673" w:rsidP="001F2673">
      <w:pPr>
        <w:spacing w:after="0"/>
        <w:rPr>
          <w:sz w:val="28"/>
          <w:szCs w:val="28"/>
        </w:rPr>
      </w:pPr>
    </w:p>
    <w:p w14:paraId="15A9489E" w14:textId="77777777" w:rsidR="001F2673" w:rsidRDefault="001F2673" w:rsidP="001F2673">
      <w:pPr>
        <w:spacing w:after="0"/>
        <w:rPr>
          <w:sz w:val="28"/>
          <w:szCs w:val="28"/>
        </w:rPr>
      </w:pPr>
    </w:p>
    <w:p w14:paraId="1A5382E2" w14:textId="77777777" w:rsidR="001F2673" w:rsidRDefault="001F2673" w:rsidP="001F2673">
      <w:pPr>
        <w:spacing w:after="0"/>
        <w:rPr>
          <w:sz w:val="28"/>
          <w:szCs w:val="28"/>
        </w:rPr>
      </w:pPr>
    </w:p>
    <w:p w14:paraId="10D0D565" w14:textId="77777777" w:rsidR="001F2673" w:rsidRDefault="001F2673" w:rsidP="001F2673">
      <w:pPr>
        <w:spacing w:after="0"/>
        <w:rPr>
          <w:sz w:val="28"/>
          <w:szCs w:val="28"/>
        </w:rPr>
      </w:pPr>
    </w:p>
    <w:p w14:paraId="3455E00E" w14:textId="77777777" w:rsidR="001F2673" w:rsidRDefault="001F2673" w:rsidP="001F2673">
      <w:pPr>
        <w:spacing w:after="0"/>
        <w:rPr>
          <w:sz w:val="28"/>
          <w:szCs w:val="28"/>
        </w:rPr>
      </w:pPr>
    </w:p>
    <w:p w14:paraId="5D8143DD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b/>
          <w:color w:val="222222"/>
          <w:sz w:val="32"/>
          <w:szCs w:val="32"/>
          <w:lang w:eastAsia="en-GB"/>
        </w:rPr>
      </w:pPr>
      <w:r w:rsidRPr="001F2673">
        <w:rPr>
          <w:rFonts w:eastAsia="Times New Roman" w:cs="Arial"/>
          <w:b/>
          <w:color w:val="222222"/>
          <w:sz w:val="32"/>
          <w:szCs w:val="32"/>
          <w:lang w:eastAsia="en-GB"/>
        </w:rPr>
        <w:lastRenderedPageBreak/>
        <w:t>Bad Guys</w:t>
      </w:r>
    </w:p>
    <w:p w14:paraId="431559C4" w14:textId="77777777" w:rsid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777777"/>
          <w:sz w:val="28"/>
          <w:szCs w:val="28"/>
          <w:lang w:eastAsia="en-GB"/>
        </w:rPr>
      </w:pPr>
    </w:p>
    <w:p w14:paraId="25217DEF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 could've been anything we wanted to be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But don't it make your heart glad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That we decided, a fact we take pride in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 became the best at being bad</w:t>
      </w:r>
    </w:p>
    <w:p w14:paraId="10E9097A" w14:textId="7D785D91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 could've been anything we wanted to be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With all the talent we had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No doubt about it, we </w:t>
      </w:r>
      <w:r w:rsidR="009048F8">
        <w:rPr>
          <w:rFonts w:eastAsia="Times New Roman" w:cs="Arial"/>
          <w:color w:val="222222"/>
          <w:sz w:val="28"/>
          <w:szCs w:val="28"/>
          <w:lang w:eastAsia="en-GB"/>
        </w:rPr>
        <w:t>fight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and we </w:t>
      </w:r>
      <w:r w:rsidR="009048F8">
        <w:rPr>
          <w:rFonts w:eastAsia="Times New Roman" w:cs="Arial"/>
          <w:color w:val="222222"/>
          <w:sz w:val="28"/>
          <w:szCs w:val="28"/>
          <w:lang w:eastAsia="en-GB"/>
        </w:rPr>
        <w:t>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out it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We're the very best at being </w:t>
      </w:r>
      <w:r w:rsidR="009048F8">
        <w:rPr>
          <w:rFonts w:eastAsia="Times New Roman" w:cs="Arial"/>
          <w:color w:val="222222"/>
          <w:sz w:val="28"/>
          <w:szCs w:val="28"/>
          <w:lang w:eastAsia="en-GB"/>
        </w:rPr>
        <w:t xml:space="preserve">bad 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guys</w:t>
      </w:r>
    </w:p>
    <w:p w14:paraId="571D4404" w14:textId="77777777" w:rsidR="001F2673" w:rsidRPr="001F2673" w:rsidRDefault="001F2673" w:rsidP="009048F8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We're rotten to the core</w:t>
      </w:r>
    </w:p>
    <w:p w14:paraId="18C73E39" w14:textId="569634C5" w:rsidR="001F2673" w:rsidRPr="001F2673" w:rsidRDefault="00EA7892" w:rsidP="009048F8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M</w:t>
      </w:r>
      <w:bookmarkStart w:id="0" w:name="_GoBack"/>
      <w:bookmarkEnd w:id="0"/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>y congratulations</w:t>
      </w:r>
      <w:r w:rsidR="009048F8">
        <w:rPr>
          <w:rFonts w:eastAsia="Times New Roman" w:cs="Arial"/>
          <w:color w:val="222222"/>
          <w:sz w:val="28"/>
          <w:szCs w:val="28"/>
          <w:lang w:eastAsia="en-GB"/>
        </w:rPr>
        <w:t>,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no</w:t>
      </w:r>
      <w:r w:rsidR="009048F8">
        <w:rPr>
          <w:rFonts w:eastAsia="Times New Roman" w:cs="Arial"/>
          <w:color w:val="222222"/>
          <w:sz w:val="28"/>
          <w:szCs w:val="28"/>
          <w:lang w:eastAsia="en-GB"/>
        </w:rPr>
        <w:t>-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>one likes you any more</w:t>
      </w:r>
    </w:p>
    <w:p w14:paraId="2EAAD258" w14:textId="77777777" w:rsidR="001F2673" w:rsidRPr="001F2673" w:rsidRDefault="001F2673" w:rsidP="009048F8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Bad guys, we're the very worst</w:t>
      </w:r>
    </w:p>
    <w:p w14:paraId="6A54584D" w14:textId="77777777" w:rsidR="001F2673" w:rsidRPr="001F2673" w:rsidRDefault="001F2673" w:rsidP="009048F8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Each of us contemptible, we're criticised and cursed</w:t>
      </w:r>
    </w:p>
    <w:p w14:paraId="40CC761D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 made the big time, malicious and mad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We're the very best at being bad</w:t>
      </w:r>
    </w:p>
    <w:p w14:paraId="7EDBFED6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 could've been anything we wanted to be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 took the easy way out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With little training, we mastered complaining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Manners seemed unnecessary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We're so rude, it's almost scary</w:t>
      </w:r>
    </w:p>
    <w:p w14:paraId="58CC62CF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 could've been anything that we wanted to be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With all the talent we had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With little practice, we made every black list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We're the very best at being bad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We're the very best at being bad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We're the very best at being bad</w:t>
      </w:r>
    </w:p>
    <w:p w14:paraId="33F77DD6" w14:textId="77777777" w:rsidR="001F2673" w:rsidRPr="001F2673" w:rsidRDefault="001F2673" w:rsidP="001F2673">
      <w:pPr>
        <w:spacing w:after="0"/>
        <w:rPr>
          <w:sz w:val="28"/>
          <w:szCs w:val="28"/>
        </w:rPr>
      </w:pPr>
    </w:p>
    <w:p w14:paraId="698F70BA" w14:textId="77777777" w:rsidR="001F2673" w:rsidRDefault="001F2673" w:rsidP="001F2673">
      <w:pPr>
        <w:spacing w:after="0"/>
        <w:rPr>
          <w:i/>
          <w:sz w:val="28"/>
          <w:szCs w:val="28"/>
        </w:rPr>
      </w:pPr>
    </w:p>
    <w:p w14:paraId="3EE475C6" w14:textId="35DAEA5E" w:rsidR="001F2673" w:rsidRDefault="00E1152A" w:rsidP="001F2673">
      <w:pPr>
        <w:spacing w:after="0"/>
        <w:rPr>
          <w:sz w:val="28"/>
          <w:szCs w:val="28"/>
        </w:rPr>
      </w:pPr>
      <w:hyperlink r:id="rId10" w:history="1">
        <w:r w:rsidR="009048F8" w:rsidRPr="009048F8">
          <w:rPr>
            <w:rStyle w:val="Hyperlink"/>
            <w:sz w:val="28"/>
            <w:szCs w:val="28"/>
          </w:rPr>
          <w:t>Film Clip</w:t>
        </w:r>
      </w:hyperlink>
    </w:p>
    <w:p w14:paraId="2A5DF523" w14:textId="71920326" w:rsidR="009048F8" w:rsidRDefault="009048F8" w:rsidP="001F2673">
      <w:pPr>
        <w:spacing w:after="0"/>
        <w:rPr>
          <w:sz w:val="28"/>
          <w:szCs w:val="28"/>
        </w:rPr>
      </w:pPr>
    </w:p>
    <w:p w14:paraId="098FB4EE" w14:textId="1D85810B" w:rsidR="009048F8" w:rsidRPr="009048F8" w:rsidRDefault="00E1152A" w:rsidP="001F2673">
      <w:pPr>
        <w:spacing w:after="0"/>
        <w:rPr>
          <w:sz w:val="28"/>
          <w:szCs w:val="28"/>
        </w:rPr>
      </w:pPr>
      <w:hyperlink r:id="rId11" w:history="1">
        <w:r w:rsidR="009048F8" w:rsidRPr="009048F8">
          <w:rPr>
            <w:rStyle w:val="Hyperlink"/>
            <w:sz w:val="28"/>
            <w:szCs w:val="28"/>
          </w:rPr>
          <w:t>Backing Track</w:t>
        </w:r>
      </w:hyperlink>
    </w:p>
    <w:p w14:paraId="5D86FD7A" w14:textId="77777777" w:rsidR="001F2673" w:rsidRPr="009048F8" w:rsidRDefault="001F2673" w:rsidP="001F2673">
      <w:pPr>
        <w:spacing w:after="0"/>
        <w:rPr>
          <w:sz w:val="28"/>
          <w:szCs w:val="28"/>
        </w:rPr>
      </w:pPr>
    </w:p>
    <w:p w14:paraId="1EB71547" w14:textId="77777777" w:rsidR="001F2673" w:rsidRPr="009048F8" w:rsidRDefault="001F2673" w:rsidP="001F2673">
      <w:pPr>
        <w:spacing w:after="0"/>
        <w:rPr>
          <w:sz w:val="28"/>
          <w:szCs w:val="28"/>
        </w:rPr>
      </w:pPr>
    </w:p>
    <w:p w14:paraId="70B8041B" w14:textId="77777777" w:rsidR="001F2673" w:rsidRPr="009048F8" w:rsidRDefault="001F2673" w:rsidP="001F2673">
      <w:pPr>
        <w:spacing w:after="0"/>
        <w:rPr>
          <w:sz w:val="28"/>
          <w:szCs w:val="28"/>
        </w:rPr>
      </w:pPr>
    </w:p>
    <w:p w14:paraId="5E826C4E" w14:textId="77777777" w:rsidR="001F2673" w:rsidRPr="009048F8" w:rsidRDefault="001F2673" w:rsidP="001F2673">
      <w:pPr>
        <w:spacing w:after="0"/>
        <w:rPr>
          <w:sz w:val="28"/>
          <w:szCs w:val="28"/>
        </w:rPr>
      </w:pPr>
    </w:p>
    <w:p w14:paraId="4C81C6C6" w14:textId="77777777" w:rsidR="001F2673" w:rsidRPr="009048F8" w:rsidRDefault="001F2673" w:rsidP="001F2673">
      <w:pPr>
        <w:spacing w:after="0"/>
        <w:rPr>
          <w:sz w:val="28"/>
          <w:szCs w:val="28"/>
        </w:rPr>
      </w:pPr>
    </w:p>
    <w:p w14:paraId="63F3D705" w14:textId="5BE8EBA7" w:rsidR="001F2673" w:rsidRPr="009048F8" w:rsidRDefault="001F2673" w:rsidP="001F2673">
      <w:pPr>
        <w:spacing w:after="0"/>
        <w:rPr>
          <w:sz w:val="28"/>
          <w:szCs w:val="28"/>
        </w:rPr>
      </w:pPr>
    </w:p>
    <w:p w14:paraId="16D8ADCB" w14:textId="01666495" w:rsidR="009048F8" w:rsidRDefault="009048F8" w:rsidP="009048F8"/>
    <w:p w14:paraId="0EBA2A42" w14:textId="77777777" w:rsidR="009048F8" w:rsidRPr="009048F8" w:rsidRDefault="009048F8" w:rsidP="009048F8">
      <w:pPr>
        <w:rPr>
          <w:rFonts w:cstheme="minorHAnsi"/>
          <w:b/>
          <w:color w:val="222222"/>
          <w:sz w:val="32"/>
          <w:szCs w:val="32"/>
        </w:rPr>
      </w:pPr>
      <w:r w:rsidRPr="009048F8">
        <w:rPr>
          <w:rFonts w:cstheme="minorHAnsi"/>
          <w:b/>
          <w:color w:val="222222"/>
          <w:sz w:val="32"/>
          <w:szCs w:val="32"/>
        </w:rPr>
        <w:lastRenderedPageBreak/>
        <w:t>I'm Feeling Fine</w:t>
      </w:r>
    </w:p>
    <w:p w14:paraId="4CA0C9D5" w14:textId="77777777" w:rsidR="009048F8" w:rsidRDefault="009048F8" w:rsidP="00787056">
      <w:pPr>
        <w:spacing w:after="0"/>
        <w:rPr>
          <w:rFonts w:cstheme="minorHAnsi"/>
          <w:color w:val="222222"/>
          <w:sz w:val="28"/>
          <w:szCs w:val="28"/>
        </w:rPr>
      </w:pPr>
      <w:r w:rsidRPr="009048F8">
        <w:rPr>
          <w:rFonts w:cstheme="minorHAnsi"/>
          <w:color w:val="222222"/>
          <w:sz w:val="28"/>
          <w:szCs w:val="28"/>
        </w:rPr>
        <w:t>I'm feelin</w:t>
      </w:r>
      <w:r>
        <w:rPr>
          <w:rFonts w:cstheme="minorHAnsi"/>
          <w:color w:val="222222"/>
          <w:sz w:val="28"/>
          <w:szCs w:val="28"/>
        </w:rPr>
        <w:t>g</w:t>
      </w:r>
      <w:r w:rsidRPr="009048F8">
        <w:rPr>
          <w:rFonts w:cstheme="minorHAnsi"/>
          <w:color w:val="222222"/>
          <w:sz w:val="28"/>
          <w:szCs w:val="28"/>
        </w:rPr>
        <w:t xml:space="preserve"> fine</w:t>
      </w:r>
      <w:r w:rsidRPr="009048F8">
        <w:rPr>
          <w:rFonts w:cstheme="minorHAnsi"/>
          <w:color w:val="222222"/>
          <w:sz w:val="28"/>
          <w:szCs w:val="28"/>
        </w:rPr>
        <w:br/>
        <w:t>Filled with emotion</w:t>
      </w:r>
      <w:r>
        <w:rPr>
          <w:rFonts w:cstheme="minorHAnsi"/>
          <w:color w:val="222222"/>
          <w:sz w:val="28"/>
          <w:szCs w:val="28"/>
        </w:rPr>
        <w:t>s</w:t>
      </w:r>
      <w:r w:rsidRPr="009048F8">
        <w:rPr>
          <w:rFonts w:cstheme="minorHAnsi"/>
          <w:color w:val="222222"/>
          <w:sz w:val="28"/>
          <w:szCs w:val="28"/>
        </w:rPr>
        <w:br/>
        <w:t>Stronger than wine</w:t>
      </w:r>
      <w:r w:rsidRPr="009048F8">
        <w:rPr>
          <w:rFonts w:cstheme="minorHAnsi"/>
          <w:color w:val="222222"/>
          <w:sz w:val="28"/>
          <w:szCs w:val="28"/>
        </w:rPr>
        <w:br/>
        <w:t>They give me the notion </w:t>
      </w:r>
      <w:r w:rsidRPr="009048F8">
        <w:rPr>
          <w:rFonts w:cstheme="minorHAnsi"/>
          <w:color w:val="222222"/>
          <w:sz w:val="28"/>
          <w:szCs w:val="28"/>
        </w:rPr>
        <w:br/>
        <w:t>That this strange new feelin</w:t>
      </w:r>
      <w:r>
        <w:rPr>
          <w:rFonts w:cstheme="minorHAnsi"/>
          <w:color w:val="222222"/>
          <w:sz w:val="28"/>
          <w:szCs w:val="28"/>
        </w:rPr>
        <w:t>g</w:t>
      </w:r>
      <w:r w:rsidRPr="009048F8">
        <w:rPr>
          <w:rFonts w:cstheme="minorHAnsi"/>
          <w:color w:val="222222"/>
          <w:sz w:val="28"/>
          <w:szCs w:val="28"/>
        </w:rPr>
        <w:t xml:space="preserve"> </w:t>
      </w:r>
    </w:p>
    <w:p w14:paraId="16F1AFD9" w14:textId="50F3D2BA" w:rsidR="00787056" w:rsidRDefault="009048F8" w:rsidP="00787056">
      <w:pPr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I</w:t>
      </w:r>
      <w:r w:rsidRPr="009048F8">
        <w:rPr>
          <w:rFonts w:cstheme="minorHAnsi"/>
          <w:color w:val="222222"/>
          <w:sz w:val="28"/>
          <w:szCs w:val="28"/>
        </w:rPr>
        <w:t>s something that</w:t>
      </w:r>
      <w:r>
        <w:rPr>
          <w:rFonts w:cstheme="minorHAnsi"/>
          <w:color w:val="222222"/>
          <w:sz w:val="28"/>
          <w:szCs w:val="28"/>
        </w:rPr>
        <w:t xml:space="preserve"> y</w:t>
      </w:r>
      <w:r w:rsidRPr="009048F8">
        <w:rPr>
          <w:rFonts w:cstheme="minorHAnsi"/>
          <w:color w:val="222222"/>
          <w:sz w:val="28"/>
          <w:szCs w:val="28"/>
        </w:rPr>
        <w:t>ou're feelin</w:t>
      </w:r>
      <w:r w:rsidR="00787056">
        <w:rPr>
          <w:rFonts w:cstheme="minorHAnsi"/>
          <w:color w:val="222222"/>
          <w:sz w:val="28"/>
          <w:szCs w:val="28"/>
        </w:rPr>
        <w:t xml:space="preserve">g </w:t>
      </w:r>
      <w:r w:rsidRPr="009048F8">
        <w:rPr>
          <w:rFonts w:cstheme="minorHAnsi"/>
          <w:color w:val="222222"/>
          <w:sz w:val="28"/>
          <w:szCs w:val="28"/>
        </w:rPr>
        <w:t>too</w:t>
      </w:r>
    </w:p>
    <w:p w14:paraId="6BC9EF0D" w14:textId="77777777" w:rsidR="00787056" w:rsidRDefault="009048F8" w:rsidP="00787056">
      <w:pPr>
        <w:spacing w:after="0"/>
        <w:rPr>
          <w:rFonts w:cstheme="minorHAnsi"/>
          <w:color w:val="222222"/>
          <w:sz w:val="28"/>
          <w:szCs w:val="28"/>
        </w:rPr>
      </w:pPr>
      <w:r w:rsidRPr="009048F8">
        <w:rPr>
          <w:rFonts w:cstheme="minorHAnsi"/>
          <w:color w:val="222222"/>
          <w:sz w:val="28"/>
          <w:szCs w:val="28"/>
        </w:rPr>
        <w:br/>
        <w:t>Matter of fact</w:t>
      </w:r>
      <w:r w:rsidRPr="009048F8">
        <w:rPr>
          <w:rFonts w:cstheme="minorHAnsi"/>
          <w:color w:val="222222"/>
          <w:sz w:val="28"/>
          <w:szCs w:val="28"/>
        </w:rPr>
        <w:br/>
        <w:t>I'm forced to admit it</w:t>
      </w:r>
      <w:r w:rsidRPr="009048F8">
        <w:rPr>
          <w:rFonts w:cstheme="minorHAnsi"/>
          <w:color w:val="222222"/>
          <w:sz w:val="28"/>
          <w:szCs w:val="28"/>
        </w:rPr>
        <w:br/>
        <w:t>Caught in the act </w:t>
      </w:r>
      <w:r w:rsidRPr="009048F8">
        <w:rPr>
          <w:rFonts w:cstheme="minorHAnsi"/>
          <w:color w:val="222222"/>
          <w:sz w:val="28"/>
          <w:szCs w:val="28"/>
        </w:rPr>
        <w:br/>
        <w:t>And maybe we've hit it</w:t>
      </w:r>
      <w:r w:rsidRPr="009048F8">
        <w:rPr>
          <w:rFonts w:cstheme="minorHAnsi"/>
          <w:color w:val="222222"/>
          <w:sz w:val="28"/>
          <w:szCs w:val="28"/>
        </w:rPr>
        <w:br/>
        <w:t>Is this strange new feelin</w:t>
      </w:r>
      <w:r w:rsidR="00787056">
        <w:rPr>
          <w:rFonts w:cstheme="minorHAnsi"/>
          <w:color w:val="222222"/>
          <w:sz w:val="28"/>
          <w:szCs w:val="28"/>
        </w:rPr>
        <w:t>g</w:t>
      </w:r>
      <w:r w:rsidRPr="009048F8">
        <w:rPr>
          <w:rFonts w:cstheme="minorHAnsi"/>
          <w:color w:val="222222"/>
          <w:sz w:val="28"/>
          <w:szCs w:val="28"/>
        </w:rPr>
        <w:br/>
        <w:t>Something that you're feelin</w:t>
      </w:r>
      <w:r w:rsidR="00787056">
        <w:rPr>
          <w:rFonts w:cstheme="minorHAnsi"/>
          <w:color w:val="222222"/>
          <w:sz w:val="28"/>
          <w:szCs w:val="28"/>
        </w:rPr>
        <w:t>g</w:t>
      </w:r>
      <w:r w:rsidRPr="009048F8">
        <w:rPr>
          <w:rFonts w:cstheme="minorHAnsi"/>
          <w:color w:val="222222"/>
          <w:sz w:val="28"/>
          <w:szCs w:val="28"/>
        </w:rPr>
        <w:t xml:space="preserve"> too?</w:t>
      </w:r>
    </w:p>
    <w:p w14:paraId="25F60527" w14:textId="2546BD2D" w:rsidR="009048F8" w:rsidRPr="009048F8" w:rsidRDefault="009048F8" w:rsidP="001F2673">
      <w:pPr>
        <w:spacing w:after="0"/>
        <w:rPr>
          <w:sz w:val="28"/>
          <w:szCs w:val="28"/>
        </w:rPr>
      </w:pPr>
    </w:p>
    <w:p w14:paraId="5DCC0730" w14:textId="77777777" w:rsidR="009048F8" w:rsidRPr="009048F8" w:rsidRDefault="009048F8" w:rsidP="001F2673">
      <w:pPr>
        <w:spacing w:after="0"/>
        <w:rPr>
          <w:sz w:val="28"/>
          <w:szCs w:val="28"/>
        </w:rPr>
      </w:pPr>
    </w:p>
    <w:p w14:paraId="1C8CCF68" w14:textId="42EF103B" w:rsidR="001F2673" w:rsidRPr="009048F8" w:rsidRDefault="00E1152A" w:rsidP="001F2673">
      <w:pPr>
        <w:spacing w:after="0"/>
        <w:rPr>
          <w:sz w:val="28"/>
          <w:szCs w:val="28"/>
        </w:rPr>
      </w:pPr>
      <w:hyperlink r:id="rId12" w:history="1">
        <w:r w:rsidR="00787056" w:rsidRPr="00787056">
          <w:rPr>
            <w:rStyle w:val="Hyperlink"/>
            <w:sz w:val="28"/>
            <w:szCs w:val="28"/>
          </w:rPr>
          <w:t>Film Clip</w:t>
        </w:r>
      </w:hyperlink>
    </w:p>
    <w:p w14:paraId="60FD9488" w14:textId="25D42145" w:rsidR="001F2673" w:rsidRDefault="001F2673" w:rsidP="001F2673">
      <w:pPr>
        <w:spacing w:after="0"/>
        <w:rPr>
          <w:sz w:val="28"/>
          <w:szCs w:val="28"/>
        </w:rPr>
      </w:pPr>
    </w:p>
    <w:p w14:paraId="560D1733" w14:textId="5E97FE21" w:rsidR="00787056" w:rsidRDefault="00E1152A" w:rsidP="001F2673">
      <w:pPr>
        <w:spacing w:after="0"/>
        <w:rPr>
          <w:sz w:val="28"/>
          <w:szCs w:val="28"/>
        </w:rPr>
      </w:pPr>
      <w:hyperlink r:id="rId13" w:history="1">
        <w:r w:rsidR="00787056" w:rsidRPr="00787056">
          <w:rPr>
            <w:rStyle w:val="Hyperlink"/>
            <w:sz w:val="28"/>
            <w:szCs w:val="28"/>
          </w:rPr>
          <w:t>Backing Track</w:t>
        </w:r>
      </w:hyperlink>
    </w:p>
    <w:p w14:paraId="07FD2EC1" w14:textId="16F751C5" w:rsidR="00787056" w:rsidRDefault="00787056" w:rsidP="001F2673">
      <w:pPr>
        <w:spacing w:after="0"/>
        <w:rPr>
          <w:sz w:val="28"/>
          <w:szCs w:val="28"/>
        </w:rPr>
      </w:pPr>
    </w:p>
    <w:p w14:paraId="2908BA20" w14:textId="4ED92302" w:rsidR="00787056" w:rsidRDefault="00787056" w:rsidP="001F2673">
      <w:pPr>
        <w:spacing w:after="0"/>
        <w:rPr>
          <w:sz w:val="28"/>
          <w:szCs w:val="28"/>
        </w:rPr>
      </w:pPr>
    </w:p>
    <w:p w14:paraId="7B20E534" w14:textId="38060828" w:rsidR="00787056" w:rsidRDefault="00787056" w:rsidP="001F2673">
      <w:pPr>
        <w:spacing w:after="0"/>
        <w:rPr>
          <w:sz w:val="28"/>
          <w:szCs w:val="28"/>
        </w:rPr>
      </w:pPr>
    </w:p>
    <w:p w14:paraId="5A73C191" w14:textId="25D5CC1E" w:rsidR="00787056" w:rsidRDefault="00787056" w:rsidP="001F2673">
      <w:pPr>
        <w:spacing w:after="0"/>
        <w:rPr>
          <w:sz w:val="28"/>
          <w:szCs w:val="28"/>
        </w:rPr>
      </w:pPr>
    </w:p>
    <w:p w14:paraId="160458B8" w14:textId="3FCC38B3" w:rsidR="00787056" w:rsidRDefault="00787056" w:rsidP="001F2673">
      <w:pPr>
        <w:spacing w:after="0"/>
        <w:rPr>
          <w:sz w:val="28"/>
          <w:szCs w:val="28"/>
        </w:rPr>
      </w:pPr>
    </w:p>
    <w:p w14:paraId="18A80B2A" w14:textId="01C0FF76" w:rsidR="00787056" w:rsidRDefault="00787056" w:rsidP="001F2673">
      <w:pPr>
        <w:spacing w:after="0"/>
        <w:rPr>
          <w:sz w:val="28"/>
          <w:szCs w:val="28"/>
        </w:rPr>
      </w:pPr>
    </w:p>
    <w:p w14:paraId="641503FE" w14:textId="154714F9" w:rsidR="00787056" w:rsidRDefault="00787056" w:rsidP="001F2673">
      <w:pPr>
        <w:spacing w:after="0"/>
        <w:rPr>
          <w:sz w:val="28"/>
          <w:szCs w:val="28"/>
        </w:rPr>
      </w:pPr>
    </w:p>
    <w:p w14:paraId="62FC5BF0" w14:textId="065FEAF8" w:rsidR="00787056" w:rsidRDefault="00787056" w:rsidP="001F2673">
      <w:pPr>
        <w:spacing w:after="0"/>
        <w:rPr>
          <w:sz w:val="28"/>
          <w:szCs w:val="28"/>
        </w:rPr>
      </w:pPr>
    </w:p>
    <w:p w14:paraId="28C5EB56" w14:textId="4BE20168" w:rsidR="00787056" w:rsidRDefault="00787056" w:rsidP="001F2673">
      <w:pPr>
        <w:spacing w:after="0"/>
        <w:rPr>
          <w:sz w:val="28"/>
          <w:szCs w:val="28"/>
        </w:rPr>
      </w:pPr>
    </w:p>
    <w:p w14:paraId="385CD157" w14:textId="5BD7D949" w:rsidR="00787056" w:rsidRDefault="00787056" w:rsidP="001F2673">
      <w:pPr>
        <w:spacing w:after="0"/>
        <w:rPr>
          <w:sz w:val="28"/>
          <w:szCs w:val="28"/>
        </w:rPr>
      </w:pPr>
    </w:p>
    <w:p w14:paraId="02B7A7D4" w14:textId="5AAE2F7B" w:rsidR="00787056" w:rsidRDefault="00787056" w:rsidP="001F2673">
      <w:pPr>
        <w:spacing w:after="0"/>
        <w:rPr>
          <w:sz w:val="28"/>
          <w:szCs w:val="28"/>
        </w:rPr>
      </w:pPr>
    </w:p>
    <w:p w14:paraId="676055C1" w14:textId="75C6B64F" w:rsidR="00787056" w:rsidRDefault="00787056" w:rsidP="001F2673">
      <w:pPr>
        <w:spacing w:after="0"/>
        <w:rPr>
          <w:sz w:val="28"/>
          <w:szCs w:val="28"/>
        </w:rPr>
      </w:pPr>
    </w:p>
    <w:p w14:paraId="634CF5CD" w14:textId="1A7E921E" w:rsidR="00787056" w:rsidRDefault="00787056" w:rsidP="001F2673">
      <w:pPr>
        <w:spacing w:after="0"/>
        <w:rPr>
          <w:sz w:val="28"/>
          <w:szCs w:val="28"/>
        </w:rPr>
      </w:pPr>
    </w:p>
    <w:p w14:paraId="04B837CF" w14:textId="2A41A870" w:rsidR="00787056" w:rsidRDefault="00787056" w:rsidP="001F2673">
      <w:pPr>
        <w:spacing w:after="0"/>
        <w:rPr>
          <w:sz w:val="28"/>
          <w:szCs w:val="28"/>
        </w:rPr>
      </w:pPr>
    </w:p>
    <w:p w14:paraId="33E798EB" w14:textId="56E24D1B" w:rsidR="00787056" w:rsidRDefault="00787056" w:rsidP="001F2673">
      <w:pPr>
        <w:spacing w:after="0"/>
        <w:rPr>
          <w:sz w:val="28"/>
          <w:szCs w:val="28"/>
        </w:rPr>
      </w:pPr>
    </w:p>
    <w:p w14:paraId="42B4E790" w14:textId="31246897" w:rsidR="00787056" w:rsidRDefault="00787056" w:rsidP="001F2673">
      <w:pPr>
        <w:spacing w:after="0"/>
        <w:rPr>
          <w:sz w:val="28"/>
          <w:szCs w:val="28"/>
        </w:rPr>
      </w:pPr>
    </w:p>
    <w:p w14:paraId="5CCD2432" w14:textId="748C9916" w:rsidR="00787056" w:rsidRDefault="00787056" w:rsidP="001F2673">
      <w:pPr>
        <w:spacing w:after="0"/>
        <w:rPr>
          <w:sz w:val="28"/>
          <w:szCs w:val="28"/>
        </w:rPr>
      </w:pPr>
    </w:p>
    <w:p w14:paraId="50D9E371" w14:textId="51F74908" w:rsidR="00787056" w:rsidRDefault="00787056" w:rsidP="001F2673">
      <w:pPr>
        <w:spacing w:after="0"/>
        <w:rPr>
          <w:sz w:val="28"/>
          <w:szCs w:val="28"/>
        </w:rPr>
      </w:pPr>
    </w:p>
    <w:p w14:paraId="16B98FBA" w14:textId="502D4CFE" w:rsidR="00787056" w:rsidRDefault="00787056" w:rsidP="001F2673">
      <w:pPr>
        <w:spacing w:after="0"/>
        <w:rPr>
          <w:sz w:val="28"/>
          <w:szCs w:val="28"/>
        </w:rPr>
      </w:pPr>
    </w:p>
    <w:p w14:paraId="74EF9432" w14:textId="77777777" w:rsidR="00626CAB" w:rsidRDefault="00626CAB" w:rsidP="001F2673">
      <w:pPr>
        <w:spacing w:after="0"/>
        <w:rPr>
          <w:sz w:val="28"/>
          <w:szCs w:val="28"/>
        </w:rPr>
      </w:pPr>
    </w:p>
    <w:p w14:paraId="4EC7B470" w14:textId="77777777" w:rsidR="00787056" w:rsidRDefault="00787056" w:rsidP="00787056">
      <w:pPr>
        <w:shd w:val="clear" w:color="auto" w:fill="FFFFFF"/>
        <w:rPr>
          <w:rFonts w:cstheme="minorHAnsi"/>
          <w:b/>
          <w:color w:val="222222"/>
          <w:sz w:val="32"/>
          <w:szCs w:val="32"/>
        </w:rPr>
      </w:pPr>
      <w:r w:rsidRPr="00787056">
        <w:rPr>
          <w:rFonts w:cstheme="minorHAnsi"/>
          <w:b/>
          <w:color w:val="222222"/>
          <w:sz w:val="32"/>
          <w:szCs w:val="32"/>
        </w:rPr>
        <w:lastRenderedPageBreak/>
        <w:t>My Name Is Tallulah</w:t>
      </w:r>
    </w:p>
    <w:p w14:paraId="7AF35D67" w14:textId="77777777" w:rsidR="00787C57" w:rsidRDefault="00787056" w:rsidP="00787056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787056">
        <w:rPr>
          <w:rFonts w:cstheme="minorHAnsi"/>
          <w:color w:val="222222"/>
          <w:sz w:val="28"/>
          <w:szCs w:val="28"/>
        </w:rPr>
        <w:t xml:space="preserve">My name is </w:t>
      </w:r>
      <w:r>
        <w:rPr>
          <w:rFonts w:cstheme="minorHAnsi"/>
          <w:color w:val="222222"/>
          <w:sz w:val="28"/>
          <w:szCs w:val="28"/>
        </w:rPr>
        <w:t>Tallulah</w:t>
      </w:r>
      <w:r w:rsidRPr="00787056">
        <w:rPr>
          <w:rFonts w:cstheme="minorHAnsi"/>
          <w:color w:val="222222"/>
          <w:sz w:val="28"/>
          <w:szCs w:val="28"/>
        </w:rPr>
        <w:br/>
        <w:t>My first rule of thumb</w:t>
      </w:r>
      <w:r w:rsidRPr="00787056">
        <w:rPr>
          <w:rFonts w:cstheme="minorHAnsi"/>
          <w:color w:val="222222"/>
          <w:sz w:val="28"/>
          <w:szCs w:val="28"/>
        </w:rPr>
        <w:br/>
        <w:t>I don't say were I'm going </w:t>
      </w:r>
      <w:r w:rsidRPr="00787056">
        <w:rPr>
          <w:rFonts w:cstheme="minorHAnsi"/>
          <w:color w:val="222222"/>
          <w:sz w:val="28"/>
          <w:szCs w:val="28"/>
        </w:rPr>
        <w:br/>
        <w:t>Or where I'm coming from</w:t>
      </w:r>
      <w:r w:rsidRPr="00787056">
        <w:rPr>
          <w:rFonts w:cstheme="minorHAnsi"/>
          <w:color w:val="222222"/>
          <w:sz w:val="28"/>
          <w:szCs w:val="28"/>
        </w:rPr>
        <w:br/>
        <w:t>I try to leave a little reputation behind me</w:t>
      </w:r>
      <w:r w:rsidRPr="00787056">
        <w:rPr>
          <w:rFonts w:cstheme="minorHAnsi"/>
          <w:color w:val="222222"/>
          <w:sz w:val="28"/>
          <w:szCs w:val="28"/>
        </w:rPr>
        <w:br/>
        <w:t>So if you really need to</w:t>
      </w:r>
      <w:r w:rsidRPr="00787056">
        <w:rPr>
          <w:rFonts w:cstheme="minorHAnsi"/>
          <w:color w:val="222222"/>
          <w:sz w:val="28"/>
          <w:szCs w:val="28"/>
        </w:rPr>
        <w:br/>
        <w:t>You'll know how to find me</w:t>
      </w:r>
    </w:p>
    <w:p w14:paraId="348456F8" w14:textId="72D7C24A" w:rsidR="00787056" w:rsidRPr="00787056" w:rsidRDefault="00787C57" w:rsidP="00787056">
      <w:pPr>
        <w:shd w:val="clear" w:color="auto" w:fill="FFFFFF"/>
        <w:rPr>
          <w:rFonts w:cstheme="minorHAnsi"/>
          <w:b/>
          <w:color w:val="222222"/>
          <w:sz w:val="32"/>
          <w:szCs w:val="32"/>
        </w:rPr>
      </w:pPr>
      <w:r>
        <w:rPr>
          <w:rFonts w:cstheme="minorHAnsi"/>
          <w:color w:val="222222"/>
          <w:sz w:val="28"/>
          <w:szCs w:val="28"/>
        </w:rPr>
        <w:t>My name is Tallulah</w:t>
      </w:r>
      <w:r w:rsidR="00787056" w:rsidRPr="00787056">
        <w:rPr>
          <w:rFonts w:cstheme="minorHAnsi"/>
          <w:color w:val="222222"/>
          <w:sz w:val="28"/>
          <w:szCs w:val="28"/>
        </w:rPr>
        <w:br/>
        <w:t>I live till I die</w:t>
      </w:r>
      <w:r w:rsidR="00787056" w:rsidRPr="00787056">
        <w:rPr>
          <w:rFonts w:cstheme="minorHAnsi"/>
          <w:color w:val="222222"/>
          <w:sz w:val="28"/>
          <w:szCs w:val="28"/>
        </w:rPr>
        <w:br/>
        <w:t>I'll take what you give me</w:t>
      </w:r>
      <w:r w:rsidR="00787056" w:rsidRPr="00787056">
        <w:rPr>
          <w:rFonts w:cstheme="minorHAnsi"/>
          <w:color w:val="222222"/>
          <w:sz w:val="28"/>
          <w:szCs w:val="28"/>
        </w:rPr>
        <w:br/>
        <w:t>And I won't ask why</w:t>
      </w:r>
      <w:r w:rsidR="00787056" w:rsidRPr="00787056">
        <w:rPr>
          <w:rFonts w:cstheme="minorHAnsi"/>
          <w:color w:val="222222"/>
          <w:sz w:val="28"/>
          <w:szCs w:val="28"/>
        </w:rPr>
        <w:br/>
        <w:t>I</w:t>
      </w:r>
      <w:r>
        <w:rPr>
          <w:rFonts w:cstheme="minorHAnsi"/>
          <w:color w:val="222222"/>
          <w:sz w:val="28"/>
          <w:szCs w:val="28"/>
        </w:rPr>
        <w:t>’ve made</w:t>
      </w:r>
      <w:r w:rsidR="00787056" w:rsidRPr="00787056">
        <w:rPr>
          <w:rFonts w:cstheme="minorHAnsi"/>
          <w:color w:val="222222"/>
          <w:sz w:val="28"/>
          <w:szCs w:val="28"/>
        </w:rPr>
        <w:t xml:space="preserve"> a lot of fri</w:t>
      </w:r>
      <w:r>
        <w:rPr>
          <w:rFonts w:cstheme="minorHAnsi"/>
          <w:color w:val="222222"/>
          <w:sz w:val="28"/>
          <w:szCs w:val="28"/>
        </w:rPr>
        <w:t>e</w:t>
      </w:r>
      <w:r w:rsidR="00787056" w:rsidRPr="00787056">
        <w:rPr>
          <w:rFonts w:cstheme="minorHAnsi"/>
          <w:color w:val="222222"/>
          <w:sz w:val="28"/>
          <w:szCs w:val="28"/>
        </w:rPr>
        <w:t>nds </w:t>
      </w:r>
      <w:r w:rsidR="00787056" w:rsidRPr="00787056">
        <w:rPr>
          <w:rFonts w:cstheme="minorHAnsi"/>
          <w:color w:val="222222"/>
          <w:sz w:val="28"/>
          <w:szCs w:val="28"/>
        </w:rPr>
        <w:br/>
        <w:t>In some exotic places</w:t>
      </w:r>
      <w:r w:rsidR="00787056" w:rsidRPr="00787056">
        <w:rPr>
          <w:rFonts w:cstheme="minorHAnsi"/>
          <w:color w:val="222222"/>
          <w:sz w:val="28"/>
          <w:szCs w:val="28"/>
        </w:rPr>
        <w:br/>
        <w:t>I don't remember names</w:t>
      </w:r>
      <w:r w:rsidR="00787056" w:rsidRPr="00787056">
        <w:rPr>
          <w:rFonts w:cstheme="minorHAnsi"/>
          <w:color w:val="222222"/>
          <w:sz w:val="28"/>
          <w:szCs w:val="28"/>
        </w:rPr>
        <w:br/>
        <w:t>But I remember faces</w:t>
      </w:r>
    </w:p>
    <w:p w14:paraId="1FCA2C83" w14:textId="55F3176C" w:rsidR="00787C57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*</w:t>
      </w:r>
      <w:r w:rsidR="00787056" w:rsidRPr="00787056">
        <w:rPr>
          <w:rFonts w:cstheme="minorHAnsi"/>
          <w:color w:val="222222"/>
          <w:sz w:val="28"/>
          <w:szCs w:val="28"/>
        </w:rPr>
        <w:t>Lonely</w:t>
      </w:r>
      <w:r w:rsidR="00787056" w:rsidRPr="00787056">
        <w:rPr>
          <w:rFonts w:cstheme="minorHAnsi"/>
          <w:color w:val="222222"/>
          <w:sz w:val="28"/>
          <w:szCs w:val="28"/>
        </w:rPr>
        <w:br/>
        <w:t>You don't have to be lonely</w:t>
      </w:r>
      <w:r w:rsidR="00787056" w:rsidRPr="00787056">
        <w:rPr>
          <w:rFonts w:cstheme="minorHAnsi"/>
          <w:color w:val="222222"/>
          <w:sz w:val="28"/>
          <w:szCs w:val="28"/>
        </w:rPr>
        <w:br/>
        <w:t>Come and see Tallulah</w:t>
      </w:r>
      <w:r w:rsidR="00787056" w:rsidRPr="00787056">
        <w:rPr>
          <w:rFonts w:cstheme="minorHAnsi"/>
          <w:color w:val="222222"/>
          <w:sz w:val="28"/>
          <w:szCs w:val="28"/>
        </w:rPr>
        <w:br/>
      </w:r>
      <w:r>
        <w:rPr>
          <w:rFonts w:cstheme="minorHAnsi"/>
          <w:color w:val="222222"/>
          <w:sz w:val="28"/>
          <w:szCs w:val="28"/>
        </w:rPr>
        <w:t>We can</w:t>
      </w:r>
      <w:r w:rsidR="00787056" w:rsidRPr="00787056">
        <w:rPr>
          <w:rFonts w:cstheme="minorHAnsi"/>
          <w:color w:val="222222"/>
          <w:sz w:val="28"/>
          <w:szCs w:val="28"/>
        </w:rPr>
        <w:t xml:space="preserve"> chase your troubles away (oh)</w:t>
      </w:r>
      <w:r w:rsidR="00787056" w:rsidRPr="00787056">
        <w:rPr>
          <w:rFonts w:cstheme="minorHAnsi"/>
          <w:color w:val="222222"/>
          <w:sz w:val="28"/>
          <w:szCs w:val="28"/>
        </w:rPr>
        <w:br/>
        <w:t>If you</w:t>
      </w:r>
      <w:r>
        <w:rPr>
          <w:rFonts w:cstheme="minorHAnsi"/>
          <w:color w:val="222222"/>
          <w:sz w:val="28"/>
          <w:szCs w:val="28"/>
        </w:rPr>
        <w:t xml:space="preserve">’re </w:t>
      </w:r>
      <w:r w:rsidR="00787056" w:rsidRPr="00787056">
        <w:rPr>
          <w:rFonts w:cstheme="minorHAnsi"/>
          <w:color w:val="222222"/>
          <w:sz w:val="28"/>
          <w:szCs w:val="28"/>
        </w:rPr>
        <w:t>lonely</w:t>
      </w:r>
      <w:r w:rsidR="00787056" w:rsidRPr="00787056">
        <w:rPr>
          <w:rFonts w:cstheme="minorHAnsi"/>
          <w:color w:val="222222"/>
          <w:sz w:val="28"/>
          <w:szCs w:val="28"/>
        </w:rPr>
        <w:br/>
        <w:t>You don't have to be lonely</w:t>
      </w:r>
      <w:r w:rsidR="00787056" w:rsidRPr="00787056">
        <w:rPr>
          <w:rFonts w:cstheme="minorHAnsi"/>
          <w:color w:val="222222"/>
          <w:sz w:val="28"/>
          <w:szCs w:val="28"/>
        </w:rPr>
        <w:br/>
        <w:t>When they talk about Tallulah</w:t>
      </w:r>
      <w:r w:rsidR="00787056" w:rsidRPr="00787056">
        <w:rPr>
          <w:rFonts w:cstheme="minorHAnsi"/>
          <w:color w:val="222222"/>
          <w:sz w:val="28"/>
          <w:szCs w:val="28"/>
        </w:rPr>
        <w:br/>
        <w:t>You know what they say</w:t>
      </w:r>
      <w:r w:rsidR="00787056" w:rsidRPr="00787056">
        <w:rPr>
          <w:rFonts w:cstheme="minorHAnsi"/>
          <w:color w:val="222222"/>
          <w:sz w:val="28"/>
          <w:szCs w:val="28"/>
        </w:rPr>
        <w:br/>
      </w:r>
      <w:r>
        <w:rPr>
          <w:rFonts w:cstheme="minorHAnsi"/>
          <w:color w:val="222222"/>
          <w:sz w:val="28"/>
          <w:szCs w:val="28"/>
        </w:rPr>
        <w:t>No-one</w:t>
      </w:r>
      <w:r w:rsidR="00787056" w:rsidRPr="00787056">
        <w:rPr>
          <w:rFonts w:cstheme="minorHAnsi"/>
          <w:color w:val="222222"/>
          <w:sz w:val="28"/>
          <w:szCs w:val="28"/>
        </w:rPr>
        <w:t xml:space="preserve"> south of heaven's </w:t>
      </w:r>
      <w:proofErr w:type="spellStart"/>
      <w:r w:rsidR="00787056" w:rsidRPr="00787056">
        <w:rPr>
          <w:rFonts w:cstheme="minorHAnsi"/>
          <w:color w:val="222222"/>
          <w:sz w:val="28"/>
          <w:szCs w:val="28"/>
        </w:rPr>
        <w:t>gonna</w:t>
      </w:r>
      <w:proofErr w:type="spellEnd"/>
      <w:r w:rsidR="00787056" w:rsidRPr="00787056">
        <w:rPr>
          <w:rFonts w:cstheme="minorHAnsi"/>
          <w:color w:val="222222"/>
          <w:sz w:val="28"/>
          <w:szCs w:val="28"/>
        </w:rPr>
        <w:t xml:space="preserve"> treat you finer</w:t>
      </w:r>
      <w:r w:rsidR="00787056" w:rsidRPr="00787056">
        <w:rPr>
          <w:rFonts w:cstheme="minorHAnsi"/>
          <w:color w:val="222222"/>
          <w:sz w:val="28"/>
          <w:szCs w:val="28"/>
        </w:rPr>
        <w:br/>
        <w:t xml:space="preserve">Tallulah had her training </w:t>
      </w:r>
    </w:p>
    <w:p w14:paraId="540939FD" w14:textId="2892D80D" w:rsidR="00787056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I</w:t>
      </w:r>
      <w:r w:rsidR="00787056" w:rsidRPr="00787056">
        <w:rPr>
          <w:rFonts w:cstheme="minorHAnsi"/>
          <w:color w:val="222222"/>
          <w:sz w:val="28"/>
          <w:szCs w:val="28"/>
        </w:rPr>
        <w:t>n North Carolina</w:t>
      </w:r>
    </w:p>
    <w:p w14:paraId="24772638" w14:textId="77777777" w:rsidR="00787C57" w:rsidRPr="00787056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</w:p>
    <w:p w14:paraId="01028D35" w14:textId="4E7D06C3" w:rsidR="00787056" w:rsidRDefault="00787056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 w:rsidRPr="00787056">
        <w:rPr>
          <w:rFonts w:cstheme="minorHAnsi"/>
          <w:color w:val="222222"/>
          <w:sz w:val="28"/>
          <w:szCs w:val="28"/>
        </w:rPr>
        <w:t xml:space="preserve">My name is </w:t>
      </w:r>
      <w:r w:rsidR="00787C57">
        <w:rPr>
          <w:rFonts w:cstheme="minorHAnsi"/>
          <w:color w:val="222222"/>
          <w:sz w:val="28"/>
          <w:szCs w:val="28"/>
        </w:rPr>
        <w:t>T</w:t>
      </w:r>
      <w:r w:rsidRPr="00787056">
        <w:rPr>
          <w:rFonts w:cstheme="minorHAnsi"/>
          <w:color w:val="222222"/>
          <w:sz w:val="28"/>
          <w:szCs w:val="28"/>
        </w:rPr>
        <w:t>allulah</w:t>
      </w:r>
    </w:p>
    <w:p w14:paraId="2D79536A" w14:textId="095EB6AA" w:rsidR="00787C57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And soon I’ll be gone</w:t>
      </w:r>
    </w:p>
    <w:p w14:paraId="11924C5C" w14:textId="4D3D0080" w:rsidR="00787C57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An open invitation</w:t>
      </w:r>
    </w:p>
    <w:p w14:paraId="384905DE" w14:textId="3F3369FB" w:rsidR="00787C57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Is the road I’ll travel on</w:t>
      </w:r>
    </w:p>
    <w:p w14:paraId="3275A8C3" w14:textId="51F93B5A" w:rsidR="00E1152A" w:rsidRDefault="00E1152A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I’ll never say goodbye</w:t>
      </w:r>
    </w:p>
    <w:p w14:paraId="45734860" w14:textId="4E901ADF" w:rsidR="00787C57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Because the words upset me</w:t>
      </w:r>
    </w:p>
    <w:p w14:paraId="0963C949" w14:textId="14E07D71" w:rsidR="00787C57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You may forgive my going</w:t>
      </w:r>
    </w:p>
    <w:p w14:paraId="0BB8D30D" w14:textId="0A01EE5D" w:rsidR="00E14F95" w:rsidRDefault="00787C57" w:rsidP="00787C57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But you won’t forget me</w:t>
      </w:r>
    </w:p>
    <w:p w14:paraId="5FF54825" w14:textId="6FF27552" w:rsidR="00787C57" w:rsidRPr="00787C57" w:rsidRDefault="00787C57" w:rsidP="00787056">
      <w:pPr>
        <w:shd w:val="clear" w:color="auto" w:fill="FFFFFF"/>
        <w:rPr>
          <w:rFonts w:cstheme="minorHAnsi"/>
          <w:i/>
          <w:color w:val="222222"/>
          <w:sz w:val="28"/>
          <w:szCs w:val="28"/>
        </w:rPr>
      </w:pPr>
      <w:r>
        <w:rPr>
          <w:rFonts w:cstheme="minorHAnsi"/>
          <w:i/>
          <w:color w:val="222222"/>
          <w:sz w:val="28"/>
          <w:szCs w:val="28"/>
        </w:rPr>
        <w:t>*Repeat</w:t>
      </w:r>
    </w:p>
    <w:p w14:paraId="4EC8BAD3" w14:textId="0695C344" w:rsidR="00787056" w:rsidRPr="00787C57" w:rsidRDefault="00E1152A" w:rsidP="00787C57">
      <w:pPr>
        <w:shd w:val="clear" w:color="auto" w:fill="FFFFFF"/>
        <w:rPr>
          <w:rFonts w:cstheme="minorHAnsi"/>
          <w:color w:val="222222"/>
          <w:sz w:val="28"/>
          <w:szCs w:val="28"/>
        </w:rPr>
      </w:pPr>
      <w:hyperlink r:id="rId14" w:history="1">
        <w:r w:rsidR="00E14F95" w:rsidRPr="00E14F95">
          <w:rPr>
            <w:rStyle w:val="Hyperlink"/>
            <w:rFonts w:cstheme="minorHAnsi"/>
            <w:sz w:val="28"/>
            <w:szCs w:val="28"/>
          </w:rPr>
          <w:t xml:space="preserve">Film </w:t>
        </w:r>
        <w:r w:rsidR="00E14F95" w:rsidRPr="00E14F95">
          <w:rPr>
            <w:rStyle w:val="Hyperlink"/>
            <w:rFonts w:cstheme="minorHAnsi"/>
            <w:sz w:val="28"/>
            <w:szCs w:val="28"/>
          </w:rPr>
          <w:t>C</w:t>
        </w:r>
        <w:r w:rsidR="00E14F95" w:rsidRPr="00E14F95">
          <w:rPr>
            <w:rStyle w:val="Hyperlink"/>
            <w:rFonts w:cstheme="minorHAnsi"/>
            <w:sz w:val="28"/>
            <w:szCs w:val="28"/>
          </w:rPr>
          <w:t>lip</w:t>
        </w:r>
      </w:hyperlink>
    </w:p>
    <w:p w14:paraId="7B3817BE" w14:textId="4507304B" w:rsidR="001F2673" w:rsidRPr="009048F8" w:rsidRDefault="00E1152A" w:rsidP="001F2673">
      <w:pPr>
        <w:spacing w:after="0"/>
        <w:rPr>
          <w:sz w:val="28"/>
          <w:szCs w:val="28"/>
        </w:rPr>
      </w:pPr>
      <w:hyperlink r:id="rId15" w:history="1">
        <w:r w:rsidR="00E14F95" w:rsidRPr="00E14F95">
          <w:rPr>
            <w:rStyle w:val="Hyperlink"/>
            <w:sz w:val="28"/>
            <w:szCs w:val="28"/>
          </w:rPr>
          <w:t>Backing Track</w:t>
        </w:r>
      </w:hyperlink>
    </w:p>
    <w:p w14:paraId="31F3DB45" w14:textId="77777777" w:rsidR="001F2673" w:rsidRPr="001F2673" w:rsidRDefault="001F2673" w:rsidP="001F2673">
      <w:pPr>
        <w:shd w:val="clear" w:color="auto" w:fill="FFFFFF"/>
        <w:spacing w:after="0" w:line="240" w:lineRule="auto"/>
        <w:rPr>
          <w:rFonts w:eastAsia="Times New Roman" w:cs="Arial"/>
          <w:b/>
          <w:color w:val="222222"/>
          <w:sz w:val="32"/>
          <w:szCs w:val="32"/>
          <w:lang w:eastAsia="en-GB"/>
        </w:rPr>
      </w:pPr>
      <w:r w:rsidRPr="001F2673">
        <w:rPr>
          <w:rFonts w:eastAsia="Times New Roman" w:cs="Arial"/>
          <w:b/>
          <w:color w:val="222222"/>
          <w:sz w:val="32"/>
          <w:szCs w:val="32"/>
          <w:lang w:eastAsia="en-GB"/>
        </w:rPr>
        <w:t xml:space="preserve">So You </w:t>
      </w:r>
      <w:proofErr w:type="spellStart"/>
      <w:r w:rsidRPr="001F2673">
        <w:rPr>
          <w:rFonts w:eastAsia="Times New Roman" w:cs="Arial"/>
          <w:b/>
          <w:color w:val="222222"/>
          <w:sz w:val="32"/>
          <w:szCs w:val="32"/>
          <w:lang w:eastAsia="en-GB"/>
        </w:rPr>
        <w:t>Wanna</w:t>
      </w:r>
      <w:proofErr w:type="spellEnd"/>
      <w:r w:rsidRPr="001F2673">
        <w:rPr>
          <w:rFonts w:eastAsia="Times New Roman" w:cs="Arial"/>
          <w:b/>
          <w:color w:val="222222"/>
          <w:sz w:val="32"/>
          <w:szCs w:val="32"/>
          <w:lang w:eastAsia="en-GB"/>
        </w:rPr>
        <w:t xml:space="preserve"> Be a Boxer</w:t>
      </w:r>
    </w:p>
    <w:p w14:paraId="732FBAA8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660099"/>
          <w:sz w:val="28"/>
          <w:szCs w:val="28"/>
          <w:u w:val="single"/>
          <w:lang w:eastAsia="en-GB"/>
        </w:rPr>
      </w:pPr>
    </w:p>
    <w:p w14:paraId="0918C202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So you </w:t>
      </w:r>
      <w:proofErr w:type="spell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wanna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be a boxer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In the golden ring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Can you punch like a south-bound freight train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Tell me just one thing</w:t>
      </w:r>
    </w:p>
    <w:p w14:paraId="12629A59" w14:textId="77777777" w:rsidR="00293E14" w:rsidRDefault="001F2673" w:rsidP="00293E1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Can you move in a </w:t>
      </w:r>
      <w:proofErr w:type="gram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</w:t>
      </w:r>
      <w:r w:rsidR="00293E14">
        <w:rPr>
          <w:rFonts w:eastAsia="Times New Roman" w:cs="Arial"/>
          <w:color w:val="222222"/>
          <w:sz w:val="28"/>
          <w:szCs w:val="28"/>
          <w:lang w:eastAsia="en-GB"/>
        </w:rPr>
        <w:t>hirl</w:t>
      </w:r>
      <w:proofErr w:type="gram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</w:t>
      </w:r>
    </w:p>
    <w:p w14:paraId="0198C5CB" w14:textId="738037D3" w:rsidR="00293E14" w:rsidRDefault="00293E14" w:rsidP="00293E1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L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>ike a humming bird's wing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If you need to</w:t>
      </w:r>
      <w:r w:rsidR="00653CFC">
        <w:rPr>
          <w:rFonts w:eastAsia="Times New Roman" w:cs="Arial"/>
          <w:color w:val="222222"/>
          <w:sz w:val="28"/>
          <w:szCs w:val="28"/>
          <w:lang w:eastAsia="en-GB"/>
        </w:rPr>
        <w:t>? (Ooh t</w:t>
      </w:r>
      <w:r>
        <w:rPr>
          <w:rFonts w:eastAsia="Times New Roman" w:cs="Arial"/>
          <w:color w:val="222222"/>
          <w:sz w:val="28"/>
          <w:szCs w:val="28"/>
          <w:lang w:eastAsia="en-GB"/>
        </w:rPr>
        <w:t>hat’s fast)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Can you bob, can you weave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Can you fake, and deceive</w:t>
      </w:r>
    </w:p>
    <w:p w14:paraId="15D78DB0" w14:textId="1ACE292D" w:rsidR="001F2673" w:rsidRDefault="00293E14" w:rsidP="00293E1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W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>hen you need to?</w:t>
      </w:r>
    </w:p>
    <w:p w14:paraId="720E72EB" w14:textId="77777777" w:rsidR="00293E14" w:rsidRPr="001F2673" w:rsidRDefault="00293E14" w:rsidP="00293E1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</w:p>
    <w:p w14:paraId="09634CF1" w14:textId="697DD12A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Well, you might as well quit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If you haven't got it</w:t>
      </w:r>
    </w:p>
    <w:p w14:paraId="418B6F46" w14:textId="0CFF21A2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So you </w:t>
      </w:r>
      <w:proofErr w:type="spell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wanna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be a boxer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Can you pass the test?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I can tell </w:t>
      </w:r>
      <w:r w:rsidR="00293E14">
        <w:rPr>
          <w:rFonts w:eastAsia="Times New Roman" w:cs="Arial"/>
          <w:color w:val="222222"/>
          <w:sz w:val="28"/>
          <w:szCs w:val="28"/>
          <w:lang w:eastAsia="en-GB"/>
        </w:rPr>
        <w:t xml:space="preserve">if 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you've got it in you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I've trained the best</w:t>
      </w:r>
    </w:p>
    <w:p w14:paraId="78486653" w14:textId="77777777" w:rsidR="00293E14" w:rsidRDefault="001F2673" w:rsidP="00293E1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When you work and you sweat</w:t>
      </w:r>
      <w:r w:rsidR="00293E14">
        <w:rPr>
          <w:rFonts w:eastAsia="Times New Roman" w:cs="Arial"/>
          <w:color w:val="222222"/>
          <w:sz w:val="28"/>
          <w:szCs w:val="28"/>
          <w:lang w:eastAsia="en-GB"/>
        </w:rPr>
        <w:t xml:space="preserve"> and you bet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</w:r>
      <w:r w:rsidR="00293E14">
        <w:rPr>
          <w:rFonts w:eastAsia="Times New Roman" w:cs="Arial"/>
          <w:color w:val="222222"/>
          <w:sz w:val="28"/>
          <w:szCs w:val="28"/>
          <w:lang w:eastAsia="en-GB"/>
        </w:rPr>
        <w:t>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hat you train to a buzz-saw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Then you near lose your mind</w:t>
      </w:r>
      <w:r w:rsidR="00293E14">
        <w:rPr>
          <w:rFonts w:eastAsia="Times New Roman" w:cs="Arial"/>
          <w:color w:val="222222"/>
          <w:sz w:val="28"/>
          <w:szCs w:val="28"/>
          <w:lang w:eastAsia="en-GB"/>
        </w:rPr>
        <w:t xml:space="preserve"> w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hen you find that </w:t>
      </w:r>
    </w:p>
    <w:p w14:paraId="1D38B356" w14:textId="219F27C3" w:rsidR="001F2673" w:rsidRDefault="00293E14" w:rsidP="00293E1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Y</w:t>
      </w:r>
      <w:r w:rsidR="00653CFC">
        <w:rPr>
          <w:rFonts w:eastAsia="Times New Roman" w:cs="Arial"/>
          <w:color w:val="222222"/>
          <w:sz w:val="28"/>
          <w:szCs w:val="28"/>
          <w:lang w:eastAsia="en-GB"/>
        </w:rPr>
        <w:t>our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boy has a glass jaw</w:t>
      </w:r>
    </w:p>
    <w:p w14:paraId="73493DEA" w14:textId="77777777" w:rsidR="00293E14" w:rsidRPr="001F2673" w:rsidRDefault="00293E14" w:rsidP="00293E1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</w:p>
    <w:p w14:paraId="2344BB18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So you might as well quit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If you haven't got it.</w:t>
      </w:r>
    </w:p>
    <w:p w14:paraId="1ECA3AD2" w14:textId="6C21CAFD" w:rsidR="001F2673" w:rsidRPr="001F2673" w:rsidRDefault="00653CFC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Put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him in the ring, Joe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Look at what you found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 can use the fun, Joe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Pushing him around</w:t>
      </w:r>
    </w:p>
    <w:p w14:paraId="4F3F5F7B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Well show him the ropes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And destroy his hopes</w:t>
      </w:r>
    </w:p>
    <w:p w14:paraId="4D3EDFAE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Put him in the ring, Joe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Give the guy a chance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Let him feel the sting, Joe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We can make him dance</w:t>
      </w:r>
    </w:p>
    <w:p w14:paraId="1CFFB26A" w14:textId="77777777" w:rsidR="00293E14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We'll pulp him to bits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Then he'll call it quits </w:t>
      </w:r>
    </w:p>
    <w:p w14:paraId="0017E291" w14:textId="186C5E8F" w:rsidR="001F2673" w:rsidRPr="001F2673" w:rsidRDefault="00293E14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lastRenderedPageBreak/>
        <w:t>F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>or sure, Joe</w:t>
      </w:r>
    </w:p>
    <w:p w14:paraId="2F5B8BAD" w14:textId="434595FE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So you </w:t>
      </w:r>
      <w:proofErr w:type="spellStart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wanna</w:t>
      </w:r>
      <w:proofErr w:type="spellEnd"/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be a boxer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Wan</w:t>
      </w:r>
      <w:r w:rsidR="00293E14">
        <w:rPr>
          <w:rFonts w:eastAsia="Times New Roman" w:cs="Arial"/>
          <w:color w:val="222222"/>
          <w:sz w:val="28"/>
          <w:szCs w:val="28"/>
          <w:lang w:eastAsia="en-GB"/>
        </w:rPr>
        <w:t>t to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 xml:space="preserve"> be the champ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There's a golden boy inside you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 xml:space="preserve">Not a punched-out </w:t>
      </w:r>
      <w:r w:rsidR="00293E14">
        <w:rPr>
          <w:rFonts w:eastAsia="Times New Roman" w:cs="Arial"/>
          <w:color w:val="222222"/>
          <w:sz w:val="28"/>
          <w:szCs w:val="28"/>
          <w:lang w:eastAsia="en-GB"/>
        </w:rPr>
        <w:t>tramp</w:t>
      </w:r>
    </w:p>
    <w:p w14:paraId="660A2BC3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If you listen and you learn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There's an honour you can earn and defend here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When you do see the crown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You're a king not a clown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A contender</w:t>
      </w:r>
    </w:p>
    <w:p w14:paraId="2F3DBCFF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But you might as well quit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If you haven't got it</w:t>
      </w:r>
    </w:p>
    <w:p w14:paraId="6E883E5A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Put him in the ring, Joe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Something new to punch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Let me have a swing, Joe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Then we'll go to lunch</w:t>
      </w:r>
    </w:p>
    <w:p w14:paraId="7BCCF9FA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We'll make it quite swift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Then he'll get the drift</w:t>
      </w:r>
    </w:p>
    <w:p w14:paraId="019EF29F" w14:textId="77777777" w:rsidR="001F2673" w:rsidRPr="001F2673" w:rsidRDefault="001F2673" w:rsidP="001F2673">
      <w:pPr>
        <w:shd w:val="clear" w:color="auto" w:fill="FFFFFF"/>
        <w:spacing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 w:rsidRPr="001F2673">
        <w:rPr>
          <w:rFonts w:eastAsia="Times New Roman" w:cs="Arial"/>
          <w:color w:val="222222"/>
          <w:sz w:val="28"/>
          <w:szCs w:val="28"/>
          <w:lang w:eastAsia="en-GB"/>
        </w:rPr>
        <w:t>Put him in the ring, Joe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Chicken a la carte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Let me have a wing, Joe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Tearing him apart</w:t>
      </w:r>
      <w:r w:rsidRPr="001F2673">
        <w:rPr>
          <w:rFonts w:eastAsia="Times New Roman" w:cs="Arial"/>
          <w:color w:val="222222"/>
          <w:sz w:val="28"/>
          <w:szCs w:val="28"/>
          <w:lang w:eastAsia="en-GB"/>
        </w:rPr>
        <w:br/>
        <w:t>That chicken will crow</w:t>
      </w:r>
    </w:p>
    <w:p w14:paraId="49CE688C" w14:textId="79DF17D1" w:rsidR="001F2673" w:rsidRPr="001F2673" w:rsidRDefault="00387332" w:rsidP="001F2673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en-GB"/>
        </w:rPr>
      </w:pPr>
      <w:r>
        <w:rPr>
          <w:rFonts w:eastAsia="Times New Roman" w:cs="Arial"/>
          <w:color w:val="222222"/>
          <w:sz w:val="28"/>
          <w:szCs w:val="28"/>
          <w:lang w:eastAsia="en-GB"/>
        </w:rPr>
        <w:t>Oh, l</w:t>
      </w:r>
      <w:r w:rsidR="001F2673" w:rsidRPr="001F2673">
        <w:rPr>
          <w:rFonts w:eastAsia="Times New Roman" w:cs="Arial"/>
          <w:color w:val="222222"/>
          <w:sz w:val="28"/>
          <w:szCs w:val="28"/>
          <w:lang w:eastAsia="en-GB"/>
        </w:rPr>
        <w:t>et me have him Joe</w:t>
      </w:r>
    </w:p>
    <w:p w14:paraId="0E8D91D7" w14:textId="7EA1A854" w:rsidR="001F2673" w:rsidRDefault="001F2673" w:rsidP="001F2673">
      <w:pPr>
        <w:spacing w:after="0"/>
        <w:rPr>
          <w:sz w:val="28"/>
          <w:szCs w:val="28"/>
        </w:rPr>
      </w:pPr>
    </w:p>
    <w:p w14:paraId="1AC3A504" w14:textId="5E9E3FBA" w:rsidR="00387332" w:rsidRDefault="00387332" w:rsidP="001F2673">
      <w:pPr>
        <w:spacing w:after="0"/>
        <w:rPr>
          <w:sz w:val="28"/>
          <w:szCs w:val="28"/>
        </w:rPr>
      </w:pPr>
    </w:p>
    <w:p w14:paraId="77FFA207" w14:textId="37B2162A" w:rsidR="00387332" w:rsidRDefault="00E1152A" w:rsidP="001F2673">
      <w:pPr>
        <w:spacing w:after="0"/>
        <w:rPr>
          <w:sz w:val="28"/>
          <w:szCs w:val="28"/>
        </w:rPr>
      </w:pPr>
      <w:hyperlink r:id="rId16" w:history="1">
        <w:r w:rsidR="00387332" w:rsidRPr="00387332">
          <w:rPr>
            <w:rStyle w:val="Hyperlink"/>
            <w:sz w:val="28"/>
            <w:szCs w:val="28"/>
          </w:rPr>
          <w:t>Film Clip</w:t>
        </w:r>
      </w:hyperlink>
    </w:p>
    <w:p w14:paraId="460908CC" w14:textId="63A35525" w:rsidR="00387332" w:rsidRDefault="00387332" w:rsidP="001F2673">
      <w:pPr>
        <w:spacing w:after="0"/>
        <w:rPr>
          <w:sz w:val="28"/>
          <w:szCs w:val="28"/>
        </w:rPr>
      </w:pPr>
    </w:p>
    <w:p w14:paraId="0C0660E2" w14:textId="5252FFD5" w:rsidR="00387332" w:rsidRDefault="00E1152A" w:rsidP="001F2673">
      <w:pPr>
        <w:spacing w:after="0"/>
        <w:rPr>
          <w:sz w:val="28"/>
          <w:szCs w:val="28"/>
        </w:rPr>
      </w:pPr>
      <w:hyperlink r:id="rId17" w:history="1">
        <w:r w:rsidR="00387332" w:rsidRPr="00387332">
          <w:rPr>
            <w:rStyle w:val="Hyperlink"/>
            <w:sz w:val="28"/>
            <w:szCs w:val="28"/>
          </w:rPr>
          <w:t>Backing Track</w:t>
        </w:r>
      </w:hyperlink>
    </w:p>
    <w:p w14:paraId="552D72A2" w14:textId="4B938C0A" w:rsidR="00387332" w:rsidRDefault="00387332" w:rsidP="001F2673">
      <w:pPr>
        <w:spacing w:after="0"/>
        <w:rPr>
          <w:sz w:val="28"/>
          <w:szCs w:val="28"/>
        </w:rPr>
      </w:pPr>
    </w:p>
    <w:p w14:paraId="767037A4" w14:textId="4A1390E1" w:rsidR="00387332" w:rsidRDefault="00387332" w:rsidP="001F2673">
      <w:pPr>
        <w:spacing w:after="0"/>
        <w:rPr>
          <w:sz w:val="28"/>
          <w:szCs w:val="28"/>
        </w:rPr>
      </w:pPr>
    </w:p>
    <w:p w14:paraId="6BA9DCC8" w14:textId="6E87C4B6" w:rsidR="00387332" w:rsidRDefault="00387332" w:rsidP="001F2673">
      <w:pPr>
        <w:spacing w:after="0"/>
        <w:rPr>
          <w:sz w:val="28"/>
          <w:szCs w:val="28"/>
        </w:rPr>
      </w:pPr>
    </w:p>
    <w:p w14:paraId="69927539" w14:textId="32A7F655" w:rsidR="00387332" w:rsidRDefault="00387332" w:rsidP="001F2673">
      <w:pPr>
        <w:spacing w:after="0"/>
        <w:rPr>
          <w:sz w:val="28"/>
          <w:szCs w:val="28"/>
        </w:rPr>
      </w:pPr>
    </w:p>
    <w:p w14:paraId="70A1E08F" w14:textId="0D30CB4F" w:rsidR="00387332" w:rsidRDefault="00387332" w:rsidP="001F2673">
      <w:pPr>
        <w:spacing w:after="0"/>
        <w:rPr>
          <w:sz w:val="28"/>
          <w:szCs w:val="28"/>
        </w:rPr>
      </w:pPr>
    </w:p>
    <w:p w14:paraId="23F444D5" w14:textId="6D015C85" w:rsidR="00387332" w:rsidRDefault="00387332" w:rsidP="001F2673">
      <w:pPr>
        <w:spacing w:after="0"/>
        <w:rPr>
          <w:sz w:val="28"/>
          <w:szCs w:val="28"/>
        </w:rPr>
      </w:pPr>
    </w:p>
    <w:p w14:paraId="68473C8C" w14:textId="0FEAA5CC" w:rsidR="00387332" w:rsidRDefault="00387332" w:rsidP="001F2673">
      <w:pPr>
        <w:spacing w:after="0"/>
        <w:rPr>
          <w:sz w:val="28"/>
          <w:szCs w:val="28"/>
        </w:rPr>
      </w:pPr>
    </w:p>
    <w:p w14:paraId="37E73BE8" w14:textId="3CF200FB" w:rsidR="00387332" w:rsidRDefault="00387332" w:rsidP="001F2673">
      <w:pPr>
        <w:spacing w:after="0"/>
        <w:rPr>
          <w:sz w:val="28"/>
          <w:szCs w:val="28"/>
        </w:rPr>
      </w:pPr>
    </w:p>
    <w:p w14:paraId="2B1C84E3" w14:textId="0022BAEE" w:rsidR="00387332" w:rsidRDefault="00387332" w:rsidP="001F2673">
      <w:pPr>
        <w:spacing w:after="0"/>
        <w:rPr>
          <w:sz w:val="28"/>
          <w:szCs w:val="28"/>
        </w:rPr>
      </w:pPr>
    </w:p>
    <w:p w14:paraId="4F69F45B" w14:textId="2ED0343B" w:rsidR="00387332" w:rsidRDefault="00387332" w:rsidP="001F2673">
      <w:pPr>
        <w:spacing w:after="0"/>
        <w:rPr>
          <w:sz w:val="28"/>
          <w:szCs w:val="28"/>
        </w:rPr>
      </w:pPr>
    </w:p>
    <w:p w14:paraId="04709640" w14:textId="6E40CE6B" w:rsidR="00387332" w:rsidRDefault="00387332" w:rsidP="001F2673">
      <w:pPr>
        <w:spacing w:after="0"/>
        <w:rPr>
          <w:sz w:val="28"/>
          <w:szCs w:val="28"/>
        </w:rPr>
      </w:pPr>
    </w:p>
    <w:p w14:paraId="0BE41354" w14:textId="47C63796" w:rsidR="00387332" w:rsidRPr="00387332" w:rsidRDefault="00387332" w:rsidP="00387332">
      <w:pPr>
        <w:shd w:val="clear" w:color="auto" w:fill="FFFFFF"/>
        <w:rPr>
          <w:rFonts w:cstheme="minorHAnsi"/>
          <w:b/>
          <w:color w:val="222222"/>
          <w:sz w:val="32"/>
          <w:szCs w:val="32"/>
        </w:rPr>
      </w:pPr>
      <w:r w:rsidRPr="00387332">
        <w:rPr>
          <w:rFonts w:cstheme="minorHAnsi"/>
          <w:b/>
          <w:color w:val="222222"/>
          <w:sz w:val="32"/>
          <w:szCs w:val="32"/>
        </w:rPr>
        <w:t>Ordinary Foo</w:t>
      </w:r>
      <w:r>
        <w:rPr>
          <w:rFonts w:cstheme="minorHAnsi"/>
          <w:b/>
          <w:color w:val="222222"/>
          <w:sz w:val="32"/>
          <w:szCs w:val="32"/>
        </w:rPr>
        <w:t>l</w:t>
      </w:r>
    </w:p>
    <w:p w14:paraId="7E8EA112" w14:textId="099CD800" w:rsidR="00387332" w:rsidRPr="00387332" w:rsidRDefault="00387332" w:rsidP="00387332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387332">
        <w:rPr>
          <w:rFonts w:cstheme="minorHAnsi"/>
          <w:color w:val="222222"/>
          <w:sz w:val="28"/>
          <w:szCs w:val="28"/>
        </w:rPr>
        <w:t>Only a fool, like fools before me</w:t>
      </w:r>
      <w:r w:rsidRPr="00387332">
        <w:rPr>
          <w:rFonts w:cstheme="minorHAnsi"/>
          <w:color w:val="222222"/>
          <w:sz w:val="28"/>
          <w:szCs w:val="28"/>
        </w:rPr>
        <w:br/>
        <w:t>I always think with my heart</w:t>
      </w:r>
      <w:r w:rsidRPr="00387332">
        <w:rPr>
          <w:rFonts w:cstheme="minorHAnsi"/>
          <w:color w:val="222222"/>
          <w:sz w:val="28"/>
          <w:szCs w:val="28"/>
        </w:rPr>
        <w:br/>
        <w:t>Only a fool</w:t>
      </w:r>
      <w:r>
        <w:rPr>
          <w:rFonts w:cstheme="minorHAnsi"/>
          <w:color w:val="222222"/>
          <w:sz w:val="28"/>
          <w:szCs w:val="28"/>
        </w:rPr>
        <w:t>, t</w:t>
      </w:r>
      <w:r w:rsidRPr="00387332">
        <w:rPr>
          <w:rFonts w:cstheme="minorHAnsi"/>
          <w:color w:val="222222"/>
          <w:sz w:val="28"/>
          <w:szCs w:val="28"/>
        </w:rPr>
        <w:t>hat same old story</w:t>
      </w:r>
      <w:r w:rsidRPr="00387332">
        <w:rPr>
          <w:rFonts w:cstheme="minorHAnsi"/>
          <w:color w:val="222222"/>
          <w:sz w:val="28"/>
          <w:szCs w:val="28"/>
        </w:rPr>
        <w:br/>
        <w:t>Seems I was born for the part</w:t>
      </w:r>
    </w:p>
    <w:p w14:paraId="07F5D8EC" w14:textId="77777777" w:rsidR="00387332" w:rsidRDefault="00387332" w:rsidP="00387332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*</w:t>
      </w:r>
      <w:r w:rsidRPr="00387332">
        <w:rPr>
          <w:rFonts w:cstheme="minorHAnsi"/>
          <w:color w:val="222222"/>
          <w:sz w:val="28"/>
          <w:szCs w:val="28"/>
        </w:rPr>
        <w:t>It's a lesson that I've learned</w:t>
      </w:r>
      <w:r w:rsidRPr="00387332">
        <w:rPr>
          <w:rFonts w:cstheme="minorHAnsi"/>
          <w:color w:val="222222"/>
          <w:sz w:val="28"/>
          <w:szCs w:val="28"/>
        </w:rPr>
        <w:br/>
        <w:t>And a page I should have turned</w:t>
      </w:r>
      <w:r w:rsidRPr="00387332">
        <w:rPr>
          <w:rFonts w:cstheme="minorHAnsi"/>
          <w:color w:val="222222"/>
          <w:sz w:val="28"/>
          <w:szCs w:val="28"/>
        </w:rPr>
        <w:br/>
        <w:t>I shouldn't cry, but I do</w:t>
      </w:r>
      <w:r w:rsidRPr="00387332">
        <w:rPr>
          <w:rFonts w:cstheme="minorHAnsi"/>
          <w:color w:val="222222"/>
          <w:sz w:val="28"/>
          <w:szCs w:val="28"/>
        </w:rPr>
        <w:br/>
        <w:t>Like an ordinary fool</w:t>
      </w:r>
      <w:r w:rsidRPr="00387332">
        <w:rPr>
          <w:rFonts w:cstheme="minorHAnsi"/>
          <w:color w:val="222222"/>
          <w:sz w:val="28"/>
          <w:szCs w:val="28"/>
        </w:rPr>
        <w:br/>
        <w:t>When h</w:t>
      </w:r>
      <w:r>
        <w:rPr>
          <w:rFonts w:cstheme="minorHAnsi"/>
          <w:color w:val="222222"/>
          <w:sz w:val="28"/>
          <w:szCs w:val="28"/>
        </w:rPr>
        <w:t>er</w:t>
      </w:r>
      <w:r w:rsidRPr="00387332">
        <w:rPr>
          <w:rFonts w:cstheme="minorHAnsi"/>
          <w:color w:val="222222"/>
          <w:sz w:val="28"/>
          <w:szCs w:val="28"/>
        </w:rPr>
        <w:t xml:space="preserve"> ordinary dreams </w:t>
      </w:r>
    </w:p>
    <w:p w14:paraId="40C624F4" w14:textId="08DA13E9" w:rsidR="00387332" w:rsidRDefault="00387332" w:rsidP="00387332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F</w:t>
      </w:r>
      <w:r w:rsidRPr="00387332">
        <w:rPr>
          <w:rFonts w:cstheme="minorHAnsi"/>
          <w:color w:val="222222"/>
          <w:sz w:val="28"/>
          <w:szCs w:val="28"/>
        </w:rPr>
        <w:t>all through</w:t>
      </w:r>
    </w:p>
    <w:p w14:paraId="313A881E" w14:textId="77777777" w:rsidR="00387332" w:rsidRPr="00387332" w:rsidRDefault="00387332" w:rsidP="00387332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</w:p>
    <w:p w14:paraId="34CB9551" w14:textId="77777777" w:rsidR="00387332" w:rsidRDefault="00387332" w:rsidP="00387332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 w:rsidRPr="00387332">
        <w:rPr>
          <w:rFonts w:cstheme="minorHAnsi"/>
          <w:color w:val="222222"/>
          <w:sz w:val="28"/>
          <w:szCs w:val="28"/>
        </w:rPr>
        <w:t>How many times have I mistaken</w:t>
      </w:r>
      <w:r w:rsidRPr="00387332">
        <w:rPr>
          <w:rFonts w:cstheme="minorHAnsi"/>
          <w:color w:val="222222"/>
          <w:sz w:val="28"/>
          <w:szCs w:val="28"/>
        </w:rPr>
        <w:br/>
        <w:t xml:space="preserve">Good looks and laughs </w:t>
      </w:r>
    </w:p>
    <w:p w14:paraId="33C4BA60" w14:textId="77777777" w:rsidR="00387332" w:rsidRDefault="00387332" w:rsidP="00387332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F</w:t>
      </w:r>
      <w:r w:rsidRPr="00387332">
        <w:rPr>
          <w:rFonts w:cstheme="minorHAnsi"/>
          <w:color w:val="222222"/>
          <w:sz w:val="28"/>
          <w:szCs w:val="28"/>
        </w:rPr>
        <w:t>or bad news</w:t>
      </w:r>
      <w:r w:rsidRPr="00387332">
        <w:rPr>
          <w:rFonts w:cstheme="minorHAnsi"/>
          <w:color w:val="222222"/>
          <w:sz w:val="28"/>
          <w:szCs w:val="28"/>
        </w:rPr>
        <w:br/>
        <w:t>How many times have I mistaken</w:t>
      </w:r>
      <w:r w:rsidRPr="00387332">
        <w:rPr>
          <w:rFonts w:cstheme="minorHAnsi"/>
          <w:color w:val="222222"/>
          <w:sz w:val="28"/>
          <w:szCs w:val="28"/>
        </w:rPr>
        <w:br/>
        <w:t xml:space="preserve">Love songs and laughs </w:t>
      </w:r>
    </w:p>
    <w:p w14:paraId="0C847066" w14:textId="26E12E0C" w:rsidR="00387332" w:rsidRDefault="00387332" w:rsidP="00387332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F</w:t>
      </w:r>
      <w:r w:rsidRPr="00387332">
        <w:rPr>
          <w:rFonts w:cstheme="minorHAnsi"/>
          <w:color w:val="222222"/>
          <w:sz w:val="28"/>
          <w:szCs w:val="28"/>
        </w:rPr>
        <w:t>or the blues</w:t>
      </w:r>
    </w:p>
    <w:p w14:paraId="27B050EC" w14:textId="77777777" w:rsidR="00387332" w:rsidRPr="00387332" w:rsidRDefault="00387332" w:rsidP="00387332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</w:p>
    <w:p w14:paraId="2C879B4A" w14:textId="77777777" w:rsidR="00527EB8" w:rsidRDefault="00387332" w:rsidP="00527EB8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 w:rsidRPr="00387332">
        <w:rPr>
          <w:rFonts w:cstheme="minorHAnsi"/>
          <w:color w:val="222222"/>
          <w:sz w:val="28"/>
          <w:szCs w:val="28"/>
        </w:rPr>
        <w:t>When a road I've walked before</w:t>
      </w:r>
      <w:r w:rsidRPr="00387332">
        <w:rPr>
          <w:rFonts w:cstheme="minorHAnsi"/>
          <w:color w:val="222222"/>
          <w:sz w:val="28"/>
          <w:szCs w:val="28"/>
        </w:rPr>
        <w:br/>
        <w:t>Ends alone at my front door</w:t>
      </w:r>
      <w:r w:rsidRPr="00387332">
        <w:rPr>
          <w:rFonts w:cstheme="minorHAnsi"/>
          <w:color w:val="222222"/>
          <w:sz w:val="28"/>
          <w:szCs w:val="28"/>
        </w:rPr>
        <w:br/>
        <w:t>I shou</w:t>
      </w:r>
      <w:r w:rsidR="00527EB8">
        <w:rPr>
          <w:rFonts w:cstheme="minorHAnsi"/>
          <w:color w:val="222222"/>
          <w:sz w:val="28"/>
          <w:szCs w:val="28"/>
        </w:rPr>
        <w:t>l</w:t>
      </w:r>
      <w:r w:rsidRPr="00387332">
        <w:rPr>
          <w:rFonts w:cstheme="minorHAnsi"/>
          <w:color w:val="222222"/>
          <w:sz w:val="28"/>
          <w:szCs w:val="28"/>
        </w:rPr>
        <w:t>dn't cry, but I do</w:t>
      </w:r>
      <w:r w:rsidRPr="00387332">
        <w:rPr>
          <w:rFonts w:cstheme="minorHAnsi"/>
          <w:color w:val="222222"/>
          <w:sz w:val="28"/>
          <w:szCs w:val="28"/>
        </w:rPr>
        <w:br/>
        <w:t>Like an ordinary fool</w:t>
      </w:r>
      <w:r w:rsidRPr="00387332">
        <w:rPr>
          <w:rFonts w:cstheme="minorHAnsi"/>
          <w:color w:val="222222"/>
          <w:sz w:val="28"/>
          <w:szCs w:val="28"/>
        </w:rPr>
        <w:br/>
        <w:t>When h</w:t>
      </w:r>
      <w:r w:rsidR="00527EB8">
        <w:rPr>
          <w:rFonts w:cstheme="minorHAnsi"/>
          <w:color w:val="222222"/>
          <w:sz w:val="28"/>
          <w:szCs w:val="28"/>
        </w:rPr>
        <w:t>er</w:t>
      </w:r>
      <w:r w:rsidRPr="00387332">
        <w:rPr>
          <w:rFonts w:cstheme="minorHAnsi"/>
          <w:color w:val="222222"/>
          <w:sz w:val="28"/>
          <w:szCs w:val="28"/>
        </w:rPr>
        <w:t xml:space="preserve"> ordinary dreams </w:t>
      </w:r>
    </w:p>
    <w:p w14:paraId="4FD89EAB" w14:textId="695D25F2" w:rsidR="00387332" w:rsidRPr="00387332" w:rsidRDefault="00527EB8" w:rsidP="00527EB8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F</w:t>
      </w:r>
      <w:r w:rsidR="00387332" w:rsidRPr="00387332">
        <w:rPr>
          <w:rFonts w:cstheme="minorHAnsi"/>
          <w:color w:val="222222"/>
          <w:sz w:val="28"/>
          <w:szCs w:val="28"/>
        </w:rPr>
        <w:t>all through</w:t>
      </w:r>
    </w:p>
    <w:p w14:paraId="473BCF6A" w14:textId="5C90E8C0" w:rsidR="00387332" w:rsidRDefault="00387332" w:rsidP="001F2673">
      <w:pPr>
        <w:spacing w:after="0"/>
        <w:rPr>
          <w:sz w:val="28"/>
          <w:szCs w:val="28"/>
        </w:rPr>
      </w:pPr>
    </w:p>
    <w:p w14:paraId="3E3E0663" w14:textId="3FF99377" w:rsidR="00387332" w:rsidRDefault="00527EB8" w:rsidP="001F2673">
      <w:pPr>
        <w:spacing w:after="0"/>
        <w:rPr>
          <w:i/>
          <w:sz w:val="28"/>
          <w:szCs w:val="28"/>
        </w:rPr>
      </w:pPr>
      <w:r w:rsidRPr="00527EB8">
        <w:rPr>
          <w:i/>
          <w:sz w:val="28"/>
          <w:szCs w:val="28"/>
        </w:rPr>
        <w:t>*Repeat twice</w:t>
      </w:r>
    </w:p>
    <w:p w14:paraId="649B067C" w14:textId="39FADD1D" w:rsidR="00527EB8" w:rsidRDefault="00527EB8" w:rsidP="001F2673">
      <w:pPr>
        <w:spacing w:after="0"/>
        <w:rPr>
          <w:sz w:val="28"/>
          <w:szCs w:val="28"/>
        </w:rPr>
      </w:pPr>
    </w:p>
    <w:p w14:paraId="680165CB" w14:textId="77777777" w:rsidR="00527EB8" w:rsidRDefault="00527EB8" w:rsidP="001F2673">
      <w:pPr>
        <w:spacing w:after="0"/>
        <w:rPr>
          <w:sz w:val="28"/>
          <w:szCs w:val="28"/>
        </w:rPr>
      </w:pPr>
    </w:p>
    <w:p w14:paraId="0B1C21C1" w14:textId="18AB08CC" w:rsidR="00527EB8" w:rsidRDefault="00E1152A" w:rsidP="001F2673">
      <w:pPr>
        <w:spacing w:after="0"/>
        <w:rPr>
          <w:sz w:val="28"/>
          <w:szCs w:val="28"/>
        </w:rPr>
      </w:pPr>
      <w:hyperlink r:id="rId18" w:history="1">
        <w:r w:rsidR="00527EB8" w:rsidRPr="00527EB8">
          <w:rPr>
            <w:rStyle w:val="Hyperlink"/>
            <w:sz w:val="28"/>
            <w:szCs w:val="28"/>
          </w:rPr>
          <w:t>Film Clip</w:t>
        </w:r>
      </w:hyperlink>
    </w:p>
    <w:p w14:paraId="747D2ABC" w14:textId="00DD6A15" w:rsidR="00527EB8" w:rsidRDefault="00527EB8" w:rsidP="001F2673">
      <w:pPr>
        <w:spacing w:after="0"/>
        <w:rPr>
          <w:sz w:val="28"/>
          <w:szCs w:val="28"/>
        </w:rPr>
      </w:pPr>
    </w:p>
    <w:p w14:paraId="493B5DCD" w14:textId="56E1F335" w:rsidR="00527EB8" w:rsidRPr="00527EB8" w:rsidRDefault="00E1152A" w:rsidP="001F2673">
      <w:pPr>
        <w:spacing w:after="0"/>
        <w:rPr>
          <w:sz w:val="28"/>
          <w:szCs w:val="28"/>
        </w:rPr>
      </w:pPr>
      <w:hyperlink r:id="rId19" w:history="1">
        <w:r w:rsidR="00527EB8" w:rsidRPr="00527EB8">
          <w:rPr>
            <w:rStyle w:val="Hyperlink"/>
            <w:sz w:val="28"/>
            <w:szCs w:val="28"/>
          </w:rPr>
          <w:t>Backing Track</w:t>
        </w:r>
      </w:hyperlink>
    </w:p>
    <w:p w14:paraId="617FDFBD" w14:textId="77777777" w:rsidR="00527EB8" w:rsidRDefault="00527EB8" w:rsidP="001F2673">
      <w:pPr>
        <w:spacing w:after="0"/>
        <w:rPr>
          <w:sz w:val="28"/>
          <w:szCs w:val="28"/>
        </w:rPr>
      </w:pPr>
    </w:p>
    <w:p w14:paraId="301EDE7F" w14:textId="2B4A7CE3" w:rsidR="00387332" w:rsidRDefault="00387332" w:rsidP="001F2673">
      <w:pPr>
        <w:spacing w:after="0"/>
        <w:rPr>
          <w:sz w:val="28"/>
          <w:szCs w:val="28"/>
        </w:rPr>
      </w:pPr>
    </w:p>
    <w:p w14:paraId="63A5E6A1" w14:textId="77777777" w:rsidR="00387332" w:rsidRPr="001F2673" w:rsidRDefault="00387332" w:rsidP="001F2673">
      <w:pPr>
        <w:spacing w:after="0"/>
        <w:rPr>
          <w:sz w:val="28"/>
          <w:szCs w:val="28"/>
        </w:rPr>
      </w:pPr>
    </w:p>
    <w:p w14:paraId="68208EEA" w14:textId="77777777" w:rsidR="001F2673" w:rsidRDefault="001F2673" w:rsidP="001F2673">
      <w:pPr>
        <w:spacing w:after="0"/>
        <w:rPr>
          <w:i/>
          <w:sz w:val="28"/>
          <w:szCs w:val="28"/>
        </w:rPr>
      </w:pPr>
    </w:p>
    <w:p w14:paraId="44178E7C" w14:textId="77777777" w:rsidR="001F2673" w:rsidRDefault="001F2673" w:rsidP="001F2673">
      <w:pPr>
        <w:spacing w:after="0"/>
        <w:rPr>
          <w:i/>
          <w:sz w:val="28"/>
          <w:szCs w:val="28"/>
        </w:rPr>
      </w:pPr>
    </w:p>
    <w:p w14:paraId="56C1FEF7" w14:textId="5054FB5B" w:rsidR="001F2673" w:rsidRDefault="001F2673" w:rsidP="001F2673">
      <w:pPr>
        <w:spacing w:after="0"/>
        <w:rPr>
          <w:i/>
          <w:sz w:val="28"/>
          <w:szCs w:val="28"/>
        </w:rPr>
      </w:pPr>
    </w:p>
    <w:p w14:paraId="673BA766" w14:textId="7691EFFC" w:rsidR="00387332" w:rsidRDefault="00387332" w:rsidP="001F2673">
      <w:pPr>
        <w:spacing w:after="0"/>
        <w:rPr>
          <w:i/>
          <w:sz w:val="28"/>
          <w:szCs w:val="28"/>
        </w:rPr>
      </w:pPr>
    </w:p>
    <w:p w14:paraId="4DA9A020" w14:textId="77777777" w:rsidR="00AB2494" w:rsidRPr="00AB2494" w:rsidRDefault="00AB2494" w:rsidP="00AB2494">
      <w:pPr>
        <w:shd w:val="clear" w:color="auto" w:fill="FFFFFF"/>
        <w:rPr>
          <w:rFonts w:cstheme="minorHAnsi"/>
          <w:b/>
          <w:color w:val="222222"/>
          <w:sz w:val="32"/>
          <w:szCs w:val="32"/>
        </w:rPr>
      </w:pPr>
      <w:r w:rsidRPr="00AB2494">
        <w:rPr>
          <w:rFonts w:cstheme="minorHAnsi"/>
          <w:b/>
          <w:color w:val="222222"/>
          <w:sz w:val="32"/>
          <w:szCs w:val="32"/>
        </w:rPr>
        <w:t>Down and Out</w:t>
      </w:r>
    </w:p>
    <w:p w14:paraId="7F70D7BE" w14:textId="3E42CDB9" w:rsidR="00AB2494" w:rsidRPr="00AB2494" w:rsidRDefault="00AB2494" w:rsidP="00AB2494">
      <w:pPr>
        <w:shd w:val="clear" w:color="auto" w:fill="FFFFFF"/>
        <w:rPr>
          <w:rFonts w:cstheme="minorHAnsi"/>
          <w:color w:val="777777"/>
          <w:sz w:val="28"/>
          <w:szCs w:val="28"/>
        </w:rPr>
      </w:pPr>
    </w:p>
    <w:p w14:paraId="27119859" w14:textId="77777777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Down, down, down, down, down, down, down and out</w:t>
      </w:r>
      <w:r w:rsidRPr="00AB2494">
        <w:rPr>
          <w:rFonts w:cstheme="minorHAnsi"/>
          <w:color w:val="222222"/>
          <w:sz w:val="28"/>
          <w:szCs w:val="28"/>
        </w:rPr>
        <w:br/>
        <w:t>Down, down, down, down, down, down, down and out</w:t>
      </w:r>
    </w:p>
    <w:p w14:paraId="690E5FC7" w14:textId="77777777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Down, down, down, down, down, down, down and out</w:t>
      </w:r>
      <w:r w:rsidRPr="00AB2494">
        <w:rPr>
          <w:rFonts w:cstheme="minorHAnsi"/>
          <w:color w:val="222222"/>
          <w:sz w:val="28"/>
          <w:szCs w:val="28"/>
        </w:rPr>
        <w:br/>
        <w:t>Down, down, down, down, down, down, down and out</w:t>
      </w:r>
    </w:p>
    <w:p w14:paraId="677D4023" w14:textId="72ED34B7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You don't have to sit around</w:t>
      </w:r>
      <w:r w:rsidRPr="00AB2494">
        <w:rPr>
          <w:rFonts w:cstheme="minorHAnsi"/>
          <w:color w:val="222222"/>
          <w:sz w:val="28"/>
          <w:szCs w:val="28"/>
        </w:rPr>
        <w:br/>
        <w:t>Complaining 'bout the way your life has wound up</w:t>
      </w:r>
      <w:r w:rsidRPr="00AB2494">
        <w:rPr>
          <w:rFonts w:cstheme="minorHAnsi"/>
          <w:color w:val="222222"/>
          <w:sz w:val="28"/>
          <w:szCs w:val="28"/>
        </w:rPr>
        <w:br/>
        <w:t>Think of all the time you waste</w:t>
      </w:r>
      <w:r w:rsidRPr="00AB2494">
        <w:rPr>
          <w:rFonts w:cstheme="minorHAnsi"/>
          <w:color w:val="222222"/>
          <w:sz w:val="28"/>
          <w:szCs w:val="28"/>
        </w:rPr>
        <w:br/>
        <w:t xml:space="preserve">And time's a precious thing to let </w:t>
      </w:r>
      <w:r>
        <w:rPr>
          <w:rFonts w:cstheme="minorHAnsi"/>
          <w:color w:val="222222"/>
          <w:sz w:val="28"/>
          <w:szCs w:val="28"/>
        </w:rPr>
        <w:t>roll</w:t>
      </w:r>
      <w:r w:rsidRPr="00AB2494">
        <w:rPr>
          <w:rFonts w:cstheme="minorHAnsi"/>
          <w:color w:val="222222"/>
          <w:sz w:val="28"/>
          <w:szCs w:val="28"/>
        </w:rPr>
        <w:t xml:space="preserve"> by</w:t>
      </w:r>
    </w:p>
    <w:p w14:paraId="338DD28C" w14:textId="77777777" w:rsidR="00AB2494" w:rsidRDefault="00AB2494" w:rsidP="00AB2494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Sure you've hit the bottom</w:t>
      </w:r>
      <w:r w:rsidRPr="00AB2494">
        <w:rPr>
          <w:rFonts w:cstheme="minorHAnsi"/>
          <w:color w:val="222222"/>
          <w:sz w:val="28"/>
          <w:szCs w:val="28"/>
        </w:rPr>
        <w:br/>
        <w:t>But remember you'll be building from the ground up</w:t>
      </w:r>
      <w:r w:rsidRPr="00AB2494">
        <w:rPr>
          <w:rFonts w:cstheme="minorHAnsi"/>
          <w:color w:val="222222"/>
          <w:sz w:val="28"/>
          <w:szCs w:val="28"/>
        </w:rPr>
        <w:br/>
        <w:t>Ev</w:t>
      </w:r>
      <w:r>
        <w:rPr>
          <w:rFonts w:cstheme="minorHAnsi"/>
          <w:color w:val="222222"/>
          <w:sz w:val="28"/>
          <w:szCs w:val="28"/>
        </w:rPr>
        <w:t>er</w:t>
      </w:r>
      <w:r w:rsidRPr="00AB2494">
        <w:rPr>
          <w:rFonts w:cstheme="minorHAnsi"/>
          <w:color w:val="222222"/>
          <w:sz w:val="28"/>
          <w:szCs w:val="28"/>
        </w:rPr>
        <w:t>y day's another step</w:t>
      </w:r>
      <w:r w:rsidRPr="00AB2494">
        <w:rPr>
          <w:rFonts w:cstheme="minorHAnsi"/>
          <w:color w:val="222222"/>
          <w:sz w:val="28"/>
          <w:szCs w:val="28"/>
        </w:rPr>
        <w:br/>
        <w:t>That takes you even closer to the sky</w:t>
      </w:r>
    </w:p>
    <w:p w14:paraId="4B127FAB" w14:textId="1E183DD2" w:rsidR="00AB2494" w:rsidRDefault="00AB2494" w:rsidP="00AB2494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S</w:t>
      </w:r>
      <w:r w:rsidRPr="00AB2494">
        <w:rPr>
          <w:rFonts w:cstheme="minorHAnsi"/>
          <w:color w:val="222222"/>
          <w:sz w:val="28"/>
          <w:szCs w:val="28"/>
        </w:rPr>
        <w:t xml:space="preserve">o give </w:t>
      </w:r>
      <w:r>
        <w:rPr>
          <w:rFonts w:cstheme="minorHAnsi"/>
          <w:color w:val="222222"/>
          <w:sz w:val="28"/>
          <w:szCs w:val="28"/>
        </w:rPr>
        <w:t xml:space="preserve">it </w:t>
      </w:r>
      <w:r w:rsidRPr="00AB2494">
        <w:rPr>
          <w:rFonts w:cstheme="minorHAnsi"/>
          <w:color w:val="222222"/>
          <w:sz w:val="28"/>
          <w:szCs w:val="28"/>
        </w:rPr>
        <w:t>a try</w:t>
      </w:r>
    </w:p>
    <w:p w14:paraId="634CE5B9" w14:textId="77777777" w:rsidR="00AB2494" w:rsidRPr="00AB2494" w:rsidRDefault="00AB2494" w:rsidP="00AB2494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</w:p>
    <w:p w14:paraId="1FB88DC1" w14:textId="77777777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Down, down, down, down, down, down, down and out</w:t>
      </w:r>
      <w:r w:rsidRPr="00AB2494">
        <w:rPr>
          <w:rFonts w:cstheme="minorHAnsi"/>
          <w:color w:val="222222"/>
          <w:sz w:val="28"/>
          <w:szCs w:val="28"/>
        </w:rPr>
        <w:br/>
        <w:t>Down, down, down, down, down, down, down and out</w:t>
      </w:r>
    </w:p>
    <w:p w14:paraId="0622D54C" w14:textId="77777777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You don't have to sit around</w:t>
      </w:r>
      <w:r w:rsidRPr="00AB2494">
        <w:rPr>
          <w:rFonts w:cstheme="minorHAnsi"/>
          <w:color w:val="222222"/>
          <w:sz w:val="28"/>
          <w:szCs w:val="28"/>
        </w:rPr>
        <w:br/>
        <w:t>Depressed about the way that luck deceived you</w:t>
      </w:r>
      <w:r w:rsidRPr="00AB2494">
        <w:rPr>
          <w:rFonts w:cstheme="minorHAnsi"/>
          <w:color w:val="222222"/>
          <w:sz w:val="28"/>
          <w:szCs w:val="28"/>
        </w:rPr>
        <w:br/>
        <w:t>Fortune sailed away, you missed that boat</w:t>
      </w:r>
      <w:r w:rsidRPr="00AB2494">
        <w:rPr>
          <w:rFonts w:cstheme="minorHAnsi"/>
          <w:color w:val="222222"/>
          <w:sz w:val="28"/>
          <w:szCs w:val="28"/>
        </w:rPr>
        <w:br/>
        <w:t>And found that you'd been left behind</w:t>
      </w:r>
    </w:p>
    <w:p w14:paraId="015D7039" w14:textId="13A85DDC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Fight and fight some more</w:t>
      </w:r>
      <w:r w:rsidRPr="00AB2494">
        <w:rPr>
          <w:rFonts w:cstheme="minorHAnsi"/>
          <w:color w:val="222222"/>
          <w:sz w:val="28"/>
          <w:szCs w:val="28"/>
        </w:rPr>
        <w:br/>
        <w:t>Until you know the world is ready to receive you</w:t>
      </w:r>
      <w:r w:rsidRPr="00AB2494">
        <w:rPr>
          <w:rFonts w:cstheme="minorHAnsi"/>
          <w:color w:val="222222"/>
          <w:sz w:val="28"/>
          <w:szCs w:val="28"/>
        </w:rPr>
        <w:br/>
        <w:t xml:space="preserve">Lady </w:t>
      </w:r>
      <w:r>
        <w:rPr>
          <w:rFonts w:cstheme="minorHAnsi"/>
          <w:color w:val="222222"/>
          <w:sz w:val="28"/>
          <w:szCs w:val="28"/>
        </w:rPr>
        <w:t>L</w:t>
      </w:r>
      <w:r w:rsidRPr="00AB2494">
        <w:rPr>
          <w:rFonts w:cstheme="minorHAnsi"/>
          <w:color w:val="222222"/>
          <w:sz w:val="28"/>
          <w:szCs w:val="28"/>
        </w:rPr>
        <w:t>uck is fickle</w:t>
      </w:r>
      <w:r w:rsidRPr="00AB2494">
        <w:rPr>
          <w:rFonts w:cstheme="minorHAnsi"/>
          <w:color w:val="222222"/>
          <w:sz w:val="28"/>
          <w:szCs w:val="28"/>
        </w:rPr>
        <w:br/>
        <w:t>But a lady is allowed to change her mind</w:t>
      </w:r>
    </w:p>
    <w:p w14:paraId="2AC42AE2" w14:textId="77777777" w:rsid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AB2494">
        <w:rPr>
          <w:rFonts w:cstheme="minorHAnsi"/>
          <w:color w:val="222222"/>
          <w:sz w:val="28"/>
          <w:szCs w:val="28"/>
        </w:rPr>
        <w:t>You don't have to sit around</w:t>
      </w:r>
      <w:r w:rsidRPr="00AB2494">
        <w:rPr>
          <w:rFonts w:cstheme="minorHAnsi"/>
          <w:color w:val="222222"/>
          <w:sz w:val="28"/>
          <w:szCs w:val="28"/>
        </w:rPr>
        <w:br/>
        <w:t xml:space="preserve">Complaining </w:t>
      </w:r>
      <w:r>
        <w:rPr>
          <w:rFonts w:cstheme="minorHAnsi"/>
          <w:color w:val="222222"/>
          <w:sz w:val="28"/>
          <w:szCs w:val="28"/>
        </w:rPr>
        <w:t>a</w:t>
      </w:r>
      <w:r w:rsidRPr="00AB2494">
        <w:rPr>
          <w:rFonts w:cstheme="minorHAnsi"/>
          <w:color w:val="222222"/>
          <w:sz w:val="28"/>
          <w:szCs w:val="28"/>
        </w:rPr>
        <w:t>bout the way your life has wound up</w:t>
      </w:r>
      <w:r w:rsidRPr="00AB2494">
        <w:rPr>
          <w:rFonts w:cstheme="minorHAnsi"/>
          <w:color w:val="222222"/>
          <w:sz w:val="28"/>
          <w:szCs w:val="28"/>
        </w:rPr>
        <w:br/>
        <w:t xml:space="preserve">So be a man </w:t>
      </w:r>
    </w:p>
    <w:p w14:paraId="78A6E33D" w14:textId="42ADD9CC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Y</w:t>
      </w:r>
      <w:r w:rsidRPr="00AB2494">
        <w:rPr>
          <w:rFonts w:cstheme="minorHAnsi"/>
          <w:color w:val="222222"/>
          <w:sz w:val="28"/>
          <w:szCs w:val="28"/>
        </w:rPr>
        <w:t>ou know you can't be certain</w:t>
      </w:r>
      <w:r w:rsidRPr="00AB2494">
        <w:rPr>
          <w:rFonts w:cstheme="minorHAnsi"/>
          <w:color w:val="222222"/>
          <w:sz w:val="28"/>
          <w:szCs w:val="28"/>
        </w:rPr>
        <w:br/>
        <w:t>That you'll lose until you try</w:t>
      </w:r>
    </w:p>
    <w:p w14:paraId="3568A5A1" w14:textId="43046A27" w:rsidR="00AB2494" w:rsidRPr="00AB2494" w:rsidRDefault="00AB2494" w:rsidP="00AB2494">
      <w:pPr>
        <w:shd w:val="clear" w:color="auto" w:fill="FFFFFF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 xml:space="preserve">So </w:t>
      </w:r>
      <w:r w:rsidRPr="00AB2494">
        <w:rPr>
          <w:rFonts w:cstheme="minorHAnsi"/>
          <w:color w:val="222222"/>
          <w:sz w:val="28"/>
          <w:szCs w:val="28"/>
        </w:rPr>
        <w:t>give it a try</w:t>
      </w:r>
    </w:p>
    <w:p w14:paraId="57B08105" w14:textId="1B693642" w:rsidR="00387332" w:rsidRDefault="00387332" w:rsidP="001F2673">
      <w:pPr>
        <w:spacing w:after="0"/>
        <w:rPr>
          <w:sz w:val="28"/>
          <w:szCs w:val="28"/>
        </w:rPr>
      </w:pPr>
    </w:p>
    <w:p w14:paraId="2E533E85" w14:textId="1D956B6B" w:rsidR="00AB2494" w:rsidRDefault="00E1152A" w:rsidP="001F2673">
      <w:pPr>
        <w:spacing w:after="0"/>
        <w:rPr>
          <w:sz w:val="28"/>
          <w:szCs w:val="28"/>
        </w:rPr>
      </w:pPr>
      <w:hyperlink r:id="rId20" w:history="1">
        <w:r w:rsidR="00AB2494" w:rsidRPr="00AB2494">
          <w:rPr>
            <w:rStyle w:val="Hyperlink"/>
            <w:sz w:val="28"/>
            <w:szCs w:val="28"/>
          </w:rPr>
          <w:t>Film Clip</w:t>
        </w:r>
      </w:hyperlink>
    </w:p>
    <w:p w14:paraId="6B0341B9" w14:textId="674EB99A" w:rsidR="007D37F6" w:rsidRDefault="00E1152A" w:rsidP="001F2673">
      <w:pPr>
        <w:spacing w:after="0"/>
        <w:rPr>
          <w:sz w:val="28"/>
          <w:szCs w:val="28"/>
        </w:rPr>
      </w:pPr>
      <w:hyperlink r:id="rId21" w:history="1">
        <w:r w:rsidR="007D37F6" w:rsidRPr="007D37F6">
          <w:rPr>
            <w:rStyle w:val="Hyperlink"/>
            <w:sz w:val="28"/>
            <w:szCs w:val="28"/>
          </w:rPr>
          <w:t>Backing Track</w:t>
        </w:r>
      </w:hyperlink>
    </w:p>
    <w:p w14:paraId="21B96857" w14:textId="77777777" w:rsidR="007D37F6" w:rsidRPr="007D37F6" w:rsidRDefault="007D37F6" w:rsidP="007D37F6">
      <w:pPr>
        <w:shd w:val="clear" w:color="auto" w:fill="FFFFFF"/>
        <w:rPr>
          <w:rFonts w:cstheme="minorHAnsi"/>
          <w:b/>
          <w:color w:val="222222"/>
          <w:sz w:val="32"/>
          <w:szCs w:val="32"/>
        </w:rPr>
      </w:pPr>
      <w:r w:rsidRPr="007D37F6">
        <w:rPr>
          <w:rFonts w:cstheme="minorHAnsi"/>
          <w:b/>
          <w:color w:val="222222"/>
          <w:sz w:val="32"/>
          <w:szCs w:val="32"/>
        </w:rPr>
        <w:t>You Give a Little Love</w:t>
      </w:r>
    </w:p>
    <w:p w14:paraId="3EB78FEA" w14:textId="6F2AF08E" w:rsidR="007D37F6" w:rsidRPr="007D37F6" w:rsidRDefault="007D37F6" w:rsidP="007D37F6">
      <w:pPr>
        <w:shd w:val="clear" w:color="auto" w:fill="FFFFFF"/>
        <w:rPr>
          <w:rFonts w:cstheme="minorHAnsi"/>
          <w:color w:val="222222"/>
          <w:sz w:val="28"/>
          <w:szCs w:val="28"/>
        </w:rPr>
      </w:pPr>
      <w:r w:rsidRPr="007D37F6">
        <w:rPr>
          <w:rFonts w:cstheme="minorHAnsi"/>
          <w:color w:val="222222"/>
          <w:sz w:val="28"/>
          <w:szCs w:val="28"/>
        </w:rPr>
        <w:t>You could have been anything that you wanted to be</w:t>
      </w:r>
      <w:r w:rsidRPr="007D37F6">
        <w:rPr>
          <w:rFonts w:cstheme="minorHAnsi"/>
          <w:color w:val="222222"/>
          <w:sz w:val="28"/>
          <w:szCs w:val="28"/>
        </w:rPr>
        <w:br/>
        <w:t>And it</w:t>
      </w:r>
      <w:r>
        <w:rPr>
          <w:rFonts w:cstheme="minorHAnsi"/>
          <w:color w:val="222222"/>
          <w:sz w:val="28"/>
          <w:szCs w:val="28"/>
        </w:rPr>
        <w:t>’</w:t>
      </w:r>
      <w:r w:rsidRPr="007D37F6">
        <w:rPr>
          <w:rFonts w:cstheme="minorHAnsi"/>
          <w:color w:val="222222"/>
          <w:sz w:val="28"/>
          <w:szCs w:val="28"/>
        </w:rPr>
        <w:t>s not too late to change</w:t>
      </w:r>
      <w:r w:rsidRPr="007D37F6">
        <w:rPr>
          <w:rFonts w:cstheme="minorHAnsi"/>
          <w:color w:val="222222"/>
          <w:sz w:val="28"/>
          <w:szCs w:val="28"/>
        </w:rPr>
        <w:br/>
        <w:t>I'd be delighted to give it some thought</w:t>
      </w:r>
      <w:r w:rsidRPr="007D37F6">
        <w:rPr>
          <w:rFonts w:cstheme="minorHAnsi"/>
          <w:color w:val="222222"/>
          <w:sz w:val="28"/>
          <w:szCs w:val="28"/>
        </w:rPr>
        <w:br/>
        <w:t xml:space="preserve">Maybe you'll agree we really ought </w:t>
      </w:r>
      <w:r>
        <w:rPr>
          <w:rFonts w:cstheme="minorHAnsi"/>
          <w:color w:val="222222"/>
          <w:sz w:val="28"/>
          <w:szCs w:val="28"/>
        </w:rPr>
        <w:t>two …… three ……. four</w:t>
      </w:r>
    </w:p>
    <w:p w14:paraId="2318E3B1" w14:textId="5D5B68F3" w:rsidR="007D37F6" w:rsidRPr="007D37F6" w:rsidRDefault="007D37F6" w:rsidP="007D37F6">
      <w:pPr>
        <w:shd w:val="clear" w:color="auto" w:fill="FFFFFF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*</w:t>
      </w:r>
      <w:r w:rsidRPr="007D37F6">
        <w:rPr>
          <w:rFonts w:cstheme="minorHAnsi"/>
          <w:color w:val="222222"/>
          <w:sz w:val="28"/>
          <w:szCs w:val="28"/>
        </w:rPr>
        <w:t>We could have been anything that we wanted to be</w:t>
      </w:r>
      <w:r w:rsidRPr="007D37F6">
        <w:rPr>
          <w:rFonts w:cstheme="minorHAnsi"/>
          <w:color w:val="222222"/>
          <w:sz w:val="28"/>
          <w:szCs w:val="28"/>
        </w:rPr>
        <w:br/>
        <w:t>Yes, that decision was ours</w:t>
      </w:r>
      <w:r w:rsidRPr="007D37F6">
        <w:rPr>
          <w:rFonts w:cstheme="minorHAnsi"/>
          <w:color w:val="222222"/>
          <w:sz w:val="28"/>
          <w:szCs w:val="28"/>
        </w:rPr>
        <w:br/>
        <w:t>It's been decided</w:t>
      </w:r>
      <w:r w:rsidRPr="007D37F6">
        <w:rPr>
          <w:rFonts w:cstheme="minorHAnsi"/>
          <w:color w:val="222222"/>
          <w:sz w:val="28"/>
          <w:szCs w:val="28"/>
        </w:rPr>
        <w:br/>
        <w:t>We're weaker divided</w:t>
      </w:r>
      <w:r w:rsidRPr="007D37F6">
        <w:rPr>
          <w:rFonts w:cstheme="minorHAnsi"/>
          <w:color w:val="222222"/>
          <w:sz w:val="28"/>
          <w:szCs w:val="28"/>
        </w:rPr>
        <w:br/>
        <w:t>Let friendship double up our powers</w:t>
      </w:r>
    </w:p>
    <w:p w14:paraId="0A71717D" w14:textId="7A236592" w:rsidR="004A5658" w:rsidRPr="004A5658" w:rsidRDefault="007D37F6" w:rsidP="004A5658">
      <w:pPr>
        <w:shd w:val="clear" w:color="auto" w:fill="FFFFFF"/>
        <w:spacing w:after="0"/>
        <w:rPr>
          <w:rFonts w:cstheme="minorHAnsi"/>
          <w:i/>
          <w:color w:val="222222"/>
          <w:sz w:val="28"/>
          <w:szCs w:val="28"/>
        </w:rPr>
      </w:pPr>
      <w:r w:rsidRPr="007D37F6">
        <w:rPr>
          <w:rFonts w:cstheme="minorHAnsi"/>
          <w:color w:val="222222"/>
          <w:sz w:val="28"/>
          <w:szCs w:val="28"/>
        </w:rPr>
        <w:t xml:space="preserve">We could </w:t>
      </w:r>
      <w:r w:rsidR="004A5658">
        <w:rPr>
          <w:rFonts w:cstheme="minorHAnsi"/>
          <w:color w:val="222222"/>
          <w:sz w:val="28"/>
          <w:szCs w:val="28"/>
        </w:rPr>
        <w:t>have</w:t>
      </w:r>
      <w:r w:rsidRPr="007D37F6">
        <w:rPr>
          <w:rFonts w:cstheme="minorHAnsi"/>
          <w:color w:val="222222"/>
          <w:sz w:val="28"/>
          <w:szCs w:val="28"/>
        </w:rPr>
        <w:t xml:space="preserve"> been anything that we wanted to be</w:t>
      </w:r>
      <w:r w:rsidRPr="007D37F6">
        <w:rPr>
          <w:rFonts w:cstheme="minorHAnsi"/>
          <w:color w:val="222222"/>
          <w:sz w:val="28"/>
          <w:szCs w:val="28"/>
        </w:rPr>
        <w:br/>
        <w:t>And I'm not saying we should</w:t>
      </w:r>
      <w:r w:rsidRPr="007D37F6">
        <w:rPr>
          <w:rFonts w:cstheme="minorHAnsi"/>
          <w:color w:val="222222"/>
          <w:sz w:val="28"/>
          <w:szCs w:val="28"/>
        </w:rPr>
        <w:br/>
        <w:t>But if we try it we'd learn to abide it</w:t>
      </w:r>
      <w:r w:rsidRPr="007D37F6">
        <w:rPr>
          <w:rFonts w:cstheme="minorHAnsi"/>
          <w:color w:val="222222"/>
          <w:sz w:val="28"/>
          <w:szCs w:val="28"/>
        </w:rPr>
        <w:br/>
        <w:t>We could be the best at being good guys</w:t>
      </w:r>
      <w:r w:rsidRPr="007D37F6">
        <w:rPr>
          <w:rFonts w:cstheme="minorHAnsi"/>
          <w:color w:val="222222"/>
          <w:sz w:val="28"/>
          <w:szCs w:val="28"/>
        </w:rPr>
        <w:br/>
        <w:t>Flowers on the earth</w:t>
      </w:r>
      <w:r w:rsidRPr="007D37F6">
        <w:rPr>
          <w:rFonts w:cstheme="minorHAnsi"/>
          <w:color w:val="222222"/>
          <w:sz w:val="28"/>
          <w:szCs w:val="28"/>
        </w:rPr>
        <w:br/>
        <w:t>Who can even guess how much</w:t>
      </w:r>
      <w:r w:rsidRPr="007D37F6">
        <w:rPr>
          <w:rFonts w:cstheme="minorHAnsi"/>
          <w:color w:val="222222"/>
          <w:sz w:val="28"/>
          <w:szCs w:val="28"/>
        </w:rPr>
        <w:br/>
        <w:t>A real friend is worth?</w:t>
      </w:r>
      <w:r w:rsidRPr="007D37F6">
        <w:rPr>
          <w:rFonts w:cstheme="minorHAnsi"/>
          <w:color w:val="222222"/>
          <w:sz w:val="28"/>
          <w:szCs w:val="28"/>
        </w:rPr>
        <w:br/>
        <w:t>Good guys shake an open hand</w:t>
      </w:r>
      <w:r w:rsidRPr="007D37F6">
        <w:rPr>
          <w:rFonts w:cstheme="minorHAnsi"/>
          <w:color w:val="222222"/>
          <w:sz w:val="28"/>
          <w:szCs w:val="28"/>
        </w:rPr>
        <w:br/>
        <w:t>Maybe we'll be trusting</w:t>
      </w:r>
      <w:r w:rsidRPr="007D37F6">
        <w:rPr>
          <w:rFonts w:cstheme="minorHAnsi"/>
          <w:color w:val="222222"/>
          <w:sz w:val="28"/>
          <w:szCs w:val="28"/>
        </w:rPr>
        <w:br/>
        <w:t>If we try to understand</w:t>
      </w:r>
      <w:r w:rsidRPr="007D37F6">
        <w:rPr>
          <w:rFonts w:cstheme="minorHAnsi"/>
          <w:color w:val="222222"/>
          <w:sz w:val="28"/>
          <w:szCs w:val="28"/>
        </w:rPr>
        <w:br/>
        <w:t>No doubt about it</w:t>
      </w:r>
      <w:r w:rsidRPr="007D37F6">
        <w:rPr>
          <w:rFonts w:cstheme="minorHAnsi"/>
          <w:color w:val="222222"/>
          <w:sz w:val="28"/>
          <w:szCs w:val="28"/>
        </w:rPr>
        <w:br/>
      </w:r>
      <w:proofErr w:type="spellStart"/>
      <w:r w:rsidRPr="007D37F6">
        <w:rPr>
          <w:rFonts w:cstheme="minorHAnsi"/>
          <w:color w:val="222222"/>
          <w:sz w:val="28"/>
          <w:szCs w:val="28"/>
        </w:rPr>
        <w:t>It</w:t>
      </w:r>
      <w:proofErr w:type="spellEnd"/>
      <w:r w:rsidRPr="007D37F6">
        <w:rPr>
          <w:rFonts w:cstheme="minorHAnsi"/>
          <w:color w:val="222222"/>
          <w:sz w:val="28"/>
          <w:szCs w:val="28"/>
        </w:rPr>
        <w:t xml:space="preserve"> must be </w:t>
      </w:r>
      <w:proofErr w:type="spellStart"/>
      <w:r w:rsidRPr="007D37F6">
        <w:rPr>
          <w:rFonts w:cstheme="minorHAnsi"/>
          <w:color w:val="222222"/>
          <w:sz w:val="28"/>
          <w:szCs w:val="28"/>
        </w:rPr>
        <w:t>worth while</w:t>
      </w:r>
      <w:proofErr w:type="spellEnd"/>
      <w:r w:rsidRPr="007D37F6">
        <w:rPr>
          <w:rFonts w:cstheme="minorHAnsi"/>
          <w:color w:val="222222"/>
          <w:sz w:val="28"/>
          <w:szCs w:val="28"/>
        </w:rPr>
        <w:br/>
        <w:t>Good friends to tend to make you smile</w:t>
      </w:r>
      <w:r w:rsidRPr="007D37F6">
        <w:rPr>
          <w:rFonts w:cstheme="minorHAnsi"/>
          <w:color w:val="222222"/>
          <w:sz w:val="28"/>
          <w:szCs w:val="28"/>
        </w:rPr>
        <w:br/>
        <w:t>We could of been anything that we wanted to be</w:t>
      </w:r>
      <w:r w:rsidRPr="007D37F6">
        <w:rPr>
          <w:rFonts w:cstheme="minorHAnsi"/>
          <w:color w:val="222222"/>
          <w:sz w:val="28"/>
          <w:szCs w:val="28"/>
        </w:rPr>
        <w:br/>
        <w:t>Yes, that decision was ours</w:t>
      </w:r>
      <w:r w:rsidRPr="007D37F6">
        <w:rPr>
          <w:rFonts w:cstheme="minorHAnsi"/>
          <w:color w:val="222222"/>
          <w:sz w:val="28"/>
          <w:szCs w:val="28"/>
        </w:rPr>
        <w:br/>
        <w:t>It's been decided</w:t>
      </w:r>
      <w:r w:rsidRPr="007D37F6">
        <w:rPr>
          <w:rFonts w:cstheme="minorHAnsi"/>
          <w:color w:val="222222"/>
          <w:sz w:val="28"/>
          <w:szCs w:val="28"/>
        </w:rPr>
        <w:br/>
        <w:t>We're weaker divided</w:t>
      </w:r>
      <w:r w:rsidRPr="007D37F6">
        <w:rPr>
          <w:rFonts w:cstheme="minorHAnsi"/>
          <w:color w:val="222222"/>
          <w:sz w:val="28"/>
          <w:szCs w:val="28"/>
        </w:rPr>
        <w:br/>
        <w:t>Let friendship double up our powers</w:t>
      </w:r>
      <w:r w:rsidRPr="007D37F6">
        <w:rPr>
          <w:rFonts w:cstheme="minorHAnsi"/>
          <w:color w:val="222222"/>
          <w:sz w:val="28"/>
          <w:szCs w:val="28"/>
        </w:rPr>
        <w:br/>
      </w:r>
    </w:p>
    <w:p w14:paraId="3AFC9158" w14:textId="2289F4C5" w:rsidR="004A5658" w:rsidRDefault="004A5658" w:rsidP="004A5658">
      <w:pPr>
        <w:shd w:val="clear" w:color="auto" w:fill="FFFFFF"/>
        <w:spacing w:after="0"/>
        <w:rPr>
          <w:rFonts w:cstheme="minorHAnsi"/>
          <w:i/>
          <w:color w:val="222222"/>
          <w:sz w:val="28"/>
          <w:szCs w:val="28"/>
        </w:rPr>
      </w:pPr>
      <w:r w:rsidRPr="004A5658">
        <w:rPr>
          <w:rFonts w:cstheme="minorHAnsi"/>
          <w:i/>
          <w:color w:val="222222"/>
          <w:sz w:val="28"/>
          <w:szCs w:val="28"/>
        </w:rPr>
        <w:t>*Repeat</w:t>
      </w:r>
    </w:p>
    <w:p w14:paraId="217FDD0B" w14:textId="77777777" w:rsidR="004A5658" w:rsidRPr="004A5658" w:rsidRDefault="004A5658" w:rsidP="004A5658">
      <w:pPr>
        <w:shd w:val="clear" w:color="auto" w:fill="FFFFFF"/>
        <w:spacing w:after="0"/>
        <w:rPr>
          <w:rFonts w:cstheme="minorHAnsi"/>
          <w:i/>
          <w:color w:val="222222"/>
          <w:sz w:val="28"/>
          <w:szCs w:val="28"/>
        </w:rPr>
      </w:pPr>
    </w:p>
    <w:p w14:paraId="5DFE86B7" w14:textId="77777777" w:rsidR="004A5658" w:rsidRDefault="004A5658" w:rsidP="004A5658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**</w:t>
      </w:r>
      <w:r w:rsidR="007D37F6" w:rsidRPr="007D37F6">
        <w:rPr>
          <w:rFonts w:cstheme="minorHAnsi"/>
          <w:color w:val="222222"/>
          <w:sz w:val="28"/>
          <w:szCs w:val="28"/>
        </w:rPr>
        <w:t xml:space="preserve">You give a little love </w:t>
      </w:r>
    </w:p>
    <w:p w14:paraId="0274B95D" w14:textId="77777777" w:rsidR="004A5658" w:rsidRDefault="004A5658" w:rsidP="004A5658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A</w:t>
      </w:r>
      <w:r w:rsidR="007D37F6" w:rsidRPr="007D37F6">
        <w:rPr>
          <w:rFonts w:cstheme="minorHAnsi"/>
          <w:color w:val="222222"/>
          <w:sz w:val="28"/>
          <w:szCs w:val="28"/>
        </w:rPr>
        <w:t>nd it all comes back to you</w:t>
      </w:r>
      <w:r w:rsidR="007D37F6" w:rsidRPr="007D37F6">
        <w:rPr>
          <w:rFonts w:cstheme="minorHAnsi"/>
          <w:color w:val="222222"/>
          <w:sz w:val="28"/>
          <w:szCs w:val="28"/>
        </w:rPr>
        <w:br/>
        <w:t xml:space="preserve">La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br/>
        <w:t xml:space="preserve">You know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your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gonna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be remembered </w:t>
      </w:r>
    </w:p>
    <w:p w14:paraId="0CE3D56B" w14:textId="52F7CC92" w:rsidR="007D37F6" w:rsidRPr="007D37F6" w:rsidRDefault="004A5658" w:rsidP="004A5658">
      <w:pPr>
        <w:shd w:val="clear" w:color="auto" w:fill="FFFFFF"/>
        <w:spacing w:after="0"/>
        <w:rPr>
          <w:rFonts w:cstheme="minorHAnsi"/>
          <w:color w:val="222222"/>
          <w:sz w:val="28"/>
          <w:szCs w:val="28"/>
        </w:rPr>
      </w:pPr>
      <w:r>
        <w:rPr>
          <w:rFonts w:cstheme="minorHAnsi"/>
          <w:color w:val="222222"/>
          <w:sz w:val="28"/>
          <w:szCs w:val="28"/>
        </w:rPr>
        <w:t>F</w:t>
      </w:r>
      <w:r w:rsidR="007D37F6" w:rsidRPr="007D37F6">
        <w:rPr>
          <w:rFonts w:cstheme="minorHAnsi"/>
          <w:color w:val="222222"/>
          <w:sz w:val="28"/>
          <w:szCs w:val="28"/>
        </w:rPr>
        <w:t>or the things that you say and do</w:t>
      </w:r>
      <w:r w:rsidR="007D37F6" w:rsidRPr="007D37F6">
        <w:rPr>
          <w:rFonts w:cstheme="minorHAnsi"/>
          <w:color w:val="222222"/>
          <w:sz w:val="28"/>
          <w:szCs w:val="28"/>
        </w:rPr>
        <w:br/>
        <w:t xml:space="preserve">La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  <w:r w:rsidR="007D37F6" w:rsidRPr="007D37F6">
        <w:rPr>
          <w:rFonts w:cstheme="minorHAnsi"/>
          <w:color w:val="222222"/>
          <w:sz w:val="28"/>
          <w:szCs w:val="28"/>
        </w:rPr>
        <w:t xml:space="preserve"> </w:t>
      </w:r>
      <w:proofErr w:type="spellStart"/>
      <w:r w:rsidR="007D37F6" w:rsidRPr="007D37F6">
        <w:rPr>
          <w:rFonts w:cstheme="minorHAnsi"/>
          <w:color w:val="222222"/>
          <w:sz w:val="28"/>
          <w:szCs w:val="28"/>
        </w:rPr>
        <w:t>la</w:t>
      </w:r>
      <w:proofErr w:type="spellEnd"/>
    </w:p>
    <w:p w14:paraId="66958D17" w14:textId="77777777" w:rsidR="005E7E12" w:rsidRPr="007D37F6" w:rsidRDefault="005E7E12" w:rsidP="001F2673">
      <w:pPr>
        <w:spacing w:after="0"/>
        <w:rPr>
          <w:sz w:val="28"/>
          <w:szCs w:val="28"/>
        </w:rPr>
      </w:pPr>
    </w:p>
    <w:p w14:paraId="5C459533" w14:textId="15DC3DA2" w:rsidR="00387332" w:rsidRPr="004A5658" w:rsidRDefault="004A5658" w:rsidP="001F2673">
      <w:pPr>
        <w:spacing w:after="0"/>
        <w:rPr>
          <w:i/>
          <w:sz w:val="28"/>
          <w:szCs w:val="28"/>
        </w:rPr>
      </w:pPr>
      <w:r w:rsidRPr="004A5658">
        <w:rPr>
          <w:i/>
          <w:sz w:val="28"/>
          <w:szCs w:val="28"/>
        </w:rPr>
        <w:t>** Repeat for as long as possible, on stage and off</w:t>
      </w:r>
    </w:p>
    <w:p w14:paraId="7D3EF8A3" w14:textId="402B03B7" w:rsidR="00387332" w:rsidRDefault="00387332" w:rsidP="001F2673">
      <w:pPr>
        <w:spacing w:after="0"/>
        <w:rPr>
          <w:sz w:val="28"/>
          <w:szCs w:val="28"/>
        </w:rPr>
      </w:pPr>
    </w:p>
    <w:p w14:paraId="4D3A4797" w14:textId="4FD949F7" w:rsidR="005E7E12" w:rsidRDefault="005E7E12" w:rsidP="001F2673">
      <w:pPr>
        <w:spacing w:after="0"/>
        <w:rPr>
          <w:sz w:val="28"/>
          <w:szCs w:val="28"/>
        </w:rPr>
      </w:pPr>
    </w:p>
    <w:p w14:paraId="5DF767F6" w14:textId="2F1C685A" w:rsidR="005E7E12" w:rsidRPr="007D37F6" w:rsidRDefault="00E1152A" w:rsidP="001F2673">
      <w:pPr>
        <w:spacing w:after="0"/>
        <w:rPr>
          <w:sz w:val="28"/>
          <w:szCs w:val="28"/>
        </w:rPr>
      </w:pPr>
      <w:hyperlink r:id="rId22" w:history="1">
        <w:r w:rsidR="005E7E12" w:rsidRPr="005E7E12">
          <w:rPr>
            <w:rStyle w:val="Hyperlink"/>
            <w:sz w:val="28"/>
            <w:szCs w:val="28"/>
          </w:rPr>
          <w:t>Film Clip</w:t>
        </w:r>
      </w:hyperlink>
    </w:p>
    <w:p w14:paraId="633816ED" w14:textId="1252A81D" w:rsidR="00387332" w:rsidRDefault="00387332" w:rsidP="001F2673">
      <w:pPr>
        <w:spacing w:after="0"/>
        <w:rPr>
          <w:sz w:val="28"/>
          <w:szCs w:val="28"/>
        </w:rPr>
      </w:pPr>
    </w:p>
    <w:p w14:paraId="08082493" w14:textId="675EB768" w:rsidR="005E7E12" w:rsidRPr="007D37F6" w:rsidRDefault="00E1152A" w:rsidP="001F2673">
      <w:pPr>
        <w:spacing w:after="0"/>
        <w:rPr>
          <w:sz w:val="28"/>
          <w:szCs w:val="28"/>
        </w:rPr>
      </w:pPr>
      <w:hyperlink r:id="rId23" w:history="1">
        <w:r w:rsidR="005E7E12" w:rsidRPr="005E7E12">
          <w:rPr>
            <w:rStyle w:val="Hyperlink"/>
            <w:sz w:val="28"/>
            <w:szCs w:val="28"/>
          </w:rPr>
          <w:t>Backing Track</w:t>
        </w:r>
      </w:hyperlink>
    </w:p>
    <w:p w14:paraId="62C0D8E4" w14:textId="1B4D9D57" w:rsidR="00387332" w:rsidRPr="007D37F6" w:rsidRDefault="00387332" w:rsidP="001F2673">
      <w:pPr>
        <w:spacing w:after="0"/>
        <w:rPr>
          <w:sz w:val="28"/>
          <w:szCs w:val="28"/>
        </w:rPr>
      </w:pPr>
    </w:p>
    <w:p w14:paraId="0B99C569" w14:textId="25370677" w:rsidR="00387332" w:rsidRPr="007D37F6" w:rsidRDefault="00387332" w:rsidP="001F2673">
      <w:pPr>
        <w:spacing w:after="0"/>
        <w:rPr>
          <w:sz w:val="28"/>
          <w:szCs w:val="28"/>
        </w:rPr>
      </w:pPr>
    </w:p>
    <w:p w14:paraId="4AFFDB59" w14:textId="548EB02F" w:rsidR="00387332" w:rsidRPr="007D37F6" w:rsidRDefault="00387332" w:rsidP="001F2673">
      <w:pPr>
        <w:spacing w:after="0"/>
        <w:rPr>
          <w:sz w:val="28"/>
          <w:szCs w:val="28"/>
        </w:rPr>
      </w:pPr>
    </w:p>
    <w:p w14:paraId="0109E687" w14:textId="73DD6849" w:rsidR="00387332" w:rsidRPr="007D37F6" w:rsidRDefault="00387332" w:rsidP="001F2673">
      <w:pPr>
        <w:spacing w:after="0"/>
        <w:rPr>
          <w:sz w:val="28"/>
          <w:szCs w:val="28"/>
        </w:rPr>
      </w:pPr>
    </w:p>
    <w:p w14:paraId="0FF6AEE9" w14:textId="05A0DF5D" w:rsidR="00387332" w:rsidRPr="007D37F6" w:rsidRDefault="00387332" w:rsidP="001F2673">
      <w:pPr>
        <w:spacing w:after="0"/>
        <w:rPr>
          <w:sz w:val="28"/>
          <w:szCs w:val="28"/>
        </w:rPr>
      </w:pPr>
    </w:p>
    <w:p w14:paraId="07A5A78A" w14:textId="77777777" w:rsidR="00387332" w:rsidRPr="007D37F6" w:rsidRDefault="00387332" w:rsidP="001F2673">
      <w:pPr>
        <w:spacing w:after="0"/>
        <w:rPr>
          <w:sz w:val="28"/>
          <w:szCs w:val="28"/>
        </w:rPr>
      </w:pPr>
    </w:p>
    <w:p w14:paraId="6B5F345A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24D95D55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41DE469E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0747F2D8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6E3BFAF8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0E17E645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45E9A761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2FC70490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0106D75E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p w14:paraId="7E80D676" w14:textId="77777777" w:rsidR="001F2673" w:rsidRPr="007D37F6" w:rsidRDefault="001F2673" w:rsidP="001F2673">
      <w:pPr>
        <w:spacing w:after="0"/>
        <w:rPr>
          <w:sz w:val="28"/>
          <w:szCs w:val="28"/>
        </w:rPr>
      </w:pPr>
    </w:p>
    <w:sectPr w:rsidR="001F2673" w:rsidRPr="007D37F6" w:rsidSect="00C7292B">
      <w:pgSz w:w="11906" w:h="16838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2B"/>
    <w:rsid w:val="000533F0"/>
    <w:rsid w:val="001F2673"/>
    <w:rsid w:val="002749D8"/>
    <w:rsid w:val="00293E14"/>
    <w:rsid w:val="00387332"/>
    <w:rsid w:val="004A5658"/>
    <w:rsid w:val="004B29A7"/>
    <w:rsid w:val="00527EB8"/>
    <w:rsid w:val="00530495"/>
    <w:rsid w:val="005A70DB"/>
    <w:rsid w:val="005E7E12"/>
    <w:rsid w:val="00626CAB"/>
    <w:rsid w:val="00653CFC"/>
    <w:rsid w:val="00787056"/>
    <w:rsid w:val="00787C57"/>
    <w:rsid w:val="007D37F6"/>
    <w:rsid w:val="009048F8"/>
    <w:rsid w:val="009D41B2"/>
    <w:rsid w:val="00AB2494"/>
    <w:rsid w:val="00BD5AB6"/>
    <w:rsid w:val="00C7292B"/>
    <w:rsid w:val="00D92580"/>
    <w:rsid w:val="00E1152A"/>
    <w:rsid w:val="00E14F95"/>
    <w:rsid w:val="00EA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60CC8"/>
  <w15:chartTrackingRefBased/>
  <w15:docId w15:val="{986859F3-C42F-4EEC-AC27-C6C69CC7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048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9048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292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70D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A70D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048F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048F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0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42661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3714316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5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97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02560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91264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85980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836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51730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637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1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4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9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3824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8487318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3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9303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11059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23195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93762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258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31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2402738">
                          <w:marLeft w:val="240"/>
                          <w:marRight w:val="24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73892">
                              <w:marLeft w:val="0"/>
                              <w:marRight w:val="0"/>
                              <w:marTop w:val="19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76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7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45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0153216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7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75394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330406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185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82888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94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40273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448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8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1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17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35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0" w:color="auto"/>
                          </w:divBdr>
                          <w:divsChild>
                            <w:div w:id="28890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04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041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242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273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818715">
                                                  <w:marLeft w:val="231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18" w:space="9" w:color="1A73E8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8889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862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418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512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296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4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55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57584">
                              <w:marLeft w:val="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442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175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78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81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808067">
                              <w:marLeft w:val="225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74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446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463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16631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08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8048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826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8343572">
                                                              <w:marLeft w:val="-300"/>
                                                              <w:marRight w:val="-30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DFE1E5"/>
                                                                <w:left w:val="single" w:sz="6" w:space="0" w:color="DFE1E5"/>
                                                                <w:bottom w:val="single" w:sz="6" w:space="0" w:color="DFE1E5"/>
                                                                <w:right w:val="single" w:sz="6" w:space="0" w:color="DFE1E5"/>
                                                              </w:divBdr>
                                                              <w:divsChild>
                                                                <w:div w:id="1067655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798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820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983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941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6378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7012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9030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0154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65321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60994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6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9550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BEBEB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6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763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560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979280">
                                                                                              <w:marLeft w:val="240"/>
                                                                                              <w:marRight w:val="24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78129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5225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5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2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3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40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7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22571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7128879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7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8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1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03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72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10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6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2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5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17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50066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9872714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38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70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0687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37416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93768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14218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49067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82454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35772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69711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95730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88608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280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42087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89939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58906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33230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87389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63218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20807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21055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58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6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9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6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30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71073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3731576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7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0003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900612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21668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15779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20897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04717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10432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22439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21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30812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87347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309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2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3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13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3900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808198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4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4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00882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684377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32128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35517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35018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59843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15631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41939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934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262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8112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0232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946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1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2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1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347783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3357534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2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1414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342673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79577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84553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54530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38669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83222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858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80331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327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49802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58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2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5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32147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6975105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6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33883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89248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67650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05496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6666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80807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35340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740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16902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91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untWQBJ5GM" TargetMode="External"/><Relationship Id="rId13" Type="http://schemas.openxmlformats.org/officeDocument/2006/relationships/hyperlink" Target="https://www.youtube.com/watch?v=5Arnid0hgi0" TargetMode="External"/><Relationship Id="rId18" Type="http://schemas.openxmlformats.org/officeDocument/2006/relationships/hyperlink" Target="https://www.youtube.com/watch?v=7m9yxDOP9s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qdLatk98kqI" TargetMode="External"/><Relationship Id="rId7" Type="http://schemas.openxmlformats.org/officeDocument/2006/relationships/hyperlink" Target="https://www.youtube.com/watch?v=P5CBroloQaY" TargetMode="External"/><Relationship Id="rId12" Type="http://schemas.openxmlformats.org/officeDocument/2006/relationships/hyperlink" Target="https://www.youtube.com/watch?v=EasMYK_DipU" TargetMode="External"/><Relationship Id="rId17" Type="http://schemas.openxmlformats.org/officeDocument/2006/relationships/hyperlink" Target="https://www.youtube.com/watch?v=DbPqHXWmaVw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mVZmW59AAgw" TargetMode="External"/><Relationship Id="rId20" Type="http://schemas.openxmlformats.org/officeDocument/2006/relationships/hyperlink" Target="https://www.youtube.com/watch?v=VJmroCp_qa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2uQQ9mMnOI" TargetMode="External"/><Relationship Id="rId11" Type="http://schemas.openxmlformats.org/officeDocument/2006/relationships/hyperlink" Target="https://www.youtube.com/watch?v=W51ak1-ZxP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youtube.com/watch?v=kdGqGvM1LYM" TargetMode="External"/><Relationship Id="rId15" Type="http://schemas.openxmlformats.org/officeDocument/2006/relationships/hyperlink" Target="https://www.youtube.com/watch?v=Z71yx3yYOQE" TargetMode="External"/><Relationship Id="rId23" Type="http://schemas.openxmlformats.org/officeDocument/2006/relationships/hyperlink" Target="https://www.youtube.com/watch?v=ahH5-8DSk-Y" TargetMode="External"/><Relationship Id="rId10" Type="http://schemas.openxmlformats.org/officeDocument/2006/relationships/hyperlink" Target="https://www.youtube.com/watch?v=Rsi2FeRxG0A" TargetMode="External"/><Relationship Id="rId19" Type="http://schemas.openxmlformats.org/officeDocument/2006/relationships/hyperlink" Target="https://www.youtube.com/watch?v=km_goHQrnz0" TargetMode="External"/><Relationship Id="rId4" Type="http://schemas.openxmlformats.org/officeDocument/2006/relationships/hyperlink" Target="https://www.youtube.com/watch?v=nX6deb6nfW4" TargetMode="External"/><Relationship Id="rId9" Type="http://schemas.openxmlformats.org/officeDocument/2006/relationships/hyperlink" Target="https://www.youtube.com/watch?v=REjVbDgEhuE" TargetMode="External"/><Relationship Id="rId14" Type="http://schemas.openxmlformats.org/officeDocument/2006/relationships/hyperlink" Target="https://www.youtube.com/watch?v=_tKdAu7Fnao" TargetMode="External"/><Relationship Id="rId22" Type="http://schemas.openxmlformats.org/officeDocument/2006/relationships/hyperlink" Target="https://www.youtube.com/watch?v=sA_0cvd1E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49E41DCA</Template>
  <TotalTime>123</TotalTime>
  <Pages>14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HallH</cp:lastModifiedBy>
  <cp:revision>4</cp:revision>
  <dcterms:created xsi:type="dcterms:W3CDTF">2019-05-23T07:39:00Z</dcterms:created>
  <dcterms:modified xsi:type="dcterms:W3CDTF">2019-05-23T10:36:00Z</dcterms:modified>
</cp:coreProperties>
</file>