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ED6" w:rsidRPr="004B547F" w:rsidRDefault="00D3086C" w:rsidP="00D3086C">
      <w:pPr>
        <w:pStyle w:val="NormalWeb"/>
        <w:jc w:val="center"/>
        <w:rPr>
          <w:rFonts w:ascii="Comic Sans MS" w:hAnsi="Comic Sans MS"/>
          <w:sz w:val="40"/>
          <w:szCs w:val="40"/>
        </w:rPr>
      </w:pPr>
      <w:bookmarkStart w:id="0" w:name="Reading_the_Poem"/>
      <w:r w:rsidRPr="004B547F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5349240</wp:posOffset>
            </wp:positionH>
            <wp:positionV relativeFrom="paragraph">
              <wp:posOffset>-76200</wp:posOffset>
            </wp:positionV>
            <wp:extent cx="1572895" cy="3452495"/>
            <wp:effectExtent l="0" t="0" r="0" b="0"/>
            <wp:wrapSquare wrapText="bothSides"/>
            <wp:docPr id="2" name="il_fi" descr="http://4.bp.blogspot.com/-FZsX0d6ORJQ/TX-q6WltlUI/AAAAAAAABk4/7w32OXM1I10/s1600/Chinese_drag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-FZsX0d6ORJQ/TX-q6WltlUI/AAAAAAAABk4/7w32OXM1I10/s1600/Chinese_drago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345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547F">
        <w:rPr>
          <w:rStyle w:val="Strong"/>
          <w:rFonts w:ascii="Comic Sans MS" w:hAnsi="Comic Sans MS"/>
          <w:sz w:val="40"/>
          <w:szCs w:val="40"/>
        </w:rPr>
        <w:t xml:space="preserve">            </w:t>
      </w:r>
      <w:r w:rsidR="00AA3ED6" w:rsidRPr="004B547F">
        <w:rPr>
          <w:rStyle w:val="Strong"/>
          <w:rFonts w:ascii="Comic Sans MS" w:hAnsi="Comic Sans MS"/>
          <w:sz w:val="40"/>
          <w:szCs w:val="40"/>
        </w:rPr>
        <w:t>T</w:t>
      </w:r>
      <w:bookmarkEnd w:id="0"/>
      <w:r w:rsidRPr="004B547F">
        <w:rPr>
          <w:rStyle w:val="Strong"/>
          <w:rFonts w:ascii="Comic Sans MS" w:hAnsi="Comic Sans MS"/>
          <w:sz w:val="40"/>
          <w:szCs w:val="40"/>
        </w:rPr>
        <w:t>HE MAGIC BOX</w:t>
      </w:r>
    </w:p>
    <w:p w:rsidR="00AA3ED6" w:rsidRPr="00F13597" w:rsidRDefault="00D3086C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Arial" w:hAnsi="Arial" w:cs="Arial"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224790</wp:posOffset>
            </wp:positionV>
            <wp:extent cx="1334135" cy="1459865"/>
            <wp:effectExtent l="0" t="0" r="0" b="6985"/>
            <wp:wrapTight wrapText="bothSides">
              <wp:wrapPolygon edited="0">
                <wp:start x="0" y="0"/>
                <wp:lineTo x="0" y="21421"/>
                <wp:lineTo x="21281" y="21421"/>
                <wp:lineTo x="21281" y="0"/>
                <wp:lineTo x="0" y="0"/>
              </wp:wrapPolygon>
            </wp:wrapTight>
            <wp:docPr id="3" name="il_fi" descr="http://parenting.leehansen.com/downloads/clipart/christmas/images/cute-snow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arenting.leehansen.com/downloads/clipart/christmas/images/cute-snowma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145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3ED6" w:rsidRPr="00F13597">
        <w:rPr>
          <w:rFonts w:ascii="Comic Sans MS" w:hAnsi="Comic Sans MS"/>
          <w:sz w:val="26"/>
          <w:szCs w:val="26"/>
        </w:rPr>
        <w:t>I will put in the box</w:t>
      </w:r>
    </w:p>
    <w:p w:rsidR="00AA3ED6" w:rsidRPr="00F13597" w:rsidRDefault="00AA3ED6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Comic Sans MS" w:hAnsi="Comic Sans MS"/>
          <w:sz w:val="26"/>
          <w:szCs w:val="26"/>
        </w:rPr>
        <w:t>the swish of a silk sari on a summer night,</w:t>
      </w:r>
      <w:r w:rsidRPr="00F13597">
        <w:rPr>
          <w:rFonts w:ascii="Comic Sans MS" w:hAnsi="Comic Sans MS"/>
          <w:sz w:val="26"/>
          <w:szCs w:val="26"/>
        </w:rPr>
        <w:br/>
        <w:t>fire from the nostrils of a Chinese dragon,</w:t>
      </w:r>
      <w:r w:rsidRPr="00F13597">
        <w:rPr>
          <w:rFonts w:ascii="Comic Sans MS" w:hAnsi="Comic Sans MS"/>
          <w:sz w:val="26"/>
          <w:szCs w:val="26"/>
        </w:rPr>
        <w:br/>
        <w:t>the tip of a tongue touching a tooth.</w:t>
      </w:r>
    </w:p>
    <w:p w:rsidR="00AA3ED6" w:rsidRPr="00F13597" w:rsidRDefault="00AA3ED6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Comic Sans MS" w:hAnsi="Comic Sans MS"/>
          <w:sz w:val="26"/>
          <w:szCs w:val="26"/>
        </w:rPr>
        <w:t>I will put in the box</w:t>
      </w:r>
    </w:p>
    <w:p w:rsidR="00AA3ED6" w:rsidRPr="00F13597" w:rsidRDefault="00D3086C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Comic Sans MS" w:hAnsi="Comic Sans MS"/>
          <w:sz w:val="26"/>
          <w:szCs w:val="26"/>
        </w:rPr>
        <w:t xml:space="preserve">                        </w:t>
      </w:r>
      <w:r w:rsidR="00AA3ED6" w:rsidRPr="00F13597">
        <w:rPr>
          <w:rFonts w:ascii="Comic Sans MS" w:hAnsi="Comic Sans MS"/>
          <w:sz w:val="26"/>
          <w:szCs w:val="26"/>
        </w:rPr>
        <w:t>a snowman with a rumbling belly</w:t>
      </w:r>
      <w:r w:rsidR="004B547F" w:rsidRPr="00F13597">
        <w:rPr>
          <w:rFonts w:ascii="Comic Sans MS" w:hAnsi="Comic Sans MS"/>
          <w:sz w:val="26"/>
          <w:szCs w:val="26"/>
        </w:rPr>
        <w:t>,</w:t>
      </w:r>
      <w:r w:rsidR="00AA3ED6" w:rsidRPr="00F13597">
        <w:rPr>
          <w:rFonts w:ascii="Comic Sans MS" w:hAnsi="Comic Sans MS"/>
          <w:sz w:val="26"/>
          <w:szCs w:val="26"/>
        </w:rPr>
        <w:br/>
      </w:r>
      <w:r w:rsidRPr="00F13597">
        <w:rPr>
          <w:rFonts w:ascii="Comic Sans MS" w:hAnsi="Comic Sans MS"/>
          <w:sz w:val="26"/>
          <w:szCs w:val="26"/>
        </w:rPr>
        <w:t xml:space="preserve">                     </w:t>
      </w:r>
      <w:r w:rsidR="00AA3ED6" w:rsidRPr="00F13597">
        <w:rPr>
          <w:rFonts w:ascii="Comic Sans MS" w:hAnsi="Comic Sans MS"/>
          <w:sz w:val="26"/>
          <w:szCs w:val="26"/>
        </w:rPr>
        <w:t>a sip of t</w:t>
      </w:r>
      <w:r w:rsidR="004B547F" w:rsidRPr="00F13597">
        <w:rPr>
          <w:rFonts w:ascii="Comic Sans MS" w:hAnsi="Comic Sans MS"/>
          <w:sz w:val="26"/>
          <w:szCs w:val="26"/>
        </w:rPr>
        <w:t>he bluest water from Lake Lucer</w:t>
      </w:r>
      <w:r w:rsidR="00AA3ED6" w:rsidRPr="00F13597">
        <w:rPr>
          <w:rFonts w:ascii="Comic Sans MS" w:hAnsi="Comic Sans MS"/>
          <w:sz w:val="26"/>
          <w:szCs w:val="26"/>
        </w:rPr>
        <w:t>ne,</w:t>
      </w:r>
      <w:r w:rsidR="00AA3ED6" w:rsidRPr="00F13597">
        <w:rPr>
          <w:rFonts w:ascii="Comic Sans MS" w:hAnsi="Comic Sans MS"/>
          <w:sz w:val="26"/>
          <w:szCs w:val="26"/>
        </w:rPr>
        <w:br/>
      </w:r>
      <w:r w:rsidRPr="00F13597">
        <w:rPr>
          <w:rFonts w:ascii="Comic Sans MS" w:hAnsi="Comic Sans MS"/>
          <w:sz w:val="26"/>
          <w:szCs w:val="26"/>
        </w:rPr>
        <w:t xml:space="preserve">                         </w:t>
      </w:r>
      <w:r w:rsidR="00AA3ED6" w:rsidRPr="00F13597">
        <w:rPr>
          <w:rFonts w:ascii="Comic Sans MS" w:hAnsi="Comic Sans MS"/>
          <w:sz w:val="26"/>
          <w:szCs w:val="26"/>
        </w:rPr>
        <w:t>a leaping spark from an electric fish.</w:t>
      </w:r>
    </w:p>
    <w:p w:rsidR="00AA3ED6" w:rsidRPr="00F13597" w:rsidRDefault="00D3086C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Comic Sans MS" w:hAnsi="Comic Sans MS"/>
          <w:sz w:val="26"/>
          <w:szCs w:val="26"/>
        </w:rPr>
        <w:t xml:space="preserve">                   </w:t>
      </w:r>
      <w:r w:rsidR="004B547F" w:rsidRPr="00F13597">
        <w:rPr>
          <w:rFonts w:ascii="Comic Sans MS" w:hAnsi="Comic Sans MS"/>
          <w:sz w:val="26"/>
          <w:szCs w:val="26"/>
        </w:rPr>
        <w:t xml:space="preserve">   </w:t>
      </w:r>
      <w:r w:rsidR="00AA3ED6" w:rsidRPr="00F13597">
        <w:rPr>
          <w:rFonts w:ascii="Comic Sans MS" w:hAnsi="Comic Sans MS"/>
          <w:sz w:val="26"/>
          <w:szCs w:val="26"/>
        </w:rPr>
        <w:t>I will put into the box</w:t>
      </w:r>
    </w:p>
    <w:p w:rsidR="00AA3ED6" w:rsidRPr="00F13597" w:rsidRDefault="00D3086C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Arial" w:hAnsi="Arial" w:cs="Arial"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5365750</wp:posOffset>
            </wp:positionH>
            <wp:positionV relativeFrom="paragraph">
              <wp:posOffset>243205</wp:posOffset>
            </wp:positionV>
            <wp:extent cx="1439545" cy="2127885"/>
            <wp:effectExtent l="0" t="0" r="8255" b="5715"/>
            <wp:wrapTight wrapText="bothSides">
              <wp:wrapPolygon edited="0">
                <wp:start x="0" y="0"/>
                <wp:lineTo x="0" y="21465"/>
                <wp:lineTo x="21438" y="21465"/>
                <wp:lineTo x="21438" y="0"/>
                <wp:lineTo x="0" y="0"/>
              </wp:wrapPolygon>
            </wp:wrapTight>
            <wp:docPr id="5" name="il_fi" descr="http://3.bp.blogspot.com/_aN993h-TqIQ/TNzq4unHPaI/AAAAAAAAGtw/uEtpjGfrWos/s1600/baby_smil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aN993h-TqIQ/TNzq4unHPaI/AAAAAAAAGtw/uEtpjGfrWos/s1600/baby_smile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13597">
        <w:rPr>
          <w:rFonts w:ascii="Arial" w:hAnsi="Arial" w:cs="Arial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246380</wp:posOffset>
            </wp:positionV>
            <wp:extent cx="1790700" cy="1652905"/>
            <wp:effectExtent l="0" t="0" r="0" b="4445"/>
            <wp:wrapTight wrapText="bothSides">
              <wp:wrapPolygon edited="0">
                <wp:start x="0" y="0"/>
                <wp:lineTo x="0" y="21409"/>
                <wp:lineTo x="21370" y="21409"/>
                <wp:lineTo x="21370" y="0"/>
                <wp:lineTo x="0" y="0"/>
              </wp:wrapPolygon>
            </wp:wrapTight>
            <wp:docPr id="4" name="il_fi" descr="http://4.bp.blogspot.com/_DTCNNzhdncA/Rxenze-9BQI/AAAAAAAAAzw/cnF_HdQChuc/s320/my-white-ho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DTCNNzhdncA/Rxenze-9BQI/AAAAAAAAAzw/cnF_HdQChuc/s320/my-white-hors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5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547F" w:rsidRPr="00F13597">
        <w:rPr>
          <w:rFonts w:ascii="Comic Sans MS" w:hAnsi="Comic Sans MS"/>
          <w:sz w:val="26"/>
          <w:szCs w:val="26"/>
        </w:rPr>
        <w:t xml:space="preserve">  </w:t>
      </w:r>
      <w:r w:rsidR="00AA3ED6" w:rsidRPr="00F13597">
        <w:rPr>
          <w:rFonts w:ascii="Comic Sans MS" w:hAnsi="Comic Sans MS"/>
          <w:sz w:val="26"/>
          <w:szCs w:val="26"/>
        </w:rPr>
        <w:t>three violet wishes spoken in Gujarati,</w:t>
      </w:r>
      <w:r w:rsidR="00AA3ED6" w:rsidRPr="00F13597">
        <w:rPr>
          <w:rFonts w:ascii="Comic Sans MS" w:hAnsi="Comic Sans MS"/>
          <w:sz w:val="26"/>
          <w:szCs w:val="26"/>
        </w:rPr>
        <w:br/>
        <w:t>the last joke of an ancient uncle,</w:t>
      </w:r>
      <w:r w:rsidR="003E3C1F" w:rsidRPr="00F13597">
        <w:rPr>
          <w:rFonts w:ascii="Arial" w:hAnsi="Arial" w:cs="Arial"/>
          <w:noProof/>
          <w:sz w:val="26"/>
          <w:szCs w:val="26"/>
        </w:rPr>
        <w:t xml:space="preserve"> </w:t>
      </w:r>
      <w:r w:rsidR="00AA3ED6" w:rsidRPr="00F13597">
        <w:rPr>
          <w:rFonts w:ascii="Comic Sans MS" w:hAnsi="Comic Sans MS"/>
          <w:sz w:val="26"/>
          <w:szCs w:val="26"/>
        </w:rPr>
        <w:br/>
        <w:t>and the first smile of a baby.</w:t>
      </w:r>
    </w:p>
    <w:p w:rsidR="00AA3ED6" w:rsidRPr="00F13597" w:rsidRDefault="00AA3ED6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Comic Sans MS" w:hAnsi="Comic Sans MS"/>
          <w:sz w:val="26"/>
          <w:szCs w:val="26"/>
        </w:rPr>
        <w:t>I will put into the box</w:t>
      </w:r>
    </w:p>
    <w:p w:rsidR="00AA3ED6" w:rsidRPr="00F13597" w:rsidRDefault="00AA3ED6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Comic Sans MS" w:hAnsi="Comic Sans MS"/>
          <w:sz w:val="26"/>
          <w:szCs w:val="26"/>
        </w:rPr>
        <w:t>a fifth season and a black sun,</w:t>
      </w:r>
      <w:r w:rsidRPr="00F13597">
        <w:rPr>
          <w:rFonts w:ascii="Comic Sans MS" w:hAnsi="Comic Sans MS"/>
          <w:sz w:val="26"/>
          <w:szCs w:val="26"/>
        </w:rPr>
        <w:br/>
        <w:t>a cowboy on a broomstick</w:t>
      </w:r>
      <w:r w:rsidR="004B547F" w:rsidRPr="00F13597">
        <w:rPr>
          <w:rFonts w:ascii="Comic Sans MS" w:hAnsi="Comic Sans MS"/>
          <w:sz w:val="26"/>
          <w:szCs w:val="26"/>
        </w:rPr>
        <w:t>,</w:t>
      </w:r>
      <w:r w:rsidR="00203F43" w:rsidRPr="00F13597">
        <w:rPr>
          <w:rFonts w:ascii="Arial" w:hAnsi="Arial" w:cs="Arial"/>
          <w:noProof/>
          <w:sz w:val="26"/>
          <w:szCs w:val="26"/>
        </w:rPr>
        <w:t xml:space="preserve"> </w:t>
      </w:r>
      <w:r w:rsidRPr="00F13597">
        <w:rPr>
          <w:rFonts w:ascii="Comic Sans MS" w:hAnsi="Comic Sans MS"/>
          <w:sz w:val="26"/>
          <w:szCs w:val="26"/>
        </w:rPr>
        <w:br/>
        <w:t>and a witch on a white horse.</w:t>
      </w:r>
    </w:p>
    <w:p w:rsidR="00AA3ED6" w:rsidRPr="00F13597" w:rsidRDefault="00D3086C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Comic Sans MS" w:hAnsi="Comic Sans MS"/>
          <w:sz w:val="26"/>
          <w:szCs w:val="26"/>
        </w:rPr>
        <w:t xml:space="preserve">                       </w:t>
      </w:r>
      <w:r w:rsidR="00AA3ED6" w:rsidRPr="00F13597">
        <w:rPr>
          <w:rFonts w:ascii="Comic Sans MS" w:hAnsi="Comic Sans MS"/>
          <w:sz w:val="26"/>
          <w:szCs w:val="26"/>
        </w:rPr>
        <w:t>My box is fashioned from ice and gold and steel,</w:t>
      </w:r>
      <w:r w:rsidR="00AA3ED6" w:rsidRPr="00F13597">
        <w:rPr>
          <w:rFonts w:ascii="Comic Sans MS" w:hAnsi="Comic Sans MS"/>
          <w:sz w:val="26"/>
          <w:szCs w:val="26"/>
        </w:rPr>
        <w:br/>
        <w:t>with stars on the lid and secrets in the corners.</w:t>
      </w:r>
      <w:r w:rsidR="00741825" w:rsidRPr="00F13597">
        <w:rPr>
          <w:noProof/>
          <w:color w:val="0000FF"/>
          <w:sz w:val="26"/>
          <w:szCs w:val="26"/>
        </w:rPr>
        <w:t xml:space="preserve"> </w:t>
      </w:r>
      <w:r w:rsidR="00AA3ED6" w:rsidRPr="00F13597">
        <w:rPr>
          <w:rFonts w:ascii="Comic Sans MS" w:hAnsi="Comic Sans MS"/>
          <w:sz w:val="26"/>
          <w:szCs w:val="26"/>
        </w:rPr>
        <w:br/>
        <w:t>Its hinges are the toe joints of dinosaurs.</w:t>
      </w:r>
    </w:p>
    <w:p w:rsidR="00AA3ED6" w:rsidRPr="00F13597" w:rsidRDefault="00AA3ED6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Comic Sans MS" w:hAnsi="Comic Sans MS"/>
          <w:sz w:val="26"/>
          <w:szCs w:val="26"/>
        </w:rPr>
        <w:t xml:space="preserve">I shall surf in my box </w:t>
      </w:r>
      <w:r w:rsidRPr="00F13597">
        <w:rPr>
          <w:rFonts w:ascii="Comic Sans MS" w:hAnsi="Comic Sans MS"/>
          <w:sz w:val="26"/>
          <w:szCs w:val="26"/>
        </w:rPr>
        <w:br/>
        <w:t>on the great high-rolling breakers of the wild Atlantic,</w:t>
      </w:r>
      <w:r w:rsidRPr="00F13597">
        <w:rPr>
          <w:rFonts w:ascii="Comic Sans MS" w:hAnsi="Comic Sans MS"/>
          <w:sz w:val="26"/>
          <w:szCs w:val="26"/>
        </w:rPr>
        <w:br/>
        <w:t xml:space="preserve">then wash ashore on a yellow beach </w:t>
      </w:r>
      <w:r w:rsidRPr="00F13597">
        <w:rPr>
          <w:rFonts w:ascii="Comic Sans MS" w:hAnsi="Comic Sans MS"/>
          <w:sz w:val="26"/>
          <w:szCs w:val="26"/>
        </w:rPr>
        <w:br/>
        <w:t>the colour of the sun.</w:t>
      </w:r>
    </w:p>
    <w:p w:rsidR="00B81B53" w:rsidRPr="00F13597" w:rsidRDefault="004B547F" w:rsidP="00D3086C">
      <w:pPr>
        <w:pStyle w:val="NormalWeb"/>
        <w:jc w:val="center"/>
        <w:rPr>
          <w:rFonts w:ascii="Comic Sans MS" w:hAnsi="Comic Sans MS"/>
          <w:sz w:val="26"/>
          <w:szCs w:val="26"/>
        </w:rPr>
      </w:pPr>
      <w:r w:rsidRPr="00F13597">
        <w:rPr>
          <w:rFonts w:ascii="Arial" w:hAnsi="Arial" w:cs="Arial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4371975</wp:posOffset>
            </wp:positionH>
            <wp:positionV relativeFrom="paragraph">
              <wp:posOffset>240030</wp:posOffset>
            </wp:positionV>
            <wp:extent cx="2437765" cy="1831340"/>
            <wp:effectExtent l="19050" t="0" r="635" b="0"/>
            <wp:wrapSquare wrapText="bothSides"/>
            <wp:docPr id="6" name="il_fi" descr="http://29.media.tumblr.com/tumblr_lm1btjPEXk1qgwph1o1_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9.media.tumblr.com/tumblr_lm1btjPEXk1qgwph1o1_5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13597">
        <w:rPr>
          <w:rFonts w:ascii="Arial" w:hAnsi="Arial" w:cs="Arial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240030</wp:posOffset>
            </wp:positionV>
            <wp:extent cx="2266950" cy="1819275"/>
            <wp:effectExtent l="19050" t="0" r="0" b="0"/>
            <wp:wrapTight wrapText="bothSides">
              <wp:wrapPolygon edited="0">
                <wp:start x="-182" y="0"/>
                <wp:lineTo x="-182" y="21487"/>
                <wp:lineTo x="21600" y="21487"/>
                <wp:lineTo x="21600" y="0"/>
                <wp:lineTo x="-182" y="0"/>
              </wp:wrapPolygon>
            </wp:wrapTight>
            <wp:docPr id="1" name="Picture 1" descr="Beautiful Beach Nature Scenery">
              <a:hlinkClick xmlns:a="http://schemas.openxmlformats.org/drawingml/2006/main" r:id="rId10" tooltip="&quot;Beautiful Beach Nature Scener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utiful Beach Nature Scenery">
                      <a:hlinkClick r:id="rId10" tooltip="&quot;Beautiful Beach Nature Scener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3ED6" w:rsidRPr="00F13597">
        <w:rPr>
          <w:rStyle w:val="Strong"/>
          <w:rFonts w:ascii="Comic Sans MS" w:hAnsi="Comic Sans MS"/>
          <w:sz w:val="26"/>
          <w:szCs w:val="26"/>
        </w:rPr>
        <w:t>by Kit Wright</w:t>
      </w:r>
    </w:p>
    <w:p w:rsidR="00B81B53" w:rsidRPr="00B81B53" w:rsidRDefault="00B81B53" w:rsidP="00B81B53">
      <w:pPr>
        <w:rPr>
          <w:lang w:eastAsia="en-GB"/>
        </w:rPr>
      </w:pPr>
    </w:p>
    <w:p w:rsidR="00B81B53" w:rsidRPr="00B81B53" w:rsidRDefault="00B81B53" w:rsidP="00B81B53">
      <w:pPr>
        <w:rPr>
          <w:lang w:eastAsia="en-GB"/>
        </w:rPr>
      </w:pPr>
    </w:p>
    <w:p w:rsidR="00B81B53" w:rsidRPr="00B81B53" w:rsidRDefault="00B81B53" w:rsidP="00B81B53">
      <w:pPr>
        <w:rPr>
          <w:lang w:eastAsia="en-GB"/>
        </w:rPr>
      </w:pPr>
    </w:p>
    <w:p w:rsidR="00B81B53" w:rsidRPr="00B81B53" w:rsidRDefault="00B81B53" w:rsidP="00B81B53">
      <w:pPr>
        <w:rPr>
          <w:lang w:eastAsia="en-GB"/>
        </w:rPr>
      </w:pPr>
    </w:p>
    <w:p w:rsidR="00B81B53" w:rsidRPr="00B81B53" w:rsidRDefault="00B81B53" w:rsidP="00B81B53">
      <w:pPr>
        <w:rPr>
          <w:lang w:eastAsia="en-GB"/>
        </w:rPr>
      </w:pPr>
      <w:bookmarkStart w:id="1" w:name="_GoBack"/>
      <w:bookmarkEnd w:id="1"/>
    </w:p>
    <w:sectPr w:rsidR="00B81B53" w:rsidRPr="00B81B53" w:rsidSect="00F1359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729E1"/>
    <w:multiLevelType w:val="hybridMultilevel"/>
    <w:tmpl w:val="C778F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64F6D"/>
    <w:multiLevelType w:val="multilevel"/>
    <w:tmpl w:val="AC7A3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953C31"/>
    <w:multiLevelType w:val="hybridMultilevel"/>
    <w:tmpl w:val="A2EA8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321BB"/>
    <w:multiLevelType w:val="hybridMultilevel"/>
    <w:tmpl w:val="5C5A5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D2F18"/>
    <w:multiLevelType w:val="hybridMultilevel"/>
    <w:tmpl w:val="B6069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ED6"/>
    <w:rsid w:val="0004010F"/>
    <w:rsid w:val="00203F43"/>
    <w:rsid w:val="00223BE3"/>
    <w:rsid w:val="00224B63"/>
    <w:rsid w:val="002471D1"/>
    <w:rsid w:val="002521F9"/>
    <w:rsid w:val="002735EC"/>
    <w:rsid w:val="002D29E2"/>
    <w:rsid w:val="003710BA"/>
    <w:rsid w:val="003B51AB"/>
    <w:rsid w:val="003E3C1F"/>
    <w:rsid w:val="004332E5"/>
    <w:rsid w:val="004B1241"/>
    <w:rsid w:val="004B547F"/>
    <w:rsid w:val="005424FB"/>
    <w:rsid w:val="00565519"/>
    <w:rsid w:val="005673B5"/>
    <w:rsid w:val="005F076E"/>
    <w:rsid w:val="00623F04"/>
    <w:rsid w:val="00661D8C"/>
    <w:rsid w:val="006A7C21"/>
    <w:rsid w:val="006B0D7E"/>
    <w:rsid w:val="00741825"/>
    <w:rsid w:val="0077443E"/>
    <w:rsid w:val="0079503A"/>
    <w:rsid w:val="007F356A"/>
    <w:rsid w:val="0080454F"/>
    <w:rsid w:val="00840BFD"/>
    <w:rsid w:val="008729BD"/>
    <w:rsid w:val="008E23C6"/>
    <w:rsid w:val="008F1ED6"/>
    <w:rsid w:val="0090293F"/>
    <w:rsid w:val="0094309D"/>
    <w:rsid w:val="00944EFB"/>
    <w:rsid w:val="00973F41"/>
    <w:rsid w:val="009C2D84"/>
    <w:rsid w:val="00A62E60"/>
    <w:rsid w:val="00A707C5"/>
    <w:rsid w:val="00A76F3D"/>
    <w:rsid w:val="00AA3ED6"/>
    <w:rsid w:val="00AC1D04"/>
    <w:rsid w:val="00B276AF"/>
    <w:rsid w:val="00B605F6"/>
    <w:rsid w:val="00B81B53"/>
    <w:rsid w:val="00B833F0"/>
    <w:rsid w:val="00B867D8"/>
    <w:rsid w:val="00BD599A"/>
    <w:rsid w:val="00BE2DF9"/>
    <w:rsid w:val="00C518C5"/>
    <w:rsid w:val="00C678DA"/>
    <w:rsid w:val="00CD1A8D"/>
    <w:rsid w:val="00D01297"/>
    <w:rsid w:val="00D3086C"/>
    <w:rsid w:val="00D40EAA"/>
    <w:rsid w:val="00D5754D"/>
    <w:rsid w:val="00D67F86"/>
    <w:rsid w:val="00D77478"/>
    <w:rsid w:val="00DA55FC"/>
    <w:rsid w:val="00DB2583"/>
    <w:rsid w:val="00DC2E03"/>
    <w:rsid w:val="00DE6E19"/>
    <w:rsid w:val="00E15C90"/>
    <w:rsid w:val="00E727B2"/>
    <w:rsid w:val="00F13597"/>
    <w:rsid w:val="00F31071"/>
    <w:rsid w:val="00F54563"/>
    <w:rsid w:val="00F61783"/>
    <w:rsid w:val="00FF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3CE189-B998-42FE-A3BF-30BBD270C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18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A3ED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418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2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7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21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hyperlink" Target="http://images2.layoutsparks.com/1/161114/beautiful-beach-nature-scenery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D00B4863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</dc:creator>
  <cp:lastModifiedBy>GoddenF</cp:lastModifiedBy>
  <cp:revision>3</cp:revision>
  <dcterms:created xsi:type="dcterms:W3CDTF">2019-02-01T15:37:00Z</dcterms:created>
  <dcterms:modified xsi:type="dcterms:W3CDTF">2019-02-01T15:38:00Z</dcterms:modified>
</cp:coreProperties>
</file>